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2613B" w14:textId="77777777" w:rsidR="003711E6" w:rsidRPr="005B4CD3" w:rsidRDefault="003711E6" w:rsidP="005B4CD3">
      <w:pPr>
        <w:jc w:val="right"/>
        <w:rPr>
          <w:rFonts w:ascii="GHEA Grapalat" w:hAnsi="GHEA Grapalat"/>
          <w:i/>
        </w:rPr>
      </w:pPr>
    </w:p>
    <w:tbl>
      <w:tblPr>
        <w:tblpPr w:leftFromText="187" w:rightFromText="187" w:bottomFromText="720" w:vertAnchor="page" w:horzAnchor="margin" w:tblpY="5479"/>
        <w:tblW w:w="4600" w:type="pct"/>
        <w:tblCellMar>
          <w:left w:w="288" w:type="dxa"/>
          <w:right w:w="288" w:type="dxa"/>
        </w:tblCellMar>
        <w:tblLook w:val="00A0" w:firstRow="1" w:lastRow="0" w:firstColumn="1" w:lastColumn="0" w:noHBand="0" w:noVBand="0"/>
      </w:tblPr>
      <w:tblGrid>
        <w:gridCol w:w="8913"/>
      </w:tblGrid>
      <w:tr w:rsidR="003711E6" w:rsidRPr="006669F2" w14:paraId="31D662B4" w14:textId="77777777" w:rsidTr="00F262DB">
        <w:tc>
          <w:tcPr>
            <w:tcW w:w="9443" w:type="dxa"/>
          </w:tcPr>
          <w:p w14:paraId="7EF90233" w14:textId="432DECAF" w:rsidR="003711E6" w:rsidRPr="008D4149" w:rsidRDefault="003711E6" w:rsidP="00D22606">
            <w:pPr>
              <w:pStyle w:val="Title"/>
              <w:jc w:val="center"/>
              <w:rPr>
                <w:rFonts w:ascii="GHEA Grapalat" w:hAnsi="GHEA Grapalat" w:cs="Tahoma"/>
                <w:color w:val="2F5897"/>
                <w:sz w:val="32"/>
                <w:szCs w:val="32"/>
              </w:rPr>
            </w:pPr>
            <w:r w:rsidRPr="008D4149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 xml:space="preserve"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</w:t>
            </w:r>
            <w:r w:rsidR="00D804F6">
              <w:rPr>
                <w:rFonts w:ascii="GHEA Grapalat" w:hAnsi="GHEA Grapalat" w:cs="Tahoma"/>
                <w:b/>
                <w:color w:val="172C4B"/>
                <w:sz w:val="32"/>
                <w:szCs w:val="32"/>
                <w:lang w:val="hy-AM"/>
              </w:rPr>
              <w:t>ԱՊՐԻԼ</w:t>
            </w:r>
            <w:r w:rsidR="00D22606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-</w:t>
            </w:r>
            <w:r w:rsidR="00D804F6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ՀՈՒՆԻՍ</w:t>
            </w:r>
            <w:r w:rsidRPr="008D4149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, 201</w:t>
            </w:r>
            <w:r w:rsidR="00181CD7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>9</w:t>
            </w:r>
            <w:r w:rsidRPr="008D4149">
              <w:rPr>
                <w:rFonts w:ascii="GHEA Grapalat" w:hAnsi="GHEA Grapalat" w:cs="Tahoma"/>
                <w:b/>
                <w:color w:val="172C4B"/>
                <w:sz w:val="32"/>
                <w:szCs w:val="32"/>
              </w:rPr>
              <w:t xml:space="preserve"> ԹՎԱԿԱՆ</w:t>
            </w:r>
          </w:p>
        </w:tc>
      </w:tr>
      <w:tr w:rsidR="003711E6" w:rsidRPr="006669F2" w14:paraId="6D2D00B1" w14:textId="77777777" w:rsidTr="00F262DB">
        <w:tc>
          <w:tcPr>
            <w:tcW w:w="0" w:type="auto"/>
            <w:vAlign w:val="bottom"/>
          </w:tcPr>
          <w:p w14:paraId="089556C1" w14:textId="77777777" w:rsidR="003711E6" w:rsidRPr="006669F2" w:rsidRDefault="003711E6" w:rsidP="00F262DB"/>
          <w:p w14:paraId="642DE8E7" w14:textId="77777777" w:rsidR="003711E6" w:rsidRPr="006669F2" w:rsidRDefault="003711E6" w:rsidP="00F262DB"/>
          <w:p w14:paraId="504CC800" w14:textId="77777777" w:rsidR="003711E6" w:rsidRPr="006669F2" w:rsidRDefault="003711E6" w:rsidP="00F262DB"/>
          <w:p w14:paraId="2CA178ED" w14:textId="77777777" w:rsidR="003711E6" w:rsidRPr="006669F2" w:rsidRDefault="003711E6" w:rsidP="00F262DB"/>
          <w:p w14:paraId="49A8D62B" w14:textId="77777777" w:rsidR="003711E6" w:rsidRPr="006669F2" w:rsidRDefault="003711E6" w:rsidP="00F262DB"/>
        </w:tc>
      </w:tr>
      <w:tr w:rsidR="003711E6" w:rsidRPr="006669F2" w14:paraId="4508B364" w14:textId="77777777" w:rsidTr="00F262DB">
        <w:tc>
          <w:tcPr>
            <w:tcW w:w="0" w:type="auto"/>
            <w:vAlign w:val="bottom"/>
          </w:tcPr>
          <w:p w14:paraId="728074AB" w14:textId="77777777" w:rsidR="003711E6" w:rsidRPr="006669F2" w:rsidRDefault="003711E6" w:rsidP="00F262DB"/>
        </w:tc>
      </w:tr>
      <w:tr w:rsidR="003711E6" w:rsidRPr="006669F2" w14:paraId="416E5D9F" w14:textId="77777777" w:rsidTr="00E67249">
        <w:tc>
          <w:tcPr>
            <w:tcW w:w="0" w:type="auto"/>
            <w:vAlign w:val="bottom"/>
          </w:tcPr>
          <w:p w14:paraId="79D6D320" w14:textId="77777777" w:rsidR="003711E6" w:rsidRPr="008B6720" w:rsidRDefault="003711E6" w:rsidP="00BB3959">
            <w:pPr>
              <w:jc w:val="center"/>
              <w:rPr>
                <w:rFonts w:ascii="GHEA Grapalat" w:hAnsi="GHEA Grapalat"/>
              </w:rPr>
            </w:pPr>
            <w:r w:rsidRPr="008B6720">
              <w:rPr>
                <w:rFonts w:ascii="GHEA Grapalat" w:hAnsi="GHEA Grapalat" w:cs="Sylfaen"/>
                <w:color w:val="7F7F7F"/>
              </w:rPr>
              <w:t>ՀԱՅԱՍՏԱՆԻ</w:t>
            </w:r>
            <w:r w:rsidRPr="008B6720">
              <w:rPr>
                <w:rFonts w:ascii="GHEA Grapalat" w:hAnsi="GHEA Grapalat"/>
                <w:color w:val="7F7F7F"/>
              </w:rPr>
              <w:t xml:space="preserve"> </w:t>
            </w:r>
            <w:r w:rsidRPr="008B6720">
              <w:rPr>
                <w:rFonts w:ascii="GHEA Grapalat" w:hAnsi="GHEA Grapalat" w:cs="Sylfaen"/>
                <w:color w:val="7F7F7F"/>
              </w:rPr>
              <w:t>ՀԱՆՐԱՊԵՏՈՒԹՅԱՆ</w:t>
            </w:r>
            <w:r w:rsidRPr="008B6720">
              <w:rPr>
                <w:rFonts w:ascii="GHEA Grapalat" w:hAnsi="GHEA Grapalat"/>
                <w:color w:val="7F7F7F"/>
              </w:rPr>
              <w:t xml:space="preserve"> </w:t>
            </w:r>
            <w:r w:rsidR="00BB3959">
              <w:rPr>
                <w:rFonts w:ascii="GHEA Grapalat" w:hAnsi="GHEA Grapalat" w:cs="Sylfaen"/>
                <w:color w:val="7F7F7F"/>
              </w:rPr>
              <w:t>ՎԱՐՉԱՊԵՏԻ</w:t>
            </w:r>
            <w:r w:rsidRPr="008B6720">
              <w:rPr>
                <w:rFonts w:ascii="GHEA Grapalat" w:hAnsi="GHEA Grapalat"/>
                <w:color w:val="7F7F7F"/>
              </w:rPr>
              <w:t xml:space="preserve"> </w:t>
            </w:r>
            <w:r w:rsidRPr="008B6720">
              <w:rPr>
                <w:rFonts w:ascii="GHEA Grapalat" w:hAnsi="GHEA Grapalat" w:cs="Sylfaen"/>
                <w:color w:val="7F7F7F"/>
              </w:rPr>
              <w:t>ԱՇԽԱՏԱԿԱԶՄ</w:t>
            </w:r>
          </w:p>
        </w:tc>
      </w:tr>
      <w:tr w:rsidR="003711E6" w:rsidRPr="006669F2" w14:paraId="4C65445A" w14:textId="77777777" w:rsidTr="00F262DB">
        <w:tc>
          <w:tcPr>
            <w:tcW w:w="0" w:type="auto"/>
            <w:vAlign w:val="bottom"/>
          </w:tcPr>
          <w:p w14:paraId="420A8549" w14:textId="77777777" w:rsidR="003711E6" w:rsidRPr="006669F2" w:rsidRDefault="003711E6" w:rsidP="00F262DB"/>
          <w:p w14:paraId="28A82A45" w14:textId="77777777" w:rsidR="003711E6" w:rsidRPr="006669F2" w:rsidRDefault="003711E6" w:rsidP="00F262DB"/>
          <w:p w14:paraId="566A705B" w14:textId="77777777" w:rsidR="003711E6" w:rsidRPr="006669F2" w:rsidRDefault="003711E6" w:rsidP="00F262DB">
            <w:pPr>
              <w:jc w:val="center"/>
            </w:pPr>
          </w:p>
        </w:tc>
      </w:tr>
    </w:tbl>
    <w:p w14:paraId="63FBFCBF" w14:textId="77777777" w:rsidR="003711E6" w:rsidRPr="00536117" w:rsidRDefault="001216E1" w:rsidP="00536117">
      <w:r w:rsidRPr="001216E1">
        <w:rPr>
          <w:rFonts w:ascii="GHEA Grapalat" w:hAnsi="GHEA Grapalat"/>
          <w:i/>
          <w:noProof/>
        </w:rPr>
        <w:drawing>
          <wp:anchor distT="0" distB="0" distL="114300" distR="114300" simplePos="0" relativeHeight="251660288" behindDoc="0" locked="0" layoutInCell="1" allowOverlap="1" wp14:anchorId="0413659B" wp14:editId="772D95B7">
            <wp:simplePos x="0" y="0"/>
            <wp:positionH relativeFrom="column">
              <wp:posOffset>556260</wp:posOffset>
            </wp:positionH>
            <wp:positionV relativeFrom="paragraph">
              <wp:posOffset>647065</wp:posOffset>
            </wp:positionV>
            <wp:extent cx="1000125" cy="955040"/>
            <wp:effectExtent l="0" t="0" r="9525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6E1">
        <w:rPr>
          <w:rFonts w:ascii="GHEA Grapalat" w:hAnsi="GHEA Grapalat"/>
          <w:i/>
          <w:noProof/>
        </w:rPr>
        <w:drawing>
          <wp:anchor distT="0" distB="0" distL="114300" distR="114300" simplePos="0" relativeHeight="251659264" behindDoc="0" locked="0" layoutInCell="1" allowOverlap="1" wp14:anchorId="2AD58657" wp14:editId="5C8F90FE">
            <wp:simplePos x="0" y="0"/>
            <wp:positionH relativeFrom="column">
              <wp:posOffset>2032635</wp:posOffset>
            </wp:positionH>
            <wp:positionV relativeFrom="paragraph">
              <wp:posOffset>643255</wp:posOffset>
            </wp:positionV>
            <wp:extent cx="3552825" cy="956945"/>
            <wp:effectExtent l="0" t="0" r="9525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1E6">
        <w:rPr>
          <w:rFonts w:ascii="Century Gothic" w:eastAsia="HGGothicM" w:hAnsi="Century Gothic" w:cs="Tahoma"/>
          <w:color w:val="2F5897"/>
          <w:spacing w:val="5"/>
          <w:kern w:val="28"/>
          <w:sz w:val="96"/>
          <w:szCs w:val="56"/>
        </w:rPr>
        <w:br w:type="page"/>
      </w:r>
    </w:p>
    <w:p w14:paraId="551C133D" w14:textId="77777777" w:rsidR="003711E6" w:rsidRPr="004F5F5A" w:rsidRDefault="003711E6" w:rsidP="005610BF">
      <w:pPr>
        <w:ind w:firstLine="720"/>
        <w:jc w:val="center"/>
        <w:rPr>
          <w:rFonts w:ascii="GHEA Grapalat" w:hAnsi="GHEA Grapalat"/>
          <w:b/>
          <w:color w:val="172C4B"/>
          <w:sz w:val="24"/>
          <w:szCs w:val="24"/>
        </w:rPr>
      </w:pPr>
      <w:r w:rsidRPr="004F5F5A">
        <w:rPr>
          <w:rFonts w:ascii="GHEA Grapalat" w:hAnsi="GHEA Grapalat"/>
          <w:b/>
          <w:color w:val="172C4B"/>
          <w:sz w:val="24"/>
          <w:szCs w:val="24"/>
        </w:rPr>
        <w:lastRenderedPageBreak/>
        <w:t>ՆԱԽԱԲԱՆ</w:t>
      </w:r>
    </w:p>
    <w:p w14:paraId="1F46853F" w14:textId="77777777" w:rsidR="00F35377" w:rsidRPr="001216E1" w:rsidRDefault="00F35377" w:rsidP="00C53D18">
      <w:pPr>
        <w:spacing w:after="100"/>
        <w:ind w:firstLine="709"/>
        <w:jc w:val="both"/>
        <w:rPr>
          <w:rFonts w:ascii="GHEA Grapalat" w:hAnsi="GHEA Grapalat"/>
          <w:lang w:val="hy-AM"/>
        </w:rPr>
      </w:pPr>
    </w:p>
    <w:p w14:paraId="56D2371F" w14:textId="1EF96100" w:rsidR="001A0D03" w:rsidRPr="00D85970" w:rsidRDefault="001270C9" w:rsidP="00D85970">
      <w:pPr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 w:bidi="mr-IN"/>
        </w:rPr>
      </w:pPr>
      <w:r w:rsidRPr="00D85970">
        <w:rPr>
          <w:rFonts w:ascii="GHEA Grapalat" w:hAnsi="GHEA Grapalat"/>
          <w:sz w:val="24"/>
          <w:szCs w:val="24"/>
          <w:lang w:val="hy-AM"/>
        </w:rPr>
        <w:t xml:space="preserve">2019 թվականի երկրորդ եռամսյակում Հայաստանի Հանրապետությունում Արդյունահանող ճյուղերի թափանցիկության նախաձեռնության (ԱՃԹՆ) գործունեությունն ուղղված է եղել  </w:t>
      </w:r>
      <w:r w:rsidRPr="00D85970">
        <w:rPr>
          <w:rFonts w:ascii="GHEA Grapalat" w:hAnsi="GHEA Grapalat"/>
          <w:sz w:val="24"/>
          <w:szCs w:val="24"/>
          <w:lang w:val="hy-AM" w:bidi="mr-IN"/>
        </w:rPr>
        <w:t>իրազեկման միջոցառումների շրջանակում ԱՃԹՆ-ի առաջին ազգային զեկույցի ներկայացմանը նվիրված մարզային հանդիպում-քննարկումների անցկացմանը</w:t>
      </w:r>
      <w:r w:rsidR="003D43D1" w:rsidRPr="00D85970">
        <w:rPr>
          <w:rFonts w:ascii="GHEA Grapalat" w:hAnsi="GHEA Grapalat"/>
          <w:sz w:val="24"/>
          <w:szCs w:val="24"/>
          <w:lang w:val="hy-AM" w:bidi="mr-IN"/>
        </w:rPr>
        <w:t>, որոնք իրականցվել են Գեղարքունիքի, Լոռու և Սյունիքի մարզերում, և ԱՃԹՆ-ի 2019թ. համաշխարհային համաժողովին Հայաստանի մասնակցության</w:t>
      </w:r>
      <w:r w:rsidR="00923FF9">
        <w:rPr>
          <w:rFonts w:ascii="GHEA Grapalat" w:hAnsi="GHEA Grapalat"/>
          <w:sz w:val="24"/>
          <w:szCs w:val="24"/>
          <w:lang w:val="hy-AM" w:bidi="mr-IN"/>
        </w:rPr>
        <w:t xml:space="preserve">, </w:t>
      </w:r>
      <w:r w:rsidR="006D18C2" w:rsidRPr="006D18C2">
        <w:rPr>
          <w:rFonts w:ascii="Sylfaen" w:hAnsi="Sylfaen"/>
          <w:color w:val="000000"/>
          <w:sz w:val="21"/>
          <w:szCs w:val="21"/>
          <w:shd w:val="clear" w:color="auto" w:fill="FFFFFF"/>
          <w:lang w:val="hy-AM"/>
        </w:rPr>
        <w:t> </w:t>
      </w:r>
      <w:r w:rsidR="006D18C2" w:rsidRPr="006D18C2">
        <w:rPr>
          <w:rFonts w:ascii="GHEA Grapalat" w:hAnsi="GHEA Grapalat"/>
          <w:sz w:val="24"/>
          <w:szCs w:val="24"/>
          <w:lang w:val="hy-AM" w:bidi="mr-IN"/>
        </w:rPr>
        <w:t xml:space="preserve">2016 թվականի հոկտեմբերի 4-ին </w:t>
      </w:r>
      <w:r w:rsidR="006D18C2">
        <w:rPr>
          <w:rFonts w:ascii="GHEA Grapalat" w:hAnsi="GHEA Grapalat"/>
          <w:sz w:val="24"/>
          <w:szCs w:val="24"/>
          <w:lang w:val="hy-AM" w:bidi="mr-IN"/>
        </w:rPr>
        <w:t xml:space="preserve">ընդունված ՀՀ Հարկային օրենսգրքում կատարված փոփոխություններով պայմանավորված </w:t>
      </w:r>
      <w:r w:rsidR="00C014E2" w:rsidRPr="00C014E2">
        <w:rPr>
          <w:rFonts w:ascii="GHEA Grapalat" w:hAnsi="GHEA Grapalat"/>
          <w:sz w:val="24"/>
          <w:szCs w:val="24"/>
          <w:lang w:val="hy-AM" w:bidi="mr-IN"/>
        </w:rPr>
        <w:t xml:space="preserve">ՀՀ կառավարության 2018թ. հունիսի 8-ի N 666 որոշման մեջ փոփոխությունների և լրացումների կատարելու կառավարության որոշման նախագծի մշակման և </w:t>
      </w:r>
      <w:r w:rsidR="00923FF9">
        <w:rPr>
          <w:rFonts w:ascii="GHEA Grapalat" w:hAnsi="GHEA Grapalat"/>
          <w:sz w:val="24"/>
          <w:szCs w:val="24"/>
          <w:lang w:val="hy-AM" w:bidi="mr-IN"/>
        </w:rPr>
        <w:t>իրական սեփականատերերի բացահայտման ռեգիստրի ստեղծման աշխատանքներին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: </w:t>
      </w:r>
    </w:p>
    <w:p w14:paraId="177814EA" w14:textId="5759A3C4" w:rsidR="001A0D03" w:rsidRDefault="001A0D03" w:rsidP="00D85970">
      <w:pPr>
        <w:spacing w:after="0" w:line="360" w:lineRule="auto"/>
        <w:ind w:firstLine="625"/>
        <w:jc w:val="both"/>
        <w:rPr>
          <w:rFonts w:ascii="GHEA Grapalat" w:hAnsi="GHEA Grapalat"/>
          <w:sz w:val="24"/>
          <w:szCs w:val="24"/>
          <w:lang w:val="hy-AM" w:bidi="mr-IN"/>
        </w:rPr>
      </w:pP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Հաշվետու ժամանակահատվածում անցկացվել է ՀՀ ԱՃԹՆ-ի </w:t>
      </w:r>
      <w:proofErr w:type="spellStart"/>
      <w:r w:rsidRPr="00D85970">
        <w:rPr>
          <w:rFonts w:ascii="GHEA Grapalat" w:hAnsi="GHEA Grapalat"/>
          <w:sz w:val="24"/>
          <w:szCs w:val="24"/>
          <w:lang w:val="hy-AM" w:bidi="mr-IN"/>
        </w:rPr>
        <w:t>բազմաշահառու</w:t>
      </w:r>
      <w:proofErr w:type="spellEnd"/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խմբի 1 նիստ, որի ընթացքում ՀՀ ԱՃԹՆ ԲՇԽ-ն </w:t>
      </w:r>
      <w:r w:rsidR="00E25F68">
        <w:rPr>
          <w:rFonts w:ascii="GHEA Grapalat" w:hAnsi="GHEA Grapalat"/>
          <w:sz w:val="24"/>
          <w:szCs w:val="24"/>
          <w:lang w:val="hy-AM" w:bidi="mr-IN"/>
        </w:rPr>
        <w:t>հաստատել է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Հայաստանի 2019թ. ազգային զեկույցը կազմող անկախ </w:t>
      </w:r>
      <w:proofErr w:type="spellStart"/>
      <w:r w:rsidRPr="00D85970">
        <w:rPr>
          <w:rFonts w:ascii="GHEA Grapalat" w:hAnsi="GHEA Grapalat"/>
          <w:sz w:val="24"/>
          <w:szCs w:val="24"/>
          <w:lang w:val="hy-AM" w:bidi="mr-IN"/>
        </w:rPr>
        <w:t>ադմինիստրատորի</w:t>
      </w:r>
      <w:proofErr w:type="spellEnd"/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տեխնիկական առաջադրանքը, </w:t>
      </w:r>
      <w:r w:rsidR="00E25F68">
        <w:rPr>
          <w:rFonts w:ascii="GHEA Grapalat" w:hAnsi="GHEA Grapalat"/>
          <w:sz w:val="24"/>
          <w:szCs w:val="24"/>
          <w:lang w:val="hy-AM" w:bidi="mr-IN"/>
        </w:rPr>
        <w:t>ընդունել է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Հայաստանի 2-րդ ԱՃԹՆ-ի զեկույցի շրջանակը սահմանող մի շարք որոշումներ, </w:t>
      </w:r>
      <w:r w:rsidR="00E25F68">
        <w:rPr>
          <w:rFonts w:ascii="GHEA Grapalat" w:hAnsi="GHEA Grapalat"/>
          <w:sz w:val="24"/>
          <w:szCs w:val="24"/>
          <w:lang w:val="hy-AM" w:bidi="mr-IN"/>
        </w:rPr>
        <w:t>հաստատել է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ԱՃԹՆ-ի ներդրման աշխատանքների 2018 թվականի 4-րդ</w:t>
      </w:r>
      <w:r w:rsidRPr="00D85970">
        <w:rPr>
          <w:rFonts w:ascii="Calibri" w:hAnsi="Calibri" w:cs="Calibri"/>
          <w:sz w:val="24"/>
          <w:szCs w:val="24"/>
          <w:lang w:val="hy-AM" w:bidi="mr-IN"/>
        </w:rPr>
        <w:t> 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եռամսյակի հաշվետվությունը, ՀՀ ԱՃԹՆ-ի 2018թ. աշխատանքային ծրագրի կատարողականը, ինչպես նաև ՀՀ ԱՃԹՆ-ի պատասխանատու </w:t>
      </w:r>
      <w:proofErr w:type="spellStart"/>
      <w:r w:rsidRPr="00D85970">
        <w:rPr>
          <w:rFonts w:ascii="GHEA Grapalat" w:hAnsi="GHEA Grapalat"/>
          <w:sz w:val="24"/>
          <w:szCs w:val="24"/>
          <w:lang w:val="hy-AM" w:bidi="mr-IN"/>
        </w:rPr>
        <w:t>հանքարդյունաբերության</w:t>
      </w:r>
      <w:proofErr w:type="spellEnd"/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սահմանումն ու շրջանակը։ </w:t>
      </w:r>
      <w:r w:rsidR="00E25F68">
        <w:rPr>
          <w:rFonts w:ascii="GHEA Grapalat" w:hAnsi="GHEA Grapalat"/>
          <w:sz w:val="24"/>
          <w:szCs w:val="24"/>
          <w:lang w:val="hy-AM" w:bidi="mr-IN"/>
        </w:rPr>
        <w:t>Քննարկվել են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նաև 2019թ</w:t>
      </w:r>
      <w:r w:rsidRPr="00D85970">
        <w:rPr>
          <w:rFonts w:ascii="MS Gothic" w:eastAsia="MS Gothic" w:hAnsi="MS Gothic" w:cs="MS Gothic" w:hint="eastAsia"/>
          <w:sz w:val="24"/>
          <w:szCs w:val="24"/>
          <w:lang w:val="hy-AM" w:bidi="mr-IN"/>
        </w:rPr>
        <w:t>․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իրականացվելիք նախնական ուսումնասիրության շրջանակի վերաբերյալ մի շարք հարցեր։</w:t>
      </w:r>
    </w:p>
    <w:p w14:paraId="2C9376A3" w14:textId="22E542B3" w:rsidR="00D85970" w:rsidRPr="00D85970" w:rsidRDefault="00D85970" w:rsidP="00D85970">
      <w:pPr>
        <w:spacing w:after="0" w:line="360" w:lineRule="auto"/>
        <w:ind w:firstLine="625"/>
        <w:jc w:val="both"/>
        <w:rPr>
          <w:rFonts w:ascii="Sylfaen" w:hAnsi="Sylfaen"/>
          <w:sz w:val="24"/>
          <w:szCs w:val="24"/>
          <w:lang w:val="hy-AM" w:bidi="mr-IN"/>
        </w:rPr>
      </w:pP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Ազգային </w:t>
      </w:r>
      <w:r>
        <w:rPr>
          <w:rFonts w:ascii="GHEA Grapalat" w:hAnsi="GHEA Grapalat"/>
          <w:sz w:val="24"/>
          <w:szCs w:val="24"/>
          <w:lang w:val="hy-AM" w:bidi="mr-IN"/>
        </w:rPr>
        <w:t>ժողովի կողմից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երկրորդ ընթերցմամբ ընդուն</w:t>
      </w:r>
      <w:r>
        <w:rPr>
          <w:rFonts w:ascii="GHEA Grapalat" w:hAnsi="GHEA Grapalat"/>
          <w:sz w:val="24"/>
          <w:szCs w:val="24"/>
          <w:lang w:val="hy-AM" w:bidi="mr-IN"/>
        </w:rPr>
        <w:t xml:space="preserve">վել է 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մետաղական </w:t>
      </w:r>
      <w:proofErr w:type="spellStart"/>
      <w:r w:rsidRPr="00D85970">
        <w:rPr>
          <w:rFonts w:ascii="GHEA Grapalat" w:hAnsi="GHEA Grapalat"/>
          <w:sz w:val="24"/>
          <w:szCs w:val="24"/>
          <w:lang w:val="hy-AM" w:bidi="mr-IN"/>
        </w:rPr>
        <w:t>հանքարդյունաբերության</w:t>
      </w:r>
      <w:proofErr w:type="spellEnd"/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ոլորտի կազմակերպությունների իրական սեփականատերերի բացահայտման ողջ գործընթացը կարգավորմանն ուղղված «Հայաստանի </w:t>
      </w:r>
      <w:r w:rsidRPr="00D85970">
        <w:rPr>
          <w:rFonts w:ascii="GHEA Grapalat" w:hAnsi="GHEA Grapalat"/>
          <w:sz w:val="24"/>
          <w:szCs w:val="24"/>
          <w:lang w:val="hy-AM" w:bidi="mr-IN"/>
        </w:rPr>
        <w:lastRenderedPageBreak/>
        <w:t>Հանրապետության ընդերքի մասին» օրենսգրքում, «Իրավաբանական անձանց պետական գրանցման, իրավաբանական անձանց առանձնացված ստորաբաժանումների, հիմնարկների և անհատ ձեռնարկատերերի պետական հաշվառման մասին» օրենքում լրացումներ կատարելու մասին և «Հանրային ծառայության մասին» օրենքում փոփոխություն և լրացում կատարելու մասին օրենքի նախագծերի փաթեթը</w:t>
      </w:r>
      <w:r>
        <w:rPr>
          <w:rFonts w:ascii="GHEA Grapalat" w:hAnsi="GHEA Grapalat"/>
          <w:sz w:val="24"/>
          <w:szCs w:val="24"/>
          <w:lang w:val="hy-AM" w:bidi="mr-IN"/>
        </w:rPr>
        <w:t>:</w:t>
      </w:r>
    </w:p>
    <w:p w14:paraId="246B1890" w14:textId="5788D9D2" w:rsidR="003D43D1" w:rsidRPr="00D85970" w:rsidRDefault="003D43D1" w:rsidP="00D85970">
      <w:pPr>
        <w:spacing w:after="0" w:line="360" w:lineRule="auto"/>
        <w:ind w:firstLine="625"/>
        <w:jc w:val="both"/>
        <w:rPr>
          <w:rFonts w:ascii="GHEA Grapalat" w:hAnsi="GHEA Grapalat"/>
          <w:sz w:val="24"/>
          <w:szCs w:val="24"/>
          <w:lang w:val="hy-AM" w:bidi="mr-IN"/>
        </w:rPr>
      </w:pPr>
      <w:r w:rsidRPr="00D85970">
        <w:rPr>
          <w:rFonts w:ascii="GHEA Grapalat" w:hAnsi="GHEA Grapalat"/>
          <w:sz w:val="24"/>
          <w:szCs w:val="24"/>
          <w:lang w:val="hy-AM"/>
        </w:rPr>
        <w:t xml:space="preserve">Հայաստանի ԱՃԹՆ-ի պատվիրակությունը 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հունիսի 17-19-ը Փարիզում մասնակցել է ԱՃԹՆ-ի 2019թ. համաշխարհային համաժողովին, որի ժամանակ Հայաստանն </w:t>
      </w:r>
      <w:r w:rsidR="00E25F68">
        <w:rPr>
          <w:rFonts w:ascii="GHEA Grapalat" w:hAnsi="GHEA Grapalat"/>
          <w:sz w:val="24"/>
          <w:szCs w:val="24"/>
          <w:lang w:val="hy-AM" w:bidi="mr-IN"/>
        </w:rPr>
        <w:t>արժանացել է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ԱՃԹՆ-ի նախագահության մրցանակին</w:t>
      </w:r>
      <w:r w:rsidR="000B60FB" w:rsidRPr="00D85970">
        <w:rPr>
          <w:rFonts w:ascii="GHEA Grapalat" w:hAnsi="GHEA Grapalat"/>
          <w:sz w:val="24"/>
          <w:szCs w:val="24"/>
          <w:lang w:val="hy-AM" w:bidi="mr-IN"/>
        </w:rPr>
        <w:t>:</w:t>
      </w:r>
    </w:p>
    <w:p w14:paraId="09B18573" w14:textId="32B630FC" w:rsidR="00FB7E07" w:rsidRPr="00D85970" w:rsidRDefault="00AC5252" w:rsidP="00D85970">
      <w:p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     </w:t>
      </w:r>
      <w:r w:rsidR="00FB7E07" w:rsidRPr="00D85970">
        <w:rPr>
          <w:rFonts w:ascii="GHEA Grapalat" w:hAnsi="GHEA Grapalat"/>
          <w:sz w:val="24"/>
          <w:szCs w:val="24"/>
          <w:lang w:val="hy-AM" w:bidi="mr-IN"/>
        </w:rPr>
        <w:t xml:space="preserve">Հանդիպումներ են տեղի ունեցել Համաշխարհային բանկի և Գերմանիայի </w:t>
      </w:r>
      <w:r w:rsidR="00C82F10">
        <w:rPr>
          <w:rFonts w:ascii="GHEA Grapalat" w:hAnsi="GHEA Grapalat"/>
          <w:sz w:val="24"/>
          <w:szCs w:val="24"/>
          <w:lang w:val="hy-AM" w:bidi="mr-IN"/>
        </w:rPr>
        <w:t>մ</w:t>
      </w:r>
      <w:r w:rsidR="00FB7E07" w:rsidRPr="00D85970">
        <w:rPr>
          <w:rFonts w:ascii="GHEA Grapalat" w:hAnsi="GHEA Grapalat"/>
          <w:sz w:val="24"/>
          <w:szCs w:val="24"/>
          <w:lang w:val="hy-AM" w:bidi="mr-IN"/>
        </w:rPr>
        <w:t xml:space="preserve">իջազգային </w:t>
      </w:r>
      <w:r w:rsidR="00C82F10">
        <w:rPr>
          <w:rFonts w:ascii="GHEA Grapalat" w:hAnsi="GHEA Grapalat"/>
          <w:sz w:val="24"/>
          <w:szCs w:val="24"/>
          <w:lang w:val="hy-AM" w:bidi="mr-IN"/>
        </w:rPr>
        <w:t>հ</w:t>
      </w:r>
      <w:r w:rsidR="00FB7E07" w:rsidRPr="00D85970">
        <w:rPr>
          <w:rFonts w:ascii="GHEA Grapalat" w:hAnsi="GHEA Grapalat"/>
          <w:sz w:val="24"/>
          <w:szCs w:val="24"/>
          <w:lang w:val="hy-AM" w:bidi="mr-IN"/>
        </w:rPr>
        <w:t xml:space="preserve">ամագործակցության </w:t>
      </w:r>
      <w:r w:rsidR="00C82F10">
        <w:rPr>
          <w:rFonts w:ascii="GHEA Grapalat" w:hAnsi="GHEA Grapalat"/>
          <w:sz w:val="24"/>
          <w:szCs w:val="24"/>
          <w:lang w:val="hy-AM" w:bidi="mr-IN"/>
        </w:rPr>
        <w:t>ը</w:t>
      </w:r>
      <w:r w:rsidR="00FB7E07" w:rsidRPr="00D85970">
        <w:rPr>
          <w:rFonts w:ascii="GHEA Grapalat" w:hAnsi="GHEA Grapalat"/>
          <w:sz w:val="24"/>
          <w:szCs w:val="24"/>
          <w:lang w:val="hy-AM" w:bidi="mr-IN"/>
        </w:rPr>
        <w:t xml:space="preserve">նկերության (GIZ) ներկայացուցիչների հետ Հայաստանի ԱՃԹՆ-ի 2019-2020թթ. աշխատանքային ծրագրով սահմանված միջոցառումների իրականացման և իրականացման ժամանակացույցի քննարկման շուրջ: Համաշխարհային բանկի գործընկերների հետ քննարկվել է դրամաշնորհային համաձայնագրի փակման ժամկետը երկարաձգելու հնարավորությունը և </w:t>
      </w:r>
      <w:r w:rsidR="00FB7E07" w:rsidRPr="00D85970">
        <w:rPr>
          <w:rFonts w:ascii="GHEA Grapalat" w:hAnsi="GHEA Grapalat"/>
          <w:sz w:val="24"/>
          <w:szCs w:val="24"/>
          <w:lang w:val="hy-AM"/>
        </w:rPr>
        <w:t xml:space="preserve">առանց հավելյալ ֆինանսավորման դրամաշնորհի ժամկետի երկարացման խնդրանքով </w:t>
      </w:r>
      <w:r w:rsidR="00C82F10">
        <w:rPr>
          <w:rFonts w:ascii="GHEA Grapalat" w:hAnsi="GHEA Grapalat"/>
          <w:sz w:val="24"/>
          <w:szCs w:val="24"/>
          <w:lang w:val="hy-AM"/>
        </w:rPr>
        <w:t xml:space="preserve">ՀՀ ԱՃԹՆ </w:t>
      </w:r>
      <w:r w:rsidRPr="00D85970">
        <w:rPr>
          <w:rFonts w:ascii="GHEA Grapalat" w:hAnsi="GHEA Grapalat"/>
          <w:sz w:val="24"/>
          <w:szCs w:val="24"/>
          <w:lang w:val="hy-AM"/>
        </w:rPr>
        <w:t>ԲՇԽ</w:t>
      </w:r>
      <w:r w:rsidR="00C82F10">
        <w:rPr>
          <w:rFonts w:ascii="GHEA Grapalat" w:hAnsi="GHEA Grapalat"/>
          <w:sz w:val="24"/>
          <w:szCs w:val="24"/>
          <w:lang w:val="hy-AM"/>
        </w:rPr>
        <w:t>-ի</w:t>
      </w:r>
      <w:r w:rsidRPr="00D85970">
        <w:rPr>
          <w:rFonts w:ascii="GHEA Grapalat" w:hAnsi="GHEA Grapalat"/>
          <w:sz w:val="24"/>
          <w:szCs w:val="24"/>
          <w:lang w:val="hy-AM"/>
        </w:rPr>
        <w:t xml:space="preserve"> նախագահի պաշտոնակատար, </w:t>
      </w:r>
      <w:r w:rsidR="00FB7E07" w:rsidRPr="00D85970">
        <w:rPr>
          <w:rFonts w:ascii="GHEA Grapalat" w:hAnsi="GHEA Grapalat"/>
          <w:sz w:val="24"/>
          <w:szCs w:val="24"/>
          <w:lang w:val="hy-AM" w:bidi="mr-IN"/>
        </w:rPr>
        <w:t xml:space="preserve">ՀՀ փոխվարչապետ Տիգրան </w:t>
      </w:r>
      <w:proofErr w:type="spellStart"/>
      <w:r w:rsidR="00FB7E07" w:rsidRPr="00D85970">
        <w:rPr>
          <w:rFonts w:ascii="GHEA Grapalat" w:hAnsi="GHEA Grapalat"/>
          <w:sz w:val="24"/>
          <w:szCs w:val="24"/>
          <w:lang w:val="hy-AM" w:bidi="mr-IN"/>
        </w:rPr>
        <w:t>Ավինյանի</w:t>
      </w:r>
      <w:proofErr w:type="spellEnd"/>
      <w:r w:rsidR="00FB7E07" w:rsidRPr="00D85970">
        <w:rPr>
          <w:rFonts w:ascii="GHEA Grapalat" w:hAnsi="GHEA Grapalat"/>
          <w:sz w:val="24"/>
          <w:szCs w:val="24"/>
          <w:lang w:val="hy-AM" w:bidi="mr-IN"/>
        </w:rPr>
        <w:t xml:space="preserve"> </w:t>
      </w:r>
      <w:r w:rsidR="002216BE" w:rsidRPr="00D85970">
        <w:rPr>
          <w:rFonts w:ascii="GHEA Grapalat" w:hAnsi="GHEA Grapalat"/>
          <w:sz w:val="24"/>
          <w:szCs w:val="24"/>
          <w:lang w:val="hy-AM" w:bidi="mr-IN"/>
        </w:rPr>
        <w:t xml:space="preserve">անունից </w:t>
      </w:r>
      <w:r w:rsidR="002216BE" w:rsidRPr="00D85970">
        <w:rPr>
          <w:rFonts w:ascii="GHEA Grapalat" w:hAnsi="GHEA Grapalat"/>
          <w:sz w:val="24"/>
          <w:szCs w:val="24"/>
          <w:lang w:val="hy-AM"/>
        </w:rPr>
        <w:t>նամակ է</w:t>
      </w:r>
      <w:r w:rsidR="00FB7E07" w:rsidRPr="00D85970">
        <w:rPr>
          <w:rFonts w:ascii="GHEA Grapalat" w:hAnsi="GHEA Grapalat"/>
          <w:sz w:val="24"/>
          <w:szCs w:val="24"/>
          <w:lang w:val="hy-AM"/>
        </w:rPr>
        <w:t xml:space="preserve"> ուղարկվել </w:t>
      </w:r>
      <w:r w:rsidR="00FB7E07" w:rsidRPr="00D85970">
        <w:rPr>
          <w:rFonts w:ascii="GHEA Grapalat" w:hAnsi="GHEA Grapalat"/>
          <w:sz w:val="24"/>
          <w:szCs w:val="24"/>
          <w:lang w:val="hy-AM" w:bidi="mr-IN"/>
        </w:rPr>
        <w:t>Համաշխարհային բանկի դրամաշնորհային ծրագրերի պատասխանատուներին:</w:t>
      </w:r>
      <w:r w:rsidR="00FB7E07" w:rsidRPr="00D85970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16A67BF6" w14:textId="172E60D7" w:rsidR="001270C9" w:rsidRPr="00C63693" w:rsidRDefault="000B60FB" w:rsidP="00C63693">
      <w:p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       Հաշվետու ժամանակահատվածում մշակվել է ԱՃԹՆ-ի պաշտոնական կայքի զարգացման տեխնիկական առաջադրանքը</w:t>
      </w:r>
      <w:r w:rsidR="00272ED0" w:rsidRPr="004D3138">
        <w:rPr>
          <w:rFonts w:ascii="GHEA Grapalat" w:hAnsi="GHEA Grapalat"/>
          <w:sz w:val="24"/>
          <w:szCs w:val="24"/>
          <w:lang w:val="hy-AM" w:bidi="mr-IN"/>
        </w:rPr>
        <w:t>,</w:t>
      </w:r>
      <w:r w:rsidRPr="00D85970">
        <w:rPr>
          <w:rFonts w:ascii="GHEA Grapalat" w:hAnsi="GHEA Grapalat"/>
          <w:bCs/>
          <w:sz w:val="24"/>
          <w:szCs w:val="24"/>
          <w:lang w:val="hy-AM" w:bidi="mr-IN"/>
        </w:rPr>
        <w:t xml:space="preserve"> և սկսվել է ծառայությունների գնման գործընթացը, 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իրական սեփականատերերի բացահայտման </w:t>
      </w:r>
      <w:r w:rsidRPr="00D85970">
        <w:rPr>
          <w:rFonts w:ascii="GHEA Grapalat" w:hAnsi="GHEA Grapalat"/>
          <w:bCs/>
          <w:sz w:val="24"/>
          <w:szCs w:val="24"/>
          <w:lang w:val="hy-AM" w:bidi="mr-IN"/>
        </w:rPr>
        <w:t xml:space="preserve">ենթաօրենսդրական ակտերի մշակման համար փորձագետի ծառայությունների գնման տեխնիկական առաջադրանքը, իրական սեփականատերերի բացահայտման հանրային ռեգիստրի ստեղծման տեխնիկական առաջադրանքի նախագիծը, </w:t>
      </w:r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տվյալների համակարգային բացահայտման </w:t>
      </w:r>
      <w:proofErr w:type="spellStart"/>
      <w:r w:rsidRPr="00D85970">
        <w:rPr>
          <w:rFonts w:ascii="GHEA Grapalat" w:hAnsi="GHEA Grapalat"/>
          <w:sz w:val="24"/>
          <w:szCs w:val="24"/>
          <w:lang w:val="hy-AM" w:bidi="mr-IN"/>
        </w:rPr>
        <w:t>իրագործելիության</w:t>
      </w:r>
      <w:proofErr w:type="spellEnd"/>
      <w:r w:rsidRPr="00D85970">
        <w:rPr>
          <w:rFonts w:ascii="GHEA Grapalat" w:hAnsi="GHEA Grapalat"/>
          <w:sz w:val="24"/>
          <w:szCs w:val="24"/>
          <w:lang w:val="hy-AM" w:bidi="mr-IN"/>
        </w:rPr>
        <w:t xml:space="preserve"> ուսումնասիրության տեխնիկական առաջադրանքը</w:t>
      </w:r>
      <w:r w:rsidR="00C63693">
        <w:rPr>
          <w:rFonts w:ascii="GHEA Grapalat" w:hAnsi="GHEA Grapalat"/>
          <w:sz w:val="24"/>
          <w:szCs w:val="24"/>
          <w:lang w:val="hy-AM" w:bidi="mr-IN"/>
        </w:rPr>
        <w:t>:</w:t>
      </w:r>
    </w:p>
    <w:p w14:paraId="3CC9A69D" w14:textId="77777777" w:rsidR="001270C9" w:rsidRPr="001270C9" w:rsidRDefault="001270C9" w:rsidP="00C53D18">
      <w:pPr>
        <w:spacing w:after="100"/>
        <w:ind w:firstLine="709"/>
        <w:jc w:val="both"/>
        <w:rPr>
          <w:rFonts w:ascii="GHEA Grapalat" w:hAnsi="GHEA Grapalat"/>
          <w:lang w:val="hy-AM"/>
        </w:rPr>
      </w:pPr>
    </w:p>
    <w:p w14:paraId="195FF0AB" w14:textId="0438591A" w:rsidR="003711E6" w:rsidRPr="00136D00" w:rsidRDefault="003711E6" w:rsidP="00C53D18">
      <w:pPr>
        <w:spacing w:line="240" w:lineRule="auto"/>
        <w:ind w:firstLine="709"/>
        <w:jc w:val="both"/>
        <w:rPr>
          <w:rFonts w:ascii="GHEA Grapalat" w:hAnsi="GHEA Grapalat"/>
          <w:sz w:val="20"/>
          <w:szCs w:val="20"/>
          <w:lang w:val="hy-AM"/>
        </w:rPr>
      </w:pPr>
      <w:r w:rsidRPr="00136D00">
        <w:rPr>
          <w:rFonts w:ascii="GHEA Grapalat" w:hAnsi="GHEA Grapalat"/>
          <w:i/>
          <w:sz w:val="20"/>
          <w:szCs w:val="20"/>
          <w:lang w:val="hy-AM"/>
        </w:rPr>
        <w:t>Համաձայն Հայաստանի Հանրապետության</w:t>
      </w:r>
      <w:r w:rsidR="00A37981" w:rsidRPr="00136D00">
        <w:rPr>
          <w:rFonts w:ascii="GHEA Grapalat" w:hAnsi="GHEA Grapalat"/>
          <w:i/>
          <w:sz w:val="20"/>
          <w:szCs w:val="20"/>
          <w:lang w:val="hy-AM"/>
        </w:rPr>
        <w:t xml:space="preserve"> 2019-2020</w:t>
      </w:r>
      <w:r w:rsidRPr="00136D00">
        <w:rPr>
          <w:rFonts w:ascii="GHEA Grapalat" w:hAnsi="GHEA Grapalat"/>
          <w:i/>
          <w:sz w:val="20"/>
          <w:szCs w:val="20"/>
          <w:lang w:val="hy-AM"/>
        </w:rPr>
        <w:t xml:space="preserve">թթ. </w:t>
      </w:r>
      <w:r w:rsidR="00FA5FC0" w:rsidRPr="00136D00">
        <w:rPr>
          <w:rFonts w:ascii="GHEA Grapalat" w:hAnsi="GHEA Grapalat"/>
          <w:i/>
          <w:sz w:val="20"/>
          <w:szCs w:val="20"/>
          <w:lang w:val="hy-AM"/>
        </w:rPr>
        <w:t>ԱՃԹՆ</w:t>
      </w:r>
      <w:r w:rsidR="003305FA" w:rsidRPr="00CB018F">
        <w:rPr>
          <w:rFonts w:ascii="GHEA Grapalat" w:hAnsi="GHEA Grapalat"/>
          <w:lang w:val="hy-AM" w:bidi="mr-IN"/>
        </w:rPr>
        <w:t>-ի</w:t>
      </w:r>
      <w:r w:rsidRPr="00136D00">
        <w:rPr>
          <w:rFonts w:ascii="GHEA Grapalat" w:hAnsi="GHEA Grapalat"/>
          <w:i/>
          <w:sz w:val="20"/>
          <w:szCs w:val="20"/>
          <w:lang w:val="hy-AM"/>
        </w:rPr>
        <w:t xml:space="preserve"> աշխատանքային ծրագրի՝ ՀՀ ԱՃԹՆ ԲՇԽ-ի գործունեության և </w:t>
      </w:r>
      <w:r w:rsidR="00FA5FC0" w:rsidRPr="00136D00">
        <w:rPr>
          <w:rFonts w:ascii="GHEA Grapalat" w:hAnsi="GHEA Grapalat"/>
          <w:i/>
          <w:sz w:val="20"/>
          <w:szCs w:val="20"/>
          <w:lang w:val="hy-AM"/>
        </w:rPr>
        <w:t>ԱՃԹՆ</w:t>
      </w:r>
      <w:r w:rsidR="003305FA" w:rsidRPr="00CB018F">
        <w:rPr>
          <w:rFonts w:ascii="GHEA Grapalat" w:hAnsi="GHEA Grapalat"/>
          <w:lang w:val="hy-AM" w:bidi="mr-IN"/>
        </w:rPr>
        <w:t>-ի</w:t>
      </w:r>
      <w:r w:rsidRPr="00136D00">
        <w:rPr>
          <w:rFonts w:ascii="GHEA Grapalat" w:hAnsi="GHEA Grapalat"/>
          <w:i/>
          <w:sz w:val="20"/>
          <w:szCs w:val="20"/>
          <w:lang w:val="hy-AM"/>
        </w:rPr>
        <w:t xml:space="preserve"> ներդրման աշխատանքների վերաբերյալ պետք է ներկայացվեն եռամսյակային հաշվետվություններ, որոնք հաստատվում են ՀՀ ԱՃԹՆ ԲՇԽ-ի կողմից:</w:t>
      </w:r>
    </w:p>
    <w:p w14:paraId="10A09BE0" w14:textId="01F71AFA" w:rsidR="003711E6" w:rsidRPr="000277CC" w:rsidRDefault="003711E6" w:rsidP="00813BF1">
      <w:pPr>
        <w:ind w:firstLine="720"/>
        <w:jc w:val="center"/>
        <w:rPr>
          <w:rFonts w:ascii="GHEA Grapalat" w:hAnsi="GHEA Grapalat"/>
          <w:b/>
          <w:color w:val="172C4B"/>
          <w:sz w:val="24"/>
          <w:szCs w:val="24"/>
          <w:lang w:val="hy-AM"/>
        </w:rPr>
      </w:pPr>
      <w:r w:rsidRPr="00136D00">
        <w:rPr>
          <w:rFonts w:ascii="GHEA Grapalat" w:hAnsi="GHEA Grapalat"/>
          <w:b/>
          <w:color w:val="172C4B"/>
          <w:sz w:val="24"/>
          <w:szCs w:val="24"/>
          <w:lang w:val="hy-AM"/>
        </w:rPr>
        <w:br w:type="page"/>
      </w:r>
      <w:r w:rsidRPr="00136D00">
        <w:rPr>
          <w:rFonts w:ascii="GHEA Grapalat" w:hAnsi="GHEA Grapalat"/>
          <w:b/>
          <w:color w:val="172C4B"/>
          <w:sz w:val="24"/>
          <w:szCs w:val="24"/>
          <w:lang w:val="hy-AM"/>
        </w:rPr>
        <w:lastRenderedPageBreak/>
        <w:t>ԻՐԱԿԱՆԱՑՎԱԾ ԱՇԽԱՏԱՆՔՆԵՐԸ՝ ԸՍՏ ՀԱՅԱՍՏԱՆԻ ՀԱՆՐԱՊԵՏՈՒԹՅԱՆ</w:t>
      </w:r>
      <w:r w:rsidR="00DC5F25" w:rsidRPr="00136D00">
        <w:rPr>
          <w:rFonts w:ascii="GHEA Grapalat" w:hAnsi="GHEA Grapalat"/>
          <w:b/>
          <w:color w:val="172C4B"/>
          <w:sz w:val="24"/>
          <w:szCs w:val="24"/>
          <w:lang w:val="hy-AM"/>
        </w:rPr>
        <w:t xml:space="preserve"> </w:t>
      </w:r>
      <w:r w:rsidR="00FA5FC0" w:rsidRPr="00136D00">
        <w:rPr>
          <w:rFonts w:ascii="GHEA Grapalat" w:hAnsi="GHEA Grapalat"/>
          <w:b/>
          <w:color w:val="172C4B"/>
          <w:sz w:val="24"/>
          <w:szCs w:val="24"/>
          <w:lang w:val="hy-AM"/>
        </w:rPr>
        <w:t>ԱՃԹՆ</w:t>
      </w:r>
      <w:r w:rsidR="000277CC">
        <w:rPr>
          <w:rFonts w:ascii="GHEA Grapalat" w:hAnsi="GHEA Grapalat"/>
          <w:b/>
          <w:color w:val="172C4B"/>
          <w:sz w:val="24"/>
          <w:szCs w:val="24"/>
          <w:lang w:val="hy-AM"/>
        </w:rPr>
        <w:t>-ի</w:t>
      </w:r>
      <w:r w:rsidR="00181CD7" w:rsidRPr="00136D00">
        <w:rPr>
          <w:rFonts w:ascii="GHEA Grapalat" w:hAnsi="GHEA Grapalat"/>
          <w:b/>
          <w:color w:val="172C4B"/>
          <w:sz w:val="24"/>
          <w:szCs w:val="24"/>
          <w:lang w:val="hy-AM"/>
        </w:rPr>
        <w:t xml:space="preserve"> 2019</w:t>
      </w:r>
      <w:r w:rsidR="00DC5F25" w:rsidRPr="00136D00">
        <w:rPr>
          <w:rFonts w:ascii="GHEA Grapalat" w:hAnsi="GHEA Grapalat"/>
          <w:b/>
          <w:color w:val="172C4B"/>
          <w:sz w:val="24"/>
          <w:szCs w:val="24"/>
          <w:lang w:val="hy-AM"/>
        </w:rPr>
        <w:t>Թ</w:t>
      </w:r>
      <w:r w:rsidR="004A0795">
        <w:rPr>
          <w:rFonts w:ascii="GHEA Grapalat" w:hAnsi="GHEA Grapalat"/>
          <w:b/>
          <w:color w:val="172C4B"/>
          <w:sz w:val="24"/>
          <w:szCs w:val="24"/>
          <w:lang w:val="hy-AM"/>
        </w:rPr>
        <w:t>.</w:t>
      </w:r>
      <w:r w:rsidR="005F4695" w:rsidRPr="004A0795">
        <w:rPr>
          <w:rFonts w:ascii="GHEA Grapalat" w:hAnsi="GHEA Grapalat"/>
          <w:b/>
          <w:color w:val="172C4B"/>
          <w:sz w:val="24"/>
          <w:szCs w:val="24"/>
          <w:lang w:val="hy-AM"/>
        </w:rPr>
        <w:t xml:space="preserve"> </w:t>
      </w:r>
      <w:r w:rsidRPr="000277CC">
        <w:rPr>
          <w:rFonts w:ascii="GHEA Grapalat" w:hAnsi="GHEA Grapalat"/>
          <w:b/>
          <w:color w:val="172C4B"/>
          <w:sz w:val="24"/>
          <w:szCs w:val="24"/>
          <w:lang w:val="hy-AM"/>
        </w:rPr>
        <w:t>ԱՇԽԱՏԱՆՔԱՅԻՆ ԾՐԱԳՐԻ</w:t>
      </w:r>
    </w:p>
    <w:tbl>
      <w:tblPr>
        <w:tblW w:w="1119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9"/>
        <w:gridCol w:w="2512"/>
        <w:gridCol w:w="1808"/>
        <w:gridCol w:w="2610"/>
        <w:gridCol w:w="1932"/>
      </w:tblGrid>
      <w:tr w:rsidR="000968CE" w:rsidRPr="00A347BC" w14:paraId="5FCFD75C" w14:textId="77777777" w:rsidTr="001A639E">
        <w:tc>
          <w:tcPr>
            <w:tcW w:w="2329" w:type="dxa"/>
            <w:shd w:val="clear" w:color="auto" w:fill="C2D69B"/>
          </w:tcPr>
          <w:p w14:paraId="7C88AC59" w14:textId="77777777" w:rsidR="003B0F4E" w:rsidRPr="003B0F4E" w:rsidRDefault="00225CA5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</w:tc>
        <w:tc>
          <w:tcPr>
            <w:tcW w:w="8862" w:type="dxa"/>
            <w:gridSpan w:val="4"/>
            <w:shd w:val="clear" w:color="auto" w:fill="B8CCE4"/>
          </w:tcPr>
          <w:p w14:paraId="2248D994" w14:textId="77777777" w:rsidR="00225CA5" w:rsidRPr="003B0F4E" w:rsidRDefault="002F564C" w:rsidP="004A1FE5">
            <w:pPr>
              <w:spacing w:after="0" w:line="240" w:lineRule="auto"/>
              <w:ind w:firstLine="720"/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Մատչելի</w:t>
            </w:r>
            <w:proofErr w:type="spellEnd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ժամանակին</w:t>
            </w:r>
            <w:proofErr w:type="spellEnd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տեղեկատվության</w:t>
            </w:r>
            <w:proofErr w:type="spellEnd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ապահովում</w:t>
            </w:r>
            <w:proofErr w:type="spellEnd"/>
          </w:p>
        </w:tc>
      </w:tr>
      <w:tr w:rsidR="00A347BC" w:rsidRPr="00A347BC" w14:paraId="3FC4CC5A" w14:textId="77777777" w:rsidTr="007260E4">
        <w:tc>
          <w:tcPr>
            <w:tcW w:w="2329" w:type="dxa"/>
            <w:vMerge w:val="restart"/>
            <w:shd w:val="clear" w:color="auto" w:fill="C2D69B"/>
          </w:tcPr>
          <w:p w14:paraId="4385C109" w14:textId="782C3162" w:rsidR="002F564C" w:rsidRPr="00181CD7" w:rsidRDefault="00225CA5" w:rsidP="00181CD7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N</w:t>
            </w:r>
            <w:r w:rsidR="00744996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181CD7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1</w:t>
            </w:r>
            <w:r w:rsidR="00744996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.</w:t>
            </w:r>
            <w:r w:rsidR="002F564C"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511180" w:rsidRPr="0051118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ՀՀ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ԱՃԹՆ</w:t>
            </w:r>
            <w:r w:rsidR="000277C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511180" w:rsidRPr="00511180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181CD7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պաշտոնական կայքի զարգացում</w:t>
            </w:r>
          </w:p>
        </w:tc>
        <w:tc>
          <w:tcPr>
            <w:tcW w:w="2512" w:type="dxa"/>
            <w:shd w:val="clear" w:color="auto" w:fill="C2D69B"/>
          </w:tcPr>
          <w:p w14:paraId="7D4B3D39" w14:textId="77777777" w:rsidR="00225CA5" w:rsidRPr="00A347BC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8" w:type="dxa"/>
            <w:shd w:val="clear" w:color="auto" w:fill="C2D69B"/>
          </w:tcPr>
          <w:p w14:paraId="4A78B46F" w14:textId="77777777" w:rsidR="00225CA5" w:rsidRPr="00A347BC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13AEE290" w14:textId="77777777" w:rsidR="00225CA5" w:rsidRPr="00A347BC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932" w:type="dxa"/>
            <w:shd w:val="clear" w:color="auto" w:fill="C2D69B"/>
          </w:tcPr>
          <w:p w14:paraId="373678CB" w14:textId="77777777" w:rsidR="00225CA5" w:rsidRPr="00A347BC" w:rsidRDefault="00225CA5" w:rsidP="00506DD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A347BC" w:rsidRPr="00D6312B" w14:paraId="443B0552" w14:textId="77777777" w:rsidTr="000277CC">
        <w:trPr>
          <w:trHeight w:val="1612"/>
        </w:trPr>
        <w:tc>
          <w:tcPr>
            <w:tcW w:w="2329" w:type="dxa"/>
            <w:vMerge/>
            <w:shd w:val="clear" w:color="auto" w:fill="C2D69B"/>
          </w:tcPr>
          <w:p w14:paraId="7BE072E8" w14:textId="77777777" w:rsidR="00225CA5" w:rsidRPr="00A347BC" w:rsidRDefault="00225CA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6CA522CB" w14:textId="77777777" w:rsidR="00511180" w:rsidRDefault="00FD11A7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1634B0F9" w14:textId="4248DF79" w:rsidR="00181CD7" w:rsidRDefault="00181CD7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ՀՀ </w:t>
            </w:r>
            <w:r w:rsidR="00FA5FC0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272ED0">
              <w:rPr>
                <w:rFonts w:ascii="GHEA Grapalat" w:hAnsi="GHEA Grapalat"/>
                <w:sz w:val="20"/>
                <w:szCs w:val="20"/>
                <w:lang w:bidi="mr-IN"/>
              </w:rPr>
              <w:t>-</w:t>
            </w:r>
            <w:r w:rsidR="00272ED0">
              <w:rPr>
                <w:rFonts w:ascii="GHEA Grapalat" w:hAnsi="GHEA Grapalat"/>
                <w:sz w:val="20"/>
                <w:szCs w:val="20"/>
                <w:lang w:val="hy-AM" w:bidi="mr-IN"/>
              </w:rPr>
              <w:t>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կայքի կատարելագործված տարբերակ՝ տվյալները բաց տվյալների սկզբունքով, օգտագործողի համար մատչելի եղանակով հասանելի դարձնելու համար գործիքների ապահովմամբ:</w:t>
            </w:r>
          </w:p>
          <w:p w14:paraId="7E601D0E" w14:textId="77777777" w:rsidR="000277CC" w:rsidRDefault="000277CC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7E75F13B" w14:textId="77777777" w:rsidR="002F564C" w:rsidRPr="00A347BC" w:rsidRDefault="00FD11A7" w:rsidP="004A1FE5">
            <w:pPr>
              <w:spacing w:after="0" w:line="240" w:lineRule="auto"/>
              <w:rPr>
                <w:rFonts w:ascii="GHEA Grapalat" w:hAnsi="GHEA Grapalat"/>
                <w:color w:val="244061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="00181CD7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  <w:proofErr w:type="spellEnd"/>
          </w:p>
        </w:tc>
        <w:tc>
          <w:tcPr>
            <w:tcW w:w="1808" w:type="dxa"/>
            <w:shd w:val="clear" w:color="auto" w:fill="8FFFC2"/>
          </w:tcPr>
          <w:p w14:paraId="0DB46E28" w14:textId="014C8638" w:rsidR="00225CA5" w:rsidRPr="00A347BC" w:rsidRDefault="00D6312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5DF2A29C" w14:textId="77777777" w:rsidR="00511180" w:rsidRPr="00511180" w:rsidRDefault="0051118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 xml:space="preserve">ՀՀ </w:t>
            </w:r>
            <w:proofErr w:type="spellStart"/>
            <w:r w:rsidR="009021F5">
              <w:rPr>
                <w:rFonts w:ascii="GHEA Grapalat" w:hAnsi="GHEA Grapalat"/>
                <w:sz w:val="20"/>
                <w:szCs w:val="20"/>
                <w:lang w:bidi="mr-IN"/>
              </w:rPr>
              <w:t>վարչապետի</w:t>
            </w:r>
            <w:proofErr w:type="spellEnd"/>
          </w:p>
          <w:p w14:paraId="40552FB6" w14:textId="77777777" w:rsidR="00511180" w:rsidRPr="00511180" w:rsidRDefault="0051118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աշխատակազմ</w:t>
            </w:r>
            <w:proofErr w:type="spellEnd"/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/</w:t>
            </w:r>
          </w:p>
          <w:p w14:paraId="1F142852" w14:textId="3632EEEF" w:rsidR="00511180" w:rsidRPr="000277CC" w:rsidRDefault="00B8099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="00511180" w:rsidRPr="00511180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0277CC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</w:p>
          <w:p w14:paraId="635B850A" w14:textId="77777777" w:rsidR="00511180" w:rsidRPr="00511180" w:rsidRDefault="0051118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</w:t>
            </w:r>
            <w:proofErr w:type="spellEnd"/>
            <w:r w:rsidRPr="00511180">
              <w:rPr>
                <w:rFonts w:ascii="GHEA Grapalat" w:hAnsi="GHEA Grapalat"/>
                <w:sz w:val="20"/>
                <w:szCs w:val="20"/>
                <w:lang w:bidi="mr-IN"/>
              </w:rPr>
              <w:t>,</w:t>
            </w:r>
          </w:p>
          <w:p w14:paraId="490BB3C3" w14:textId="5693CE6A" w:rsidR="00225CA5" w:rsidRPr="00D804F6" w:rsidRDefault="00D804F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ընտրված կազմակերպություն</w:t>
            </w:r>
          </w:p>
        </w:tc>
        <w:tc>
          <w:tcPr>
            <w:tcW w:w="1932" w:type="dxa"/>
            <w:shd w:val="clear" w:color="auto" w:fill="auto"/>
          </w:tcPr>
          <w:p w14:paraId="60FC2597" w14:textId="15A3D330" w:rsidR="00AE3DD7" w:rsidRPr="00D804F6" w:rsidRDefault="00D804F6" w:rsidP="001D080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Չի իրականցվել, քանի որ իրականացնող կազմակերպության հետ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պայմանագևի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ժամկետն ավարտվել է, իսկ նոր պայմանագիր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դեռևս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չի կնքվել։ </w:t>
            </w:r>
            <w:r w:rsidR="00D6312B">
              <w:rPr>
                <w:rFonts w:ascii="GHEA Grapalat" w:hAnsi="GHEA Grapalat"/>
                <w:sz w:val="20"/>
                <w:szCs w:val="20"/>
                <w:lang w:val="hy-AM" w:bidi="mr-IN"/>
              </w:rPr>
              <w:t>Մշակվել է կայքի զարգացման տեխնիկական առաջադրանքը</w:t>
            </w:r>
          </w:p>
        </w:tc>
      </w:tr>
      <w:tr w:rsidR="00A347BC" w:rsidRPr="00A347BC" w14:paraId="305CE3F0" w14:textId="77777777" w:rsidTr="007260E4">
        <w:tc>
          <w:tcPr>
            <w:tcW w:w="2329" w:type="dxa"/>
            <w:vMerge w:val="restart"/>
            <w:shd w:val="clear" w:color="auto" w:fill="C2D69B"/>
          </w:tcPr>
          <w:p w14:paraId="57BFC98A" w14:textId="1411A102" w:rsidR="00225CA5" w:rsidRPr="001A639E" w:rsidRDefault="00225CA5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</w:t>
            </w:r>
            <w:r w:rsidR="00942342"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="00B80995"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3</w:t>
            </w:r>
            <w:r w:rsidR="00744996"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0277C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942342"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="00B80995"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հրապարակային հաշվետվությունների </w:t>
            </w:r>
            <w:proofErr w:type="spellStart"/>
            <w:r w:rsidR="00B80995"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առցանց</w:t>
            </w:r>
            <w:proofErr w:type="spellEnd"/>
            <w:r w:rsidR="00B80995"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ներկայացման հարթակի զարգացում</w:t>
            </w:r>
          </w:p>
        </w:tc>
        <w:tc>
          <w:tcPr>
            <w:tcW w:w="2512" w:type="dxa"/>
            <w:shd w:val="clear" w:color="auto" w:fill="C2D69B"/>
          </w:tcPr>
          <w:p w14:paraId="73A3A9D1" w14:textId="77777777" w:rsidR="00225CA5" w:rsidRPr="00A347BC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8" w:type="dxa"/>
            <w:shd w:val="clear" w:color="auto" w:fill="C2D69B"/>
          </w:tcPr>
          <w:p w14:paraId="68B6AC56" w14:textId="77777777" w:rsidR="00225CA5" w:rsidRPr="00A347BC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42FE515C" w14:textId="77777777" w:rsidR="00225CA5" w:rsidRPr="00A347BC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932" w:type="dxa"/>
            <w:shd w:val="clear" w:color="auto" w:fill="C2D69B"/>
          </w:tcPr>
          <w:p w14:paraId="31840266" w14:textId="77777777" w:rsidR="00225CA5" w:rsidRPr="00A347BC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A347BC" w:rsidRPr="00272ED0" w14:paraId="6238F63C" w14:textId="77777777" w:rsidTr="000277CC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76A142B4" w14:textId="77777777" w:rsidR="00225CA5" w:rsidRPr="00A347BC" w:rsidRDefault="00225CA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2388EF66" w14:textId="77777777" w:rsidR="00B80995" w:rsidRDefault="00C85C1D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B8099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պայմանագիր կազմակերպության հետ, տվյալների բազաներ, տվյալների բազաների վերլուծության գործիքներ, </w:t>
            </w:r>
            <w:proofErr w:type="spellStart"/>
            <w:r w:rsidR="00B80995">
              <w:rPr>
                <w:rFonts w:ascii="GHEA Grapalat" w:hAnsi="GHEA Grapalat"/>
                <w:sz w:val="20"/>
                <w:szCs w:val="20"/>
                <w:lang w:val="hy-AM" w:bidi="mr-IN"/>
              </w:rPr>
              <w:t>առցանց</w:t>
            </w:r>
            <w:proofErr w:type="spellEnd"/>
            <w:r w:rsidR="00B8099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հաշվետվությունների ներկայացման հարթակի կատարելագործում՝ այն օգտագործողի համար ավելի մատչելի դարձնելու նպատակով</w:t>
            </w:r>
          </w:p>
          <w:p w14:paraId="5754E735" w14:textId="77777777" w:rsidR="00B80995" w:rsidRDefault="00B80995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6F36BD35" w14:textId="7F5A542E" w:rsidR="00225CA5" w:rsidRPr="00B80995" w:rsidRDefault="00C85C1D" w:rsidP="00AD279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B8099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B8099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՝</w:t>
            </w:r>
            <w:r w:rsidRPr="00B8099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B80995" w:rsidRPr="00B80995"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8" w:type="dxa"/>
            <w:shd w:val="clear" w:color="auto" w:fill="8FFFC2"/>
          </w:tcPr>
          <w:p w14:paraId="22059C1B" w14:textId="0E23D63E" w:rsidR="00225CA5" w:rsidRPr="00A347BC" w:rsidRDefault="00D6312B" w:rsidP="004A1FE5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4C428968" w14:textId="4338085D" w:rsidR="00225CA5" w:rsidRPr="00B80995" w:rsidRDefault="005E7A4A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ՀՀ </w:t>
            </w:r>
            <w:proofErr w:type="spellStart"/>
            <w:r w:rsidR="00EF5087">
              <w:rPr>
                <w:rFonts w:ascii="GHEA Grapalat" w:hAnsi="GHEA Grapalat"/>
                <w:sz w:val="20"/>
                <w:szCs w:val="20"/>
                <w:lang w:bidi="mr-IN"/>
              </w:rPr>
              <w:t>վ</w:t>
            </w:r>
            <w:r w:rsidR="00B7513C">
              <w:rPr>
                <w:rFonts w:ascii="GHEA Grapalat" w:hAnsi="GHEA Grapalat"/>
                <w:sz w:val="20"/>
                <w:szCs w:val="20"/>
                <w:lang w:bidi="mr-IN"/>
              </w:rPr>
              <w:t>արչապետի</w:t>
            </w:r>
            <w:proofErr w:type="spellEnd"/>
            <w:r w:rsidR="00B7513C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աշխատակազմ</w:t>
            </w:r>
            <w:proofErr w:type="spellEnd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/ </w:t>
            </w:r>
            <w:r w:rsidR="00B80995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0277CC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</w:t>
            </w:r>
            <w:proofErr w:type="spellEnd"/>
            <w:r w:rsidR="00B80995">
              <w:rPr>
                <w:rFonts w:ascii="GHEA Grapalat" w:hAnsi="GHEA Grapalat"/>
                <w:sz w:val="20"/>
                <w:szCs w:val="20"/>
                <w:lang w:val="hy-AM" w:bidi="mr-IN"/>
              </w:rPr>
              <w:t>, ընտրված կազմակերպություն</w:t>
            </w:r>
          </w:p>
        </w:tc>
        <w:tc>
          <w:tcPr>
            <w:tcW w:w="1932" w:type="dxa"/>
            <w:shd w:val="clear" w:color="auto" w:fill="auto"/>
          </w:tcPr>
          <w:p w14:paraId="2F9E2D34" w14:textId="1A337DE8" w:rsidR="00225CA5" w:rsidRPr="000277CC" w:rsidRDefault="00D6312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Մշակվել է կայքի զարգացման տեխնիկական առաջադրանքը</w:t>
            </w:r>
          </w:p>
        </w:tc>
      </w:tr>
      <w:tr w:rsidR="00A347BC" w:rsidRPr="00A347BC" w14:paraId="5397B010" w14:textId="77777777" w:rsidTr="007260E4">
        <w:tc>
          <w:tcPr>
            <w:tcW w:w="2329" w:type="dxa"/>
            <w:vMerge w:val="restart"/>
            <w:shd w:val="clear" w:color="auto" w:fill="C2D69B"/>
          </w:tcPr>
          <w:p w14:paraId="3E4B4D8A" w14:textId="77777777" w:rsidR="000968CE" w:rsidRPr="00B80995" w:rsidRDefault="000968CE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3D16D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N </w:t>
            </w:r>
            <w:r w:rsidR="00B80995" w:rsidRPr="003D16D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4</w:t>
            </w:r>
            <w:r w:rsidR="002A6873" w:rsidRPr="003D16D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B8099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Կայքի ընթացիկ սպասարկում</w:t>
            </w:r>
          </w:p>
        </w:tc>
        <w:tc>
          <w:tcPr>
            <w:tcW w:w="2512" w:type="dxa"/>
            <w:shd w:val="clear" w:color="auto" w:fill="C2D69B"/>
          </w:tcPr>
          <w:p w14:paraId="69EA76A1" w14:textId="77777777" w:rsidR="000968CE" w:rsidRPr="00A347BC" w:rsidRDefault="000968C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8" w:type="dxa"/>
            <w:shd w:val="clear" w:color="auto" w:fill="C2D69B"/>
          </w:tcPr>
          <w:p w14:paraId="62D5F3F9" w14:textId="77777777" w:rsidR="000968CE" w:rsidRPr="00A347BC" w:rsidRDefault="000968C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44FD9077" w14:textId="77777777" w:rsidR="000968CE" w:rsidRPr="00A347BC" w:rsidRDefault="000968C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932" w:type="dxa"/>
            <w:shd w:val="clear" w:color="auto" w:fill="C2D69B"/>
          </w:tcPr>
          <w:p w14:paraId="4E9C0C7B" w14:textId="77777777" w:rsidR="000968CE" w:rsidRPr="00A347BC" w:rsidRDefault="000968C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A347BC" w:rsidRPr="00272ED0" w14:paraId="5AB4E152" w14:textId="77777777" w:rsidTr="009C4FA6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7D4A266F" w14:textId="77777777" w:rsidR="000968CE" w:rsidRPr="00A347BC" w:rsidRDefault="000968C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20B15B40" w14:textId="77777777" w:rsidR="000968CE" w:rsidRPr="00A347BC" w:rsidRDefault="00C85C1D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  <w:proofErr w:type="spellEnd"/>
          </w:p>
        </w:tc>
        <w:tc>
          <w:tcPr>
            <w:tcW w:w="1808" w:type="dxa"/>
            <w:shd w:val="clear" w:color="auto" w:fill="8FFFC2"/>
          </w:tcPr>
          <w:p w14:paraId="4F066185" w14:textId="77777777" w:rsidR="000968CE" w:rsidRPr="009C4FA6" w:rsidRDefault="009C4FA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Pr="002A07A1">
              <w:rPr>
                <w:rFonts w:ascii="GHEA Grapalat" w:hAnsi="GHEA Grapalat"/>
                <w:sz w:val="20"/>
                <w:szCs w:val="20"/>
                <w:lang w:bidi="mr-IN"/>
              </w:rPr>
              <w:t>նթա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ցիկ</w:t>
            </w:r>
          </w:p>
        </w:tc>
        <w:tc>
          <w:tcPr>
            <w:tcW w:w="2610" w:type="dxa"/>
            <w:shd w:val="clear" w:color="auto" w:fill="auto"/>
          </w:tcPr>
          <w:p w14:paraId="42D7F8CB" w14:textId="35F0D4F0" w:rsidR="000968CE" w:rsidRPr="001F4E74" w:rsidRDefault="00805027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ընտրված կազմակերպություն</w:t>
            </w:r>
            <w:r w:rsidR="00B17146" w:rsidRPr="001F4E74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, ՀՀ </w:t>
            </w:r>
            <w:r w:rsidR="00EF5087" w:rsidRPr="001F4E74">
              <w:rPr>
                <w:rFonts w:ascii="GHEA Grapalat" w:hAnsi="GHEA Grapalat"/>
                <w:sz w:val="20"/>
                <w:szCs w:val="20"/>
                <w:lang w:val="hy-AM" w:bidi="mr-IN"/>
              </w:rPr>
              <w:t>վ</w:t>
            </w:r>
            <w:r w:rsidR="00B7513C" w:rsidRPr="001F4E74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արչապետի </w:t>
            </w:r>
            <w:r w:rsidR="00B17146" w:rsidRPr="001F4E74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աշխատակազմ/ </w:t>
            </w:r>
            <w:r w:rsidR="00B80995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="00B17146" w:rsidRPr="001F4E74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3D16D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B17146" w:rsidRPr="001F4E74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932" w:type="dxa"/>
            <w:shd w:val="clear" w:color="auto" w:fill="auto"/>
          </w:tcPr>
          <w:p w14:paraId="7270568A" w14:textId="77777777" w:rsidR="000968CE" w:rsidRPr="001F4E74" w:rsidRDefault="000968C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A347BC" w:rsidRPr="00A347BC" w14:paraId="76B8AEA2" w14:textId="77777777" w:rsidTr="007260E4">
        <w:tc>
          <w:tcPr>
            <w:tcW w:w="2329" w:type="dxa"/>
            <w:vMerge w:val="restart"/>
            <w:shd w:val="clear" w:color="auto" w:fill="C2D69B"/>
          </w:tcPr>
          <w:p w14:paraId="6834E3EC" w14:textId="783B9C34" w:rsidR="00805027" w:rsidRPr="00805027" w:rsidRDefault="00B17146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="00805027" w:rsidRPr="001F4E74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5</w:t>
            </w:r>
            <w:r w:rsidRPr="001F4E74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805027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3D16D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805027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կայքի համալրում արդիական տեղեկատվությամբ</w:t>
            </w:r>
          </w:p>
          <w:p w14:paraId="5018CC78" w14:textId="77777777" w:rsidR="00B17146" w:rsidRPr="001F4E74" w:rsidRDefault="00B1714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12" w:type="dxa"/>
            <w:shd w:val="clear" w:color="auto" w:fill="C2D69B"/>
          </w:tcPr>
          <w:p w14:paraId="6268FB79" w14:textId="77777777" w:rsidR="00B17146" w:rsidRPr="00A347BC" w:rsidRDefault="00B171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8" w:type="dxa"/>
            <w:shd w:val="clear" w:color="auto" w:fill="C2D69B"/>
          </w:tcPr>
          <w:p w14:paraId="70842FAA" w14:textId="77777777" w:rsidR="00B17146" w:rsidRPr="002A07A1" w:rsidRDefault="00B171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2A07A1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2A07A1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1A257D61" w14:textId="77777777" w:rsidR="00B17146" w:rsidRPr="00A347BC" w:rsidRDefault="00B171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932" w:type="dxa"/>
            <w:shd w:val="clear" w:color="auto" w:fill="C2D69B"/>
          </w:tcPr>
          <w:p w14:paraId="2B47A604" w14:textId="77777777" w:rsidR="00B17146" w:rsidRPr="00A347BC" w:rsidRDefault="00B171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A347BC" w:rsidRPr="00A347BC" w14:paraId="0C22B8F6" w14:textId="77777777" w:rsidTr="007260E4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26106C1F" w14:textId="77777777" w:rsidR="00B17146" w:rsidRPr="00A347BC" w:rsidRDefault="00B1714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6AC4F43B" w14:textId="77777777" w:rsidR="003D16D5" w:rsidRDefault="00C85C1D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5F10B10F" w14:textId="796675DF" w:rsidR="003F6623" w:rsidRDefault="00805027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կայքում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հրապարակված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զեկույցներ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,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հաշվետվություններ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,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տեսագրություններ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,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իրավական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ակտեր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,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նորություններ</w:t>
            </w:r>
            <w:proofErr w:type="spellEnd"/>
            <w:r w:rsidR="00F54086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1E657773" w14:textId="77777777" w:rsidR="003F6623" w:rsidRDefault="003F6623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35A438F1" w14:textId="77777777" w:rsidR="00B17146" w:rsidRPr="00A347BC" w:rsidRDefault="00C85C1D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  <w:proofErr w:type="spellEnd"/>
          </w:p>
        </w:tc>
        <w:tc>
          <w:tcPr>
            <w:tcW w:w="1808" w:type="dxa"/>
            <w:shd w:val="clear" w:color="auto" w:fill="8FFFC2"/>
          </w:tcPr>
          <w:p w14:paraId="782937EF" w14:textId="77777777" w:rsidR="00B17146" w:rsidRPr="002A07A1" w:rsidRDefault="0067374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9474B3" w:rsidRPr="002A07A1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  <w:proofErr w:type="spellEnd"/>
          </w:p>
        </w:tc>
        <w:tc>
          <w:tcPr>
            <w:tcW w:w="2610" w:type="dxa"/>
            <w:shd w:val="clear" w:color="auto" w:fill="auto"/>
          </w:tcPr>
          <w:p w14:paraId="6053C97A" w14:textId="765FCD82" w:rsidR="00B17146" w:rsidRPr="00805027" w:rsidRDefault="00E84B0F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ՀՀ </w:t>
            </w:r>
            <w:proofErr w:type="spellStart"/>
            <w:r w:rsidR="00EF5087">
              <w:rPr>
                <w:rFonts w:ascii="GHEA Grapalat" w:hAnsi="GHEA Grapalat"/>
                <w:sz w:val="20"/>
                <w:szCs w:val="20"/>
                <w:lang w:bidi="mr-IN"/>
              </w:rPr>
              <w:t>վ</w:t>
            </w:r>
            <w:r w:rsidR="00B7513C">
              <w:rPr>
                <w:rFonts w:ascii="GHEA Grapalat" w:hAnsi="GHEA Grapalat"/>
                <w:sz w:val="20"/>
                <w:szCs w:val="20"/>
                <w:lang w:bidi="mr-IN"/>
              </w:rPr>
              <w:t>արչապետի</w:t>
            </w:r>
            <w:proofErr w:type="spellEnd"/>
            <w:r w:rsidR="00B7513C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աշխատակազմ</w:t>
            </w:r>
            <w:proofErr w:type="spellEnd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/ </w:t>
            </w:r>
            <w:r w:rsidR="00805027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3D16D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</w:t>
            </w:r>
            <w:proofErr w:type="spellEnd"/>
            <w:r w:rsidR="00805027">
              <w:rPr>
                <w:rFonts w:ascii="GHEA Grapalat" w:hAnsi="GHEA Grapalat"/>
                <w:sz w:val="20"/>
                <w:szCs w:val="20"/>
                <w:lang w:val="hy-AM" w:bidi="mr-IN"/>
              </w:rPr>
              <w:t>, ԲՇԽ</w:t>
            </w:r>
          </w:p>
        </w:tc>
        <w:tc>
          <w:tcPr>
            <w:tcW w:w="1932" w:type="dxa"/>
            <w:shd w:val="clear" w:color="auto" w:fill="auto"/>
          </w:tcPr>
          <w:p w14:paraId="09653EB1" w14:textId="77777777" w:rsidR="00B17146" w:rsidRPr="00A347BC" w:rsidRDefault="00B1714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6437C4" w:rsidRPr="00A347BC" w14:paraId="0D0C24A1" w14:textId="77777777" w:rsidTr="007260E4">
        <w:trPr>
          <w:trHeight w:val="1034"/>
        </w:trPr>
        <w:tc>
          <w:tcPr>
            <w:tcW w:w="2329" w:type="dxa"/>
            <w:vMerge w:val="restart"/>
            <w:shd w:val="clear" w:color="auto" w:fill="C2D69B"/>
          </w:tcPr>
          <w:p w14:paraId="2B1E72BC" w14:textId="709F784F" w:rsidR="006437C4" w:rsidRPr="004428E9" w:rsidRDefault="006437C4" w:rsidP="004428E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4428E9">
              <w:rPr>
                <w:rFonts w:ascii="GHEA Grapalat" w:hAnsi="GHEA Grapalat"/>
                <w:b/>
                <w:sz w:val="20"/>
                <w:szCs w:val="20"/>
                <w:lang w:bidi="mr-IN"/>
              </w:rPr>
              <w:t>6</w:t>
            </w:r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. </w:t>
            </w:r>
            <w:r w:rsidR="004428E9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Հայաստանում </w:t>
            </w:r>
            <w:r w:rsidR="00FA5FC0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ԱՃԹՆ</w:t>
            </w:r>
            <w:r w:rsidR="003D16D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-ի</w:t>
            </w:r>
            <w:r w:rsidR="004428E9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 ներդրման և </w:t>
            </w:r>
            <w:proofErr w:type="spellStart"/>
            <w:r w:rsidR="004428E9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 w:rsidR="004428E9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 ոլորտի վերաբերյալ տեղեկատվության մատչելի լեզվով հրապարակում և տպագրում, սոցիալական գովազդի պատրաստում</w:t>
            </w:r>
          </w:p>
        </w:tc>
        <w:tc>
          <w:tcPr>
            <w:tcW w:w="2512" w:type="dxa"/>
            <w:shd w:val="clear" w:color="auto" w:fill="C2D69B"/>
          </w:tcPr>
          <w:p w14:paraId="4A246712" w14:textId="77777777" w:rsidR="006437C4" w:rsidRPr="00A347BC" w:rsidRDefault="006437C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8" w:type="dxa"/>
            <w:shd w:val="clear" w:color="auto" w:fill="C2D69B"/>
          </w:tcPr>
          <w:p w14:paraId="7192F008" w14:textId="77777777" w:rsidR="006437C4" w:rsidRPr="00A347BC" w:rsidRDefault="006437C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2D0F6296" w14:textId="77777777" w:rsidR="006437C4" w:rsidRPr="00A347BC" w:rsidRDefault="006437C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932" w:type="dxa"/>
            <w:shd w:val="clear" w:color="auto" w:fill="C2D69B"/>
          </w:tcPr>
          <w:p w14:paraId="4245DBC0" w14:textId="77777777" w:rsidR="006437C4" w:rsidRPr="00A347BC" w:rsidRDefault="006437C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6437C4" w:rsidRPr="00A347BC" w14:paraId="3F1DC084" w14:textId="77777777" w:rsidTr="007260E4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25E5D9BB" w14:textId="77777777" w:rsidR="006437C4" w:rsidRPr="00A347BC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7DDE98F9" w14:textId="6B7693FB" w:rsidR="006437C4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4428E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տեղեկատվական թերթիկներ, </w:t>
            </w:r>
            <w:proofErr w:type="spellStart"/>
            <w:r w:rsidR="004428E9">
              <w:rPr>
                <w:rFonts w:ascii="GHEA Grapalat" w:hAnsi="GHEA Grapalat"/>
                <w:sz w:val="20"/>
                <w:szCs w:val="20"/>
                <w:lang w:val="hy-AM" w:bidi="mr-IN"/>
              </w:rPr>
              <w:t>ինֆոգրամներ</w:t>
            </w:r>
            <w:proofErr w:type="spellEnd"/>
            <w:r w:rsidR="004428E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, </w:t>
            </w:r>
            <w:r w:rsidR="00FA5FC0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3D16D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4428E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եռամսյակային և տարեկան հաշվետվություններ, </w:t>
            </w:r>
            <w:r w:rsidR="00FA5FC0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3D16D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4428E9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զեկույց, զեկույցի սեղմագիր, տեղեկատվական տեսահոլովակներ</w:t>
            </w:r>
          </w:p>
          <w:p w14:paraId="5F9F7194" w14:textId="77777777" w:rsidR="004428E9" w:rsidRPr="004428E9" w:rsidRDefault="004428E9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02D534FA" w14:textId="77777777" w:rsidR="006437C4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  <w:proofErr w:type="spellEnd"/>
          </w:p>
          <w:p w14:paraId="485E181D" w14:textId="77777777" w:rsidR="004A1FE5" w:rsidRPr="00A347BC" w:rsidRDefault="004A1FE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1808" w:type="dxa"/>
            <w:shd w:val="clear" w:color="auto" w:fill="8FFFC2"/>
          </w:tcPr>
          <w:p w14:paraId="5CCFDA57" w14:textId="77777777" w:rsidR="006437C4" w:rsidRPr="00A347BC" w:rsidRDefault="006437C4" w:rsidP="004A1FE5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Pr="00673740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  <w:proofErr w:type="spellEnd"/>
          </w:p>
        </w:tc>
        <w:tc>
          <w:tcPr>
            <w:tcW w:w="2610" w:type="dxa"/>
            <w:shd w:val="clear" w:color="auto" w:fill="auto"/>
          </w:tcPr>
          <w:p w14:paraId="2CF8293A" w14:textId="48344008" w:rsidR="006437C4" w:rsidRPr="00A347BC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ԲՇԽ, ՀՀ </w:t>
            </w:r>
            <w:proofErr w:type="spellStart"/>
            <w:r w:rsidR="00EF5087">
              <w:rPr>
                <w:rFonts w:ascii="GHEA Grapalat" w:hAnsi="GHEA Grapalat"/>
                <w:sz w:val="20"/>
                <w:szCs w:val="20"/>
                <w:lang w:bidi="mr-IN"/>
              </w:rPr>
              <w:t>վ</w:t>
            </w:r>
            <w:r w:rsidR="004872AD">
              <w:rPr>
                <w:rFonts w:ascii="GHEA Grapalat" w:hAnsi="GHEA Grapalat"/>
                <w:sz w:val="20"/>
                <w:szCs w:val="20"/>
                <w:lang w:bidi="mr-IN"/>
              </w:rPr>
              <w:t>արչապետի</w:t>
            </w:r>
            <w:proofErr w:type="spellEnd"/>
            <w:r w:rsidR="004872AD"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աշխատակազմ</w:t>
            </w:r>
            <w:proofErr w:type="spellEnd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/ </w:t>
            </w:r>
            <w:r w:rsidR="004428E9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3D16D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</w:t>
            </w:r>
            <w:proofErr w:type="spellEnd"/>
          </w:p>
        </w:tc>
        <w:tc>
          <w:tcPr>
            <w:tcW w:w="1932" w:type="dxa"/>
            <w:shd w:val="clear" w:color="auto" w:fill="auto"/>
          </w:tcPr>
          <w:p w14:paraId="475265F2" w14:textId="77777777" w:rsidR="006437C4" w:rsidRPr="00A347BC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253735" w:rsidRPr="00A347BC" w14:paraId="54AE3237" w14:textId="77777777" w:rsidTr="007260E4">
        <w:trPr>
          <w:trHeight w:val="1298"/>
        </w:trPr>
        <w:tc>
          <w:tcPr>
            <w:tcW w:w="2329" w:type="dxa"/>
            <w:vMerge w:val="restart"/>
            <w:shd w:val="clear" w:color="auto" w:fill="C2D69B"/>
          </w:tcPr>
          <w:p w14:paraId="736F6C5B" w14:textId="77777777" w:rsidR="00253735" w:rsidRDefault="0025373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1A639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7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.</w:t>
            </w:r>
          </w:p>
          <w:p w14:paraId="149CC830" w14:textId="6E8ED282" w:rsidR="00253735" w:rsidRPr="001A639E" w:rsidRDefault="001A639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ոլորտի և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3D16D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վերաբերյալ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հանրային իրազեկում և լուսաբանում սոցիալական ցանցերի միջոցով </w:t>
            </w:r>
            <w:r w:rsidRPr="001A639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(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YouTube, Twitter, 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facebook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և այլ ցանցեր</w:t>
            </w:r>
            <w:r w:rsidRPr="001A639E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)</w:t>
            </w:r>
          </w:p>
        </w:tc>
        <w:tc>
          <w:tcPr>
            <w:tcW w:w="2512" w:type="dxa"/>
            <w:shd w:val="clear" w:color="auto" w:fill="C2D69B" w:themeFill="accent3" w:themeFillTint="99"/>
          </w:tcPr>
          <w:p w14:paraId="5DB886EB" w14:textId="77777777" w:rsidR="00253735" w:rsidRPr="00A347BC" w:rsidRDefault="00253735" w:rsidP="00D274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8" w:type="dxa"/>
            <w:shd w:val="clear" w:color="auto" w:fill="C2D69B" w:themeFill="accent3" w:themeFillTint="99"/>
          </w:tcPr>
          <w:p w14:paraId="0B1CC907" w14:textId="77777777" w:rsidR="00253735" w:rsidRPr="00A347BC" w:rsidRDefault="00253735" w:rsidP="00D274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6A58DB58" w14:textId="77777777" w:rsidR="00253735" w:rsidRPr="00A347BC" w:rsidRDefault="00253735" w:rsidP="00D274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932" w:type="dxa"/>
            <w:shd w:val="clear" w:color="auto" w:fill="C2D69B" w:themeFill="accent3" w:themeFillTint="99"/>
          </w:tcPr>
          <w:p w14:paraId="6DE3BBF2" w14:textId="77777777" w:rsidR="00253735" w:rsidRPr="00A347BC" w:rsidRDefault="00253735" w:rsidP="00D274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253735" w:rsidRPr="00272ED0" w14:paraId="06F41CB4" w14:textId="77777777" w:rsidTr="007260E4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39C95933" w14:textId="77777777" w:rsidR="00253735" w:rsidRPr="00A347BC" w:rsidRDefault="0025373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7C6FBE9C" w14:textId="77777777" w:rsidR="00B05B06" w:rsidRDefault="00253735" w:rsidP="0025373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65F052A4" w14:textId="60858C8F" w:rsidR="00253735" w:rsidRPr="001A639E" w:rsidRDefault="001A639E" w:rsidP="0025373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սոցիալական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ցանցերում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և </w:t>
            </w:r>
            <w:r w:rsidR="00FA5FC0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3D16D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վերաբերյալ հրապարակված տեղեկատվություն</w:t>
            </w:r>
          </w:p>
          <w:p w14:paraId="4F9F540A" w14:textId="77777777" w:rsidR="001A639E" w:rsidRPr="00253735" w:rsidRDefault="001A639E" w:rsidP="0025373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2E67E424" w14:textId="77777777" w:rsidR="00253735" w:rsidRDefault="0025373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62A8111E" w14:textId="77777777" w:rsidR="00253735" w:rsidRPr="001A639E" w:rsidRDefault="001A639E" w:rsidP="004A1FE5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8" w:type="dxa"/>
            <w:shd w:val="clear" w:color="auto" w:fill="8FFFC2"/>
          </w:tcPr>
          <w:p w14:paraId="64A59625" w14:textId="77777777" w:rsidR="00253735" w:rsidRPr="001A639E" w:rsidRDefault="001A639E" w:rsidP="004A1FE5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3F7DF903" w14:textId="2C0A7029" w:rsidR="00253735" w:rsidRPr="001A639E" w:rsidRDefault="00253735" w:rsidP="0025373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1A639E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աշխատակազմ/Հ-ԱՃԹՆ</w:t>
            </w:r>
            <w:r w:rsidR="003D16D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1A639E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932" w:type="dxa"/>
            <w:shd w:val="clear" w:color="auto" w:fill="auto"/>
          </w:tcPr>
          <w:p w14:paraId="5EC6AD52" w14:textId="77777777" w:rsidR="00253735" w:rsidRPr="001A639E" w:rsidRDefault="0025373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1A639E" w:rsidRPr="00A347BC" w14:paraId="4E9EB0B3" w14:textId="77777777" w:rsidTr="00293BEE">
        <w:trPr>
          <w:trHeight w:val="872"/>
        </w:trPr>
        <w:tc>
          <w:tcPr>
            <w:tcW w:w="2329" w:type="dxa"/>
            <w:vMerge w:val="restart"/>
            <w:shd w:val="clear" w:color="auto" w:fill="C2D69B"/>
          </w:tcPr>
          <w:p w14:paraId="5DFDC6CF" w14:textId="77777777" w:rsidR="001A639E" w:rsidRPr="001A639E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N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8</w:t>
            </w:r>
            <w:r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6BC0CD7C" w14:textId="77777777" w:rsidR="001A639E" w:rsidRPr="001A639E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Իրազեկվածության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բարձրացման միջոցառումների, շահագրգիռ կողմերի հետ աշխատանքային հանդիպումների իրականացում</w:t>
            </w:r>
          </w:p>
        </w:tc>
        <w:tc>
          <w:tcPr>
            <w:tcW w:w="2512" w:type="dxa"/>
            <w:shd w:val="clear" w:color="auto" w:fill="C2D69B" w:themeFill="accent3" w:themeFillTint="99"/>
          </w:tcPr>
          <w:p w14:paraId="5E980987" w14:textId="77777777" w:rsidR="001A639E" w:rsidRPr="00A347BC" w:rsidRDefault="001A639E" w:rsidP="001A639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8" w:type="dxa"/>
            <w:shd w:val="clear" w:color="auto" w:fill="C2D69B" w:themeFill="accent3" w:themeFillTint="99"/>
          </w:tcPr>
          <w:p w14:paraId="09B26713" w14:textId="77777777" w:rsidR="001A639E" w:rsidRPr="00A347BC" w:rsidRDefault="001A639E" w:rsidP="001A639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1C28EE04" w14:textId="77777777" w:rsidR="001A639E" w:rsidRPr="00A347BC" w:rsidRDefault="001A639E" w:rsidP="001A639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932" w:type="dxa"/>
            <w:shd w:val="clear" w:color="auto" w:fill="C2D69B" w:themeFill="accent3" w:themeFillTint="99"/>
          </w:tcPr>
          <w:p w14:paraId="693FC613" w14:textId="77777777" w:rsidR="001A639E" w:rsidRPr="00A347BC" w:rsidRDefault="001A639E" w:rsidP="001A639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1A639E" w:rsidRPr="00272ED0" w14:paraId="157183E9" w14:textId="77777777" w:rsidTr="007260E4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38EDAF26" w14:textId="77777777" w:rsidR="001A639E" w:rsidRPr="00A347BC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116522C5" w14:textId="77777777" w:rsidR="001A639E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6FF38A7F" w14:textId="77777777" w:rsidR="001A639E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Հանդիպումներ </w:t>
            </w:r>
            <w:r w:rsidRPr="001A639E">
              <w:rPr>
                <w:rFonts w:ascii="GHEA Grapalat" w:hAnsi="GHEA Grapalat"/>
                <w:sz w:val="20"/>
                <w:szCs w:val="20"/>
                <w:lang w:bidi="mr-IN"/>
              </w:rPr>
              <w:t>(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այդ թվում մարզային</w:t>
            </w:r>
            <w:r w:rsidRPr="001A639E">
              <w:rPr>
                <w:rFonts w:ascii="GHEA Grapalat" w:hAnsi="GHEA Grapalat"/>
                <w:sz w:val="20"/>
                <w:szCs w:val="20"/>
                <w:lang w:bidi="mr-IN"/>
              </w:rPr>
              <w:t>)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 հանդիպումներ կրթական հաստատությունների հետ, հանդիպումներ լայն խմբակցությունների հետ</w:t>
            </w:r>
          </w:p>
          <w:p w14:paraId="6D152D69" w14:textId="77777777" w:rsidR="001A639E" w:rsidRPr="001A639E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607BF7F9" w14:textId="77777777" w:rsidR="001A639E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0EE4FBC7" w14:textId="77777777" w:rsidR="001A639E" w:rsidRPr="001A639E" w:rsidRDefault="001A639E" w:rsidP="001A639E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8" w:type="dxa"/>
            <w:shd w:val="clear" w:color="auto" w:fill="8FFFC2"/>
          </w:tcPr>
          <w:p w14:paraId="019BBF7D" w14:textId="77777777" w:rsidR="001A639E" w:rsidRPr="001A639E" w:rsidRDefault="001A639E" w:rsidP="001A639E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4F0DC8BE" w14:textId="56111AAD" w:rsidR="001A639E" w:rsidRPr="001A639E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1A639E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աշխատակազմ/Հ-ԱՃԹՆ</w:t>
            </w:r>
            <w:r w:rsidR="00272ED0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1A639E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932" w:type="dxa"/>
            <w:shd w:val="clear" w:color="auto" w:fill="auto"/>
          </w:tcPr>
          <w:p w14:paraId="5EDB12EA" w14:textId="77777777" w:rsidR="001A639E" w:rsidRPr="001A639E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6877BC" w:rsidRPr="00A347BC" w14:paraId="0EBC079C" w14:textId="77777777" w:rsidTr="006877BC">
        <w:trPr>
          <w:trHeight w:val="1298"/>
        </w:trPr>
        <w:tc>
          <w:tcPr>
            <w:tcW w:w="2329" w:type="dxa"/>
            <w:vMerge w:val="restart"/>
            <w:shd w:val="clear" w:color="auto" w:fill="C2D69B"/>
          </w:tcPr>
          <w:p w14:paraId="1D1EB567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N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11</w:t>
            </w:r>
            <w:r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3E21E505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«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ոլորտում թափանցիկ և հաշվետու կառավարման խթանում» ԱՄՆ ՄԶԳ դրամաշնորհային ծրագրի շրջանակում 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և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վերաբերյալ տեղեկատվական/ ճանաչողական նյութերի ստեղծում և տարածում</w:t>
            </w:r>
          </w:p>
        </w:tc>
        <w:tc>
          <w:tcPr>
            <w:tcW w:w="2512" w:type="dxa"/>
            <w:shd w:val="clear" w:color="auto" w:fill="C2D69B" w:themeFill="accent3" w:themeFillTint="99"/>
          </w:tcPr>
          <w:p w14:paraId="355BB7ED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8" w:type="dxa"/>
            <w:shd w:val="clear" w:color="auto" w:fill="C2D69B" w:themeFill="accent3" w:themeFillTint="99"/>
          </w:tcPr>
          <w:p w14:paraId="1AABC10A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4A194A1D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932" w:type="dxa"/>
            <w:shd w:val="clear" w:color="auto" w:fill="C2D69B" w:themeFill="accent3" w:themeFillTint="99"/>
          </w:tcPr>
          <w:p w14:paraId="473D1E31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6877BC" w:rsidRPr="00272ED0" w14:paraId="37DDDC5F" w14:textId="77777777" w:rsidTr="006877BC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5E7C9BED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6D76AC09" w14:textId="77777777" w:rsidR="006877BC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7CB2C668" w14:textId="5D1D407F" w:rsidR="006877BC" w:rsidRDefault="00FA5FC0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76BA6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6877BC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և </w:t>
            </w:r>
            <w:proofErr w:type="spellStart"/>
            <w:r w:rsidR="006877BC">
              <w:rPr>
                <w:rFonts w:ascii="GHEA Grapalat" w:hAnsi="GHEA Grapalat"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 w:rsidR="006877BC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վերաբերյալ կրթական տեսանյութեր</w:t>
            </w:r>
          </w:p>
          <w:p w14:paraId="71728EC5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52DC19AB" w14:textId="77777777" w:rsidR="006877BC" w:rsidRPr="006877BC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6877BC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6877BC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՝</w:t>
            </w:r>
            <w:r w:rsidRPr="006877BC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60D1A9EF" w14:textId="13FCAE6D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8" w:type="dxa"/>
            <w:shd w:val="clear" w:color="auto" w:fill="8FFFC2"/>
          </w:tcPr>
          <w:p w14:paraId="6671167B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1B7852AA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Թրանսփարենսի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Ինթերնեշնլ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հակակոռուպցիոն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կենտրոն ՀԿ, Հայաստանի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ապերիկյան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համալսարանի Պատասխանատու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կենտրոն</w:t>
            </w:r>
          </w:p>
        </w:tc>
        <w:tc>
          <w:tcPr>
            <w:tcW w:w="1932" w:type="dxa"/>
            <w:shd w:val="clear" w:color="auto" w:fill="auto"/>
          </w:tcPr>
          <w:p w14:paraId="7207FF66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6877BC" w:rsidRPr="00A347BC" w14:paraId="7026796C" w14:textId="77777777" w:rsidTr="006877BC">
        <w:trPr>
          <w:trHeight w:val="1298"/>
        </w:trPr>
        <w:tc>
          <w:tcPr>
            <w:tcW w:w="2329" w:type="dxa"/>
            <w:vMerge w:val="restart"/>
            <w:shd w:val="clear" w:color="auto" w:fill="C2D69B"/>
          </w:tcPr>
          <w:p w14:paraId="555C0D24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N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12</w:t>
            </w:r>
            <w:r w:rsidRPr="001A639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4770F5BE" w14:textId="77777777" w:rsidR="006877BC" w:rsidRPr="001A639E" w:rsidRDefault="006877BC" w:rsidP="000E7FD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«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ոլորտում թափանցիկ և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հաշվետու կառավարման խթանում» ԱՄՆ ՄԶԳ դրամաշնորհային ծրագրի շրջանակում 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և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վերաբերյալ </w:t>
            </w:r>
            <w:r w:rsidR="000E7FD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հանրային </w:t>
            </w:r>
            <w:proofErr w:type="spellStart"/>
            <w:r w:rsidR="000E7FD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իրազեկվաածության</w:t>
            </w:r>
            <w:proofErr w:type="spellEnd"/>
            <w:r w:rsidR="000E7FD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բարձրացում / քննարկումներ, մասնավորապես՝ </w:t>
            </w:r>
            <w:proofErr w:type="spellStart"/>
            <w:r w:rsidR="000E7FD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ազդակիր</w:t>
            </w:r>
            <w:proofErr w:type="spellEnd"/>
            <w:r w:rsidR="000E7FD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 w:rsidR="000E7FD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համայնքերում</w:t>
            </w:r>
            <w:proofErr w:type="spellEnd"/>
          </w:p>
        </w:tc>
        <w:tc>
          <w:tcPr>
            <w:tcW w:w="2512" w:type="dxa"/>
            <w:shd w:val="clear" w:color="auto" w:fill="C2D69B" w:themeFill="accent3" w:themeFillTint="99"/>
          </w:tcPr>
          <w:p w14:paraId="539067CB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8" w:type="dxa"/>
            <w:shd w:val="clear" w:color="auto" w:fill="C2D69B" w:themeFill="accent3" w:themeFillTint="99"/>
          </w:tcPr>
          <w:p w14:paraId="65EAB48E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781D954F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932" w:type="dxa"/>
            <w:shd w:val="clear" w:color="auto" w:fill="C2D69B" w:themeFill="accent3" w:themeFillTint="99"/>
          </w:tcPr>
          <w:p w14:paraId="21F5DCDB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6877BC" w:rsidRPr="00272ED0" w14:paraId="3D3BEED0" w14:textId="77777777" w:rsidTr="006877BC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0F0D2976" w14:textId="77777777" w:rsidR="006877BC" w:rsidRPr="00A347BC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06FC45D9" w14:textId="77777777" w:rsidR="006877BC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17104F3B" w14:textId="0D77CEEA" w:rsidR="006877BC" w:rsidRPr="000E7FDA" w:rsidRDefault="00FA5FC0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76BA6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6877BC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0E7FD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վերաբերյալ </w:t>
            </w:r>
            <w:proofErr w:type="spellStart"/>
            <w:r w:rsidR="000E7FDA">
              <w:rPr>
                <w:rFonts w:ascii="GHEA Grapalat" w:hAnsi="GHEA Grapalat"/>
                <w:sz w:val="20"/>
                <w:szCs w:val="20"/>
                <w:lang w:val="hy-AM" w:bidi="mr-IN"/>
              </w:rPr>
              <w:t>մոդուլներ</w:t>
            </w:r>
            <w:proofErr w:type="spellEnd"/>
            <w:r w:rsidR="000E7FD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ԲՇԽ-ի, ՔՀԿ-ների, ՔԵԿ-ների, տեղական խմբերի և </w:t>
            </w:r>
            <w:proofErr w:type="spellStart"/>
            <w:r w:rsidR="000E7FDA">
              <w:rPr>
                <w:rFonts w:ascii="GHEA Grapalat" w:hAnsi="GHEA Grapalat"/>
                <w:sz w:val="20"/>
                <w:szCs w:val="20"/>
                <w:lang w:val="hy-AM" w:bidi="mr-IN"/>
              </w:rPr>
              <w:t>ակտիվիստների</w:t>
            </w:r>
            <w:proofErr w:type="spellEnd"/>
            <w:r w:rsidR="000E7FD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համար և դասընթացներ </w:t>
            </w:r>
            <w:proofErr w:type="spellStart"/>
            <w:r w:rsidR="000E7FDA">
              <w:rPr>
                <w:rFonts w:ascii="GHEA Grapalat" w:hAnsi="GHEA Grapalat"/>
                <w:sz w:val="20"/>
                <w:szCs w:val="20"/>
                <w:lang w:val="hy-AM" w:bidi="mr-IN"/>
              </w:rPr>
              <w:t>թիրախային</w:t>
            </w:r>
            <w:proofErr w:type="spellEnd"/>
            <w:r w:rsidR="000E7FDA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խմբերի համար </w:t>
            </w:r>
            <w:r w:rsidR="000E7FDA" w:rsidRPr="000E7FDA">
              <w:rPr>
                <w:rFonts w:ascii="GHEA Grapalat" w:hAnsi="GHEA Grapalat"/>
                <w:sz w:val="20"/>
                <w:szCs w:val="20"/>
                <w:lang w:bidi="mr-IN"/>
              </w:rPr>
              <w:t>(</w:t>
            </w:r>
            <w:r w:rsidR="000E7FDA">
              <w:rPr>
                <w:rFonts w:ascii="GHEA Grapalat" w:hAnsi="GHEA Grapalat"/>
                <w:sz w:val="20"/>
                <w:szCs w:val="20"/>
                <w:lang w:val="hy-AM" w:bidi="mr-IN"/>
              </w:rPr>
              <w:t>ԲՇԽ, ՔՀԿ-ներ, տեղական խմբեր և ակտիվիստներ</w:t>
            </w:r>
            <w:r w:rsidR="000E7FDA" w:rsidRPr="000E7FDA">
              <w:rPr>
                <w:rFonts w:ascii="GHEA Grapalat" w:hAnsi="GHEA Grapalat"/>
                <w:sz w:val="20"/>
                <w:szCs w:val="20"/>
                <w:lang w:bidi="mr-IN"/>
              </w:rPr>
              <w:t>)</w:t>
            </w:r>
          </w:p>
          <w:p w14:paraId="67BC4327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3C691C44" w14:textId="77777777" w:rsidR="006877BC" w:rsidRPr="006877BC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6877BC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6877BC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՝</w:t>
            </w:r>
            <w:r w:rsidRPr="006877BC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276E222A" w14:textId="043BB048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8" w:type="dxa"/>
            <w:shd w:val="clear" w:color="auto" w:fill="8FFFC2"/>
          </w:tcPr>
          <w:p w14:paraId="47216758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67867CC0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Թրանսփարենսի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Ինթերնեշնլ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հակակոռուպցիոն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կենտրոն ՀԿ, Հայաստանի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ապերիկյան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համալսարանի Պատասխանատու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կենտրոն</w:t>
            </w:r>
          </w:p>
        </w:tc>
        <w:tc>
          <w:tcPr>
            <w:tcW w:w="1932" w:type="dxa"/>
            <w:shd w:val="clear" w:color="auto" w:fill="auto"/>
          </w:tcPr>
          <w:p w14:paraId="2D6CAD2A" w14:textId="77777777" w:rsidR="006877BC" w:rsidRPr="001A639E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6437C4" w:rsidRPr="00A347BC" w14:paraId="661221CE" w14:textId="77777777" w:rsidTr="00506DDD">
        <w:trPr>
          <w:trHeight w:val="430"/>
        </w:trPr>
        <w:tc>
          <w:tcPr>
            <w:tcW w:w="11191" w:type="dxa"/>
            <w:gridSpan w:val="5"/>
            <w:shd w:val="clear" w:color="auto" w:fill="B8CCE4"/>
            <w:vAlign w:val="center"/>
          </w:tcPr>
          <w:p w14:paraId="3F457123" w14:textId="77777777" w:rsidR="006437C4" w:rsidRPr="00B372D4" w:rsidRDefault="006437C4" w:rsidP="004A1FE5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lastRenderedPageBreak/>
              <w:t>ԳՈՐԾՈՂՈՒԹՅՈՒՆՆԵՐԻ ԻՐԱԿԱՆԱՑՄԱՆ ԸՆԹ</w:t>
            </w:r>
            <w:r w:rsidRPr="00B372D4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6437C4" w:rsidRPr="00CF2021" w14:paraId="4E24B60C" w14:textId="77777777" w:rsidTr="00506DDD">
        <w:trPr>
          <w:trHeight w:val="611"/>
        </w:trPr>
        <w:tc>
          <w:tcPr>
            <w:tcW w:w="11191" w:type="dxa"/>
            <w:gridSpan w:val="5"/>
            <w:shd w:val="clear" w:color="auto" w:fill="FFFFFF"/>
          </w:tcPr>
          <w:p w14:paraId="60A7D0B9" w14:textId="0FE26978" w:rsidR="006437C4" w:rsidRPr="00A22A75" w:rsidRDefault="006437C4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A22A7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="00A22A75">
              <w:rPr>
                <w:rFonts w:ascii="GHEA Grapalat" w:hAnsi="GHEA Grapalat"/>
                <w:i/>
                <w:color w:val="172C4B"/>
                <w:lang w:bidi="mr-IN"/>
              </w:rPr>
              <w:t>1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ՀՀ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AA1C79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="00A22A75">
              <w:rPr>
                <w:rFonts w:ascii="GHEA Grapalat" w:hAnsi="GHEA Grapalat"/>
                <w:i/>
                <w:color w:val="172C4B"/>
                <w:lang w:val="hy-AM" w:bidi="mr-IN"/>
              </w:rPr>
              <w:t>պաշտոնական կայքի զարգացում</w:t>
            </w:r>
            <w:r w:rsidRPr="00A22A7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</w:p>
          <w:p w14:paraId="20FF30D6" w14:textId="77777777" w:rsidR="00C40F6F" w:rsidRPr="00A22A75" w:rsidRDefault="00C40F6F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1B1C81D8" w14:textId="6BB4B00A" w:rsidR="00C430ED" w:rsidRDefault="00D1347E" w:rsidP="00D1347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  </w:t>
            </w:r>
            <w:r w:rsidRPr="00CF2021">
              <w:rPr>
                <w:rFonts w:ascii="GHEA Grapalat" w:hAnsi="GHEA Grapalat"/>
                <w:lang w:val="hy-AM" w:bidi="mr-IN"/>
              </w:rPr>
              <w:t xml:space="preserve">Հաշվետու եռամսյակում </w:t>
            </w:r>
            <w:r w:rsidR="00C82F10">
              <w:rPr>
                <w:rFonts w:ascii="GHEA Grapalat" w:hAnsi="GHEA Grapalat"/>
                <w:lang w:val="hy-AM" w:bidi="mr-IN"/>
              </w:rPr>
              <w:t>Հայաստանի</w:t>
            </w:r>
            <w:r w:rsidR="00A22A75" w:rsidRPr="00CF2021">
              <w:rPr>
                <w:rFonts w:ascii="GHEA Grapalat" w:hAnsi="GHEA Grapalat"/>
                <w:lang w:val="hy-AM" w:bidi="mr-IN"/>
              </w:rPr>
              <w:t xml:space="preserve"> </w:t>
            </w:r>
            <w:r w:rsidR="00FA5FC0" w:rsidRPr="00CF2021">
              <w:rPr>
                <w:rFonts w:ascii="GHEA Grapalat" w:hAnsi="GHEA Grapalat"/>
                <w:lang w:val="hy-AM" w:bidi="mr-IN"/>
              </w:rPr>
              <w:t>ԱՃԹՆ</w:t>
            </w:r>
            <w:r w:rsidR="00C82F10">
              <w:rPr>
                <w:rFonts w:ascii="GHEA Grapalat" w:hAnsi="GHEA Grapalat"/>
                <w:lang w:val="hy-AM" w:bidi="mr-IN"/>
              </w:rPr>
              <w:t>-ի</w:t>
            </w:r>
            <w:r w:rsidR="00A22A75" w:rsidRPr="00CF2021">
              <w:rPr>
                <w:rFonts w:ascii="GHEA Grapalat" w:hAnsi="GHEA Grapalat"/>
                <w:lang w:val="hy-AM" w:bidi="mr-IN"/>
              </w:rPr>
              <w:t xml:space="preserve"> </w:t>
            </w:r>
            <w:r w:rsidRPr="00CF2021">
              <w:rPr>
                <w:rFonts w:ascii="GHEA Grapalat" w:hAnsi="GHEA Grapalat"/>
                <w:lang w:val="hy-AM" w:bidi="mr-IN"/>
              </w:rPr>
              <w:t>կայքի զարգացում չի իրականցվել՝ պայմանավորված կայքը նախկինում սպասարկող «</w:t>
            </w:r>
            <w:proofErr w:type="spellStart"/>
            <w:r w:rsidRPr="00CF2021">
              <w:rPr>
                <w:rFonts w:ascii="GHEA Grapalat" w:hAnsi="GHEA Grapalat"/>
                <w:lang w:val="hy-AM" w:bidi="mr-IN"/>
              </w:rPr>
              <w:t>Հելիքս</w:t>
            </w:r>
            <w:proofErr w:type="spellEnd"/>
            <w:r w:rsidRPr="00CF2021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Pr="00CF2021">
              <w:rPr>
                <w:rFonts w:ascii="GHEA Grapalat" w:hAnsi="GHEA Grapalat"/>
                <w:lang w:val="hy-AM" w:bidi="mr-IN"/>
              </w:rPr>
              <w:t>կոնսալտինգ</w:t>
            </w:r>
            <w:proofErr w:type="spellEnd"/>
            <w:r w:rsidRPr="00CF2021">
              <w:rPr>
                <w:rFonts w:ascii="GHEA Grapalat" w:hAnsi="GHEA Grapalat"/>
                <w:lang w:val="hy-AM" w:bidi="mr-IN"/>
              </w:rPr>
              <w:t xml:space="preserve">» ՍՊԸ-ի հետ կնքված պայմանագրի ժամկետի </w:t>
            </w:r>
            <w:proofErr w:type="spellStart"/>
            <w:r w:rsidRPr="00CF2021">
              <w:rPr>
                <w:rFonts w:ascii="GHEA Grapalat" w:hAnsi="GHEA Grapalat"/>
                <w:lang w:val="hy-AM" w:bidi="mr-IN"/>
              </w:rPr>
              <w:t>ավարտմամբ</w:t>
            </w:r>
            <w:proofErr w:type="spellEnd"/>
            <w:r w:rsidRPr="00CF2021">
              <w:rPr>
                <w:rFonts w:ascii="GHEA Grapalat" w:hAnsi="GHEA Grapalat"/>
                <w:lang w:val="hy-AM" w:bidi="mr-IN"/>
              </w:rPr>
              <w:t xml:space="preserve"> ու համապատասխան ծառայությունների գնման գործընթացի </w:t>
            </w:r>
            <w:proofErr w:type="spellStart"/>
            <w:r w:rsidRPr="00CF2021">
              <w:rPr>
                <w:rFonts w:ascii="GHEA Grapalat" w:hAnsi="GHEA Grapalat"/>
                <w:lang w:val="hy-AM" w:bidi="mr-IN"/>
              </w:rPr>
              <w:t>հետաձգմամբ</w:t>
            </w:r>
            <w:proofErr w:type="spellEnd"/>
            <w:r w:rsidRPr="00CF2021">
              <w:rPr>
                <w:rFonts w:ascii="GHEA Grapalat" w:hAnsi="GHEA Grapalat"/>
                <w:lang w:val="hy-AM" w:bidi="mr-IN"/>
              </w:rPr>
              <w:t>։</w:t>
            </w:r>
            <w:r w:rsidR="00D6312B"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79013D3B" w14:textId="065FB257" w:rsidR="00A22A75" w:rsidRPr="00A22A75" w:rsidRDefault="00C430ED" w:rsidP="00D1347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  </w:t>
            </w:r>
            <w:r w:rsidR="00D6312B">
              <w:rPr>
                <w:rFonts w:ascii="GHEA Grapalat" w:hAnsi="GHEA Grapalat"/>
                <w:lang w:val="hy-AM" w:bidi="mr-IN"/>
              </w:rPr>
              <w:t>Մշակվել է կայքի զարգացման տեխնիկական առաջադրանքը:</w:t>
            </w:r>
          </w:p>
          <w:p w14:paraId="70A9A10A" w14:textId="12AE6EE8" w:rsidR="00D064BE" w:rsidRDefault="00D064BE" w:rsidP="00C430ED">
            <w:pPr>
              <w:spacing w:after="0"/>
              <w:jc w:val="both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3693F99D" w14:textId="030F43B9" w:rsidR="00D064BE" w:rsidRPr="00D064BE" w:rsidRDefault="00D064BE" w:rsidP="00D064BE">
            <w:pPr>
              <w:spacing w:after="0"/>
              <w:ind w:firstLine="720"/>
              <w:jc w:val="both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D064BE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1F4E74">
              <w:rPr>
                <w:rFonts w:ascii="GHEA Grapalat" w:hAnsi="GHEA Grapalat"/>
                <w:i/>
                <w:color w:val="172C4B"/>
                <w:lang w:val="hy-AM" w:bidi="mr-IN"/>
              </w:rPr>
              <w:t>3</w:t>
            </w:r>
            <w:r w:rsidRPr="00D064BE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AA1C79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D064BE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հրապարակման հաշվետվությունների </w:t>
            </w:r>
            <w:proofErr w:type="spellStart"/>
            <w:r w:rsidRPr="00D064BE">
              <w:rPr>
                <w:rFonts w:ascii="GHEA Grapalat" w:hAnsi="GHEA Grapalat"/>
                <w:i/>
                <w:color w:val="172C4B"/>
                <w:lang w:val="hy-AM" w:bidi="mr-IN"/>
              </w:rPr>
              <w:t>առցանց</w:t>
            </w:r>
            <w:proofErr w:type="spellEnd"/>
            <w:r w:rsidRPr="00D064BE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ներկայացման հարթակի 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>զարգացում</w:t>
            </w:r>
          </w:p>
          <w:p w14:paraId="65DBD4F9" w14:textId="77777777" w:rsidR="00D064BE" w:rsidRPr="00A22A75" w:rsidRDefault="00D064BE" w:rsidP="00572ED0">
            <w:pPr>
              <w:spacing w:after="0"/>
              <w:ind w:firstLine="720"/>
              <w:jc w:val="both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3D864599" w14:textId="02D96794" w:rsidR="00AD4269" w:rsidRDefault="00C430ED" w:rsidP="00402A27">
            <w:pPr>
              <w:spacing w:after="0"/>
              <w:jc w:val="both"/>
              <w:rPr>
                <w:rFonts w:ascii="Sylfaen" w:hAnsi="Sylfaen" w:cs="Calibri"/>
                <w:color w:val="172C4B"/>
                <w:lang w:val="hy-AM" w:bidi="mr-IN"/>
              </w:rPr>
            </w:pPr>
            <w:r w:rsidRPr="00C430ED">
              <w:rPr>
                <w:rFonts w:ascii="GHEA Grapalat" w:hAnsi="GHEA Grapalat"/>
                <w:lang w:val="hy-AM" w:bidi="mr-IN"/>
              </w:rPr>
              <w:t>ՀՀ ԱՃԹՆ-ի</w:t>
            </w:r>
            <w:r>
              <w:rPr>
                <w:rFonts w:ascii="GHEA Grapalat" w:hAnsi="GHEA Grapalat"/>
                <w:color w:val="172C4B"/>
                <w:lang w:val="hy-AM" w:bidi="mr-IN"/>
              </w:rPr>
              <w:t xml:space="preserve"> </w:t>
            </w:r>
            <w:r w:rsidR="00EE2DE1">
              <w:rPr>
                <w:rFonts w:ascii="GHEA Grapalat" w:hAnsi="GHEA Grapalat"/>
                <w:lang w:val="hy-AM" w:bidi="mr-IN"/>
              </w:rPr>
              <w:t>քարտուղարության կողմից</w:t>
            </w:r>
            <w:r w:rsidR="00D6312B">
              <w:rPr>
                <w:rFonts w:ascii="GHEA Grapalat" w:hAnsi="GHEA Grapalat"/>
                <w:lang w:val="hy-AM" w:bidi="mr-IN"/>
              </w:rPr>
              <w:t xml:space="preserve"> մշակվել է </w:t>
            </w:r>
            <w:r w:rsidR="004C7B2F" w:rsidRPr="00CF2021">
              <w:rPr>
                <w:rFonts w:ascii="GHEA Grapalat" w:hAnsi="GHEA Grapalat"/>
                <w:lang w:val="hy-AM" w:bidi="mr-IN"/>
              </w:rPr>
              <w:t>ԱՃԹՆ</w:t>
            </w:r>
            <w:r>
              <w:rPr>
                <w:rFonts w:ascii="GHEA Grapalat" w:hAnsi="GHEA Grapalat"/>
                <w:lang w:val="hy-AM" w:bidi="mr-IN"/>
              </w:rPr>
              <w:t>-ի</w:t>
            </w:r>
            <w:r w:rsidR="004C7B2F" w:rsidRPr="00CF2021">
              <w:rPr>
                <w:rFonts w:ascii="GHEA Grapalat" w:hAnsi="GHEA Grapalat"/>
                <w:lang w:val="hy-AM" w:bidi="mr-IN"/>
              </w:rPr>
              <w:t xml:space="preserve"> կայքի տեխնիկական </w:t>
            </w:r>
            <w:proofErr w:type="spellStart"/>
            <w:r w:rsidR="004C7B2F" w:rsidRPr="00CF2021">
              <w:rPr>
                <w:rFonts w:ascii="GHEA Grapalat" w:hAnsi="GHEA Grapalat"/>
                <w:lang w:val="hy-AM" w:bidi="mr-IN"/>
              </w:rPr>
              <w:t>առաջարանքը</w:t>
            </w:r>
            <w:proofErr w:type="spellEnd"/>
            <w:r w:rsidR="004C7B2F" w:rsidRPr="00CF2021">
              <w:rPr>
                <w:rFonts w:ascii="GHEA Grapalat" w:hAnsi="GHEA Grapalat"/>
                <w:lang w:val="hy-AM" w:bidi="mr-IN"/>
              </w:rPr>
              <w:t>, որի հիման վրա ՀՀ ֆինանսների նախարարության Ծրագրերի իրականացման վարչություն</w:t>
            </w:r>
            <w:r>
              <w:rPr>
                <w:rFonts w:ascii="GHEA Grapalat" w:hAnsi="GHEA Grapalat"/>
                <w:lang w:val="hy-AM" w:bidi="mr-IN"/>
              </w:rPr>
              <w:t>ը</w:t>
            </w:r>
            <w:r w:rsidR="004C7B2F" w:rsidRPr="00CF2021">
              <w:rPr>
                <w:rFonts w:ascii="GHEA Grapalat" w:hAnsi="GHEA Grapalat"/>
                <w:lang w:val="hy-AM" w:bidi="mr-IN"/>
              </w:rPr>
              <w:t xml:space="preserve"> սկսել է</w:t>
            </w:r>
            <w:r w:rsidR="009C4FA6" w:rsidRPr="00CF2021">
              <w:rPr>
                <w:rFonts w:ascii="GHEA Grapalat" w:hAnsi="GHEA Grapalat"/>
                <w:lang w:val="hy-AM" w:bidi="mr-IN"/>
              </w:rPr>
              <w:t xml:space="preserve"> համապատասխան ծառայությունների գնման գործընթացը</w:t>
            </w:r>
            <w:r w:rsidR="004C7B2F" w:rsidRPr="00CF2021">
              <w:rPr>
                <w:rFonts w:ascii="GHEA Grapalat" w:hAnsi="GHEA Grapalat"/>
                <w:lang w:val="hy-AM" w:bidi="mr-IN"/>
              </w:rPr>
              <w:t>։</w:t>
            </w:r>
            <w:r w:rsidR="009C4FA6" w:rsidRPr="00CF2021">
              <w:rPr>
                <w:rFonts w:ascii="Calibri" w:hAnsi="Calibri" w:cs="Calibri"/>
                <w:lang w:val="hy-AM" w:bidi="mr-IN"/>
              </w:rPr>
              <w:t> </w:t>
            </w:r>
          </w:p>
          <w:p w14:paraId="74665280" w14:textId="7D15167F" w:rsidR="009C4FA6" w:rsidRDefault="009C4FA6" w:rsidP="00AA1C7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1477E945" w14:textId="107114BC" w:rsidR="001F4E74" w:rsidRPr="00CF2021" w:rsidRDefault="001F4E74" w:rsidP="001F4E74">
            <w:pPr>
              <w:spacing w:after="0"/>
              <w:ind w:firstLine="625"/>
              <w:jc w:val="center"/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</w:pPr>
            <w:r w:rsidRPr="00CF2021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>Միջոցառում</w:t>
            </w:r>
            <w:r w:rsidR="00EF404C" w:rsidRPr="00CF2021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 xml:space="preserve"> 5</w:t>
            </w:r>
            <w:r w:rsidRPr="00CF2021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>.</w:t>
            </w:r>
            <w:r w:rsidR="00EF404C" w:rsidRPr="00CF2021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 xml:space="preserve"> ԱՃԹՆ</w:t>
            </w:r>
            <w:r w:rsidR="00AA1C79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>-ի</w:t>
            </w:r>
            <w:r w:rsidR="00EF404C" w:rsidRPr="00CF2021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 xml:space="preserve"> կայքի համալրում արդիական տեղեկատվությամբ</w:t>
            </w:r>
            <w:r w:rsidRPr="00CF2021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 xml:space="preserve"> </w:t>
            </w:r>
          </w:p>
          <w:p w14:paraId="573CBDC7" w14:textId="77777777" w:rsidR="009C4FA6" w:rsidRDefault="009C4FA6" w:rsidP="00EF404C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50496098" w14:textId="59C4C5C7" w:rsidR="006437C4" w:rsidRDefault="00C37D3F" w:rsidP="000A03F0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r w:rsidRPr="00D064BE">
              <w:rPr>
                <w:rFonts w:ascii="GHEA Grapalat" w:hAnsi="GHEA Grapalat"/>
                <w:lang w:val="hy-AM" w:bidi="mr-IN"/>
              </w:rPr>
              <w:t>Շարունակվել</w:t>
            </w:r>
            <w:r w:rsidR="00F75B9D" w:rsidRPr="00B372D4">
              <w:rPr>
                <w:rFonts w:ascii="GHEA Grapalat" w:hAnsi="GHEA Grapalat"/>
                <w:lang w:val="hy-AM" w:bidi="mr-IN"/>
              </w:rPr>
              <w:t xml:space="preserve"> </w:t>
            </w:r>
            <w:r w:rsidR="00F75B9D" w:rsidRPr="00D064BE">
              <w:rPr>
                <w:rFonts w:ascii="GHEA Grapalat" w:hAnsi="GHEA Grapalat"/>
                <w:lang w:val="hy-AM" w:bidi="mr-IN"/>
              </w:rPr>
              <w:t>են</w:t>
            </w:r>
            <w:r w:rsidR="00F75B9D" w:rsidRPr="00B372D4">
              <w:rPr>
                <w:rFonts w:ascii="GHEA Grapalat" w:hAnsi="GHEA Grapalat"/>
                <w:lang w:val="hy-AM" w:bidi="mr-IN"/>
              </w:rPr>
              <w:t xml:space="preserve"> </w:t>
            </w:r>
            <w:r w:rsidR="006437C4" w:rsidRPr="00B372D4">
              <w:rPr>
                <w:rFonts w:ascii="GHEA Grapalat" w:hAnsi="GHEA Grapalat"/>
                <w:lang w:val="hy-AM" w:bidi="mr-IN"/>
              </w:rPr>
              <w:t xml:space="preserve">Հայաստանի Հանրապետության </w:t>
            </w:r>
            <w:r w:rsidR="00FA5FC0">
              <w:rPr>
                <w:rFonts w:ascii="GHEA Grapalat" w:hAnsi="GHEA Grapalat"/>
                <w:lang w:val="hy-AM" w:bidi="mr-IN"/>
              </w:rPr>
              <w:t>ԱՃԹՆ</w:t>
            </w:r>
            <w:r w:rsidR="00F32E38">
              <w:rPr>
                <w:rFonts w:ascii="GHEA Grapalat" w:hAnsi="GHEA Grapalat"/>
                <w:lang w:val="hy-AM" w:bidi="mr-IN"/>
              </w:rPr>
              <w:t>-ի</w:t>
            </w:r>
            <w:r w:rsidR="003E12B7" w:rsidRPr="00881556">
              <w:rPr>
                <w:rFonts w:ascii="GHEA Grapalat" w:hAnsi="GHEA Grapalat"/>
                <w:lang w:val="hy-AM" w:bidi="mr-IN"/>
              </w:rPr>
              <w:t xml:space="preserve"> </w:t>
            </w:r>
            <w:r w:rsidR="00F75B9D">
              <w:rPr>
                <w:rFonts w:ascii="GHEA Grapalat" w:hAnsi="GHEA Grapalat"/>
                <w:lang w:val="hy-AM" w:bidi="mr-IN"/>
              </w:rPr>
              <w:t>կայք</w:t>
            </w:r>
            <w:r w:rsidR="00F75B9D" w:rsidRPr="00D064BE">
              <w:rPr>
                <w:rFonts w:ascii="GHEA Grapalat" w:hAnsi="GHEA Grapalat"/>
                <w:lang w:val="hy-AM" w:bidi="mr-IN"/>
              </w:rPr>
              <w:t>ի բովանդակության զարգացման աշխատանքները:</w:t>
            </w:r>
            <w:r w:rsidR="00881556" w:rsidRPr="00881556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881556" w:rsidRPr="00881556">
              <w:rPr>
                <w:rFonts w:ascii="GHEA Grapalat" w:hAnsi="GHEA Grapalat"/>
                <w:lang w:val="hy-AM" w:bidi="mr-IN"/>
              </w:rPr>
              <w:t>Կայքում</w:t>
            </w:r>
            <w:proofErr w:type="spellEnd"/>
            <w:r w:rsidR="00881556" w:rsidRPr="00881556">
              <w:rPr>
                <w:rFonts w:ascii="GHEA Grapalat" w:hAnsi="GHEA Grapalat"/>
                <w:lang w:val="hy-AM" w:bidi="mr-IN"/>
              </w:rPr>
              <w:t xml:space="preserve"> </w:t>
            </w:r>
            <w:r w:rsidR="00EF404C">
              <w:rPr>
                <w:rFonts w:ascii="GHEA Grapalat" w:hAnsi="GHEA Grapalat"/>
                <w:lang w:val="hy-AM" w:bidi="mr-IN"/>
              </w:rPr>
              <w:t xml:space="preserve">լրացվել է բոլոր բաժինների բովանդակությունը, </w:t>
            </w:r>
            <w:r w:rsidR="00EF404C" w:rsidRPr="00EF404C">
              <w:rPr>
                <w:rFonts w:ascii="GHEA Grapalat" w:hAnsi="GHEA Grapalat"/>
                <w:lang w:val="hy-AM" w:bidi="mr-IN"/>
              </w:rPr>
              <w:t xml:space="preserve">տեղադրվել են </w:t>
            </w:r>
            <w:r w:rsidR="00FA5FC0">
              <w:rPr>
                <w:rFonts w:ascii="GHEA Grapalat" w:hAnsi="GHEA Grapalat"/>
                <w:lang w:val="hy-AM" w:bidi="mr-IN"/>
              </w:rPr>
              <w:t>ԱՃԹՆ</w:t>
            </w:r>
            <w:r w:rsidR="00F32E38">
              <w:rPr>
                <w:rFonts w:ascii="GHEA Grapalat" w:hAnsi="GHEA Grapalat"/>
                <w:lang w:val="hy-AM" w:bidi="mr-IN"/>
              </w:rPr>
              <w:t>-ի</w:t>
            </w:r>
            <w:r w:rsidR="00EF404C" w:rsidRPr="00EF404C">
              <w:rPr>
                <w:rFonts w:ascii="GHEA Grapalat" w:hAnsi="GHEA Grapalat"/>
                <w:lang w:val="hy-AM" w:bidi="mr-IN"/>
              </w:rPr>
              <w:t xml:space="preserve"> բաց </w:t>
            </w:r>
            <w:proofErr w:type="spellStart"/>
            <w:r w:rsidR="00EF404C" w:rsidRPr="00EF404C">
              <w:rPr>
                <w:rFonts w:ascii="GHEA Grapalat" w:hAnsi="GHEA Grapalat"/>
                <w:lang w:val="hy-AM" w:bidi="mr-IN"/>
              </w:rPr>
              <w:t>գործելաոճի</w:t>
            </w:r>
            <w:proofErr w:type="spellEnd"/>
            <w:r w:rsidR="00EF404C" w:rsidRPr="00EF404C">
              <w:rPr>
                <w:rFonts w:ascii="GHEA Grapalat" w:hAnsi="GHEA Grapalat"/>
                <w:lang w:val="hy-AM" w:bidi="mr-IN"/>
              </w:rPr>
              <w:t xml:space="preserve"> կանոններով հանրության համար հասանելի փաստաթղթերը և </w:t>
            </w:r>
            <w:proofErr w:type="spellStart"/>
            <w:r w:rsidR="00EF404C" w:rsidRPr="00EF404C">
              <w:rPr>
                <w:rFonts w:ascii="GHEA Grapalat" w:hAnsi="GHEA Grapalat"/>
                <w:lang w:val="hy-AM" w:bidi="mr-IN"/>
              </w:rPr>
              <w:t>համաատասխան</w:t>
            </w:r>
            <w:proofErr w:type="spellEnd"/>
            <w:r w:rsidR="00EF404C" w:rsidRPr="00EF404C">
              <w:rPr>
                <w:rFonts w:ascii="GHEA Grapalat" w:hAnsi="GHEA Grapalat"/>
                <w:lang w:val="hy-AM" w:bidi="mr-IN"/>
              </w:rPr>
              <w:t xml:space="preserve"> տեղեկություններն ու նորությունները, </w:t>
            </w:r>
            <w:r w:rsidR="002A1FE9">
              <w:rPr>
                <w:rFonts w:ascii="GHEA Grapalat" w:hAnsi="GHEA Grapalat"/>
                <w:lang w:val="hy-AM" w:bidi="mr-IN"/>
              </w:rPr>
              <w:t>ինչպես նաև կայքի</w:t>
            </w:r>
            <w:r w:rsidR="002A1FE9" w:rsidRPr="00B372D4">
              <w:rPr>
                <w:rFonts w:ascii="GHEA Grapalat" w:hAnsi="GHEA Grapalat"/>
                <w:lang w:val="hy-AM" w:bidi="mr-IN"/>
              </w:rPr>
              <w:t xml:space="preserve"> </w:t>
            </w:r>
            <w:r w:rsidR="006437C4" w:rsidRPr="00B372D4">
              <w:rPr>
                <w:rFonts w:ascii="GHEA Grapalat" w:hAnsi="GHEA Grapalat"/>
                <w:lang w:val="hy-AM" w:bidi="mr-IN"/>
              </w:rPr>
              <w:t>տեղեկատվություն</w:t>
            </w:r>
            <w:r w:rsidR="00FA7C6D" w:rsidRPr="00881556">
              <w:rPr>
                <w:rFonts w:ascii="GHEA Grapalat" w:hAnsi="GHEA Grapalat"/>
                <w:lang w:val="hy-AM" w:bidi="mr-IN"/>
              </w:rPr>
              <w:t xml:space="preserve">ը </w:t>
            </w:r>
            <w:r w:rsidR="002A1FE9">
              <w:rPr>
                <w:rFonts w:ascii="GHEA Grapalat" w:hAnsi="GHEA Grapalat"/>
                <w:lang w:val="hy-AM" w:bidi="mr-IN"/>
              </w:rPr>
              <w:t>թարգմանվել</w:t>
            </w:r>
            <w:r w:rsidR="0022452F" w:rsidRPr="00D064BE">
              <w:rPr>
                <w:rFonts w:ascii="GHEA Grapalat" w:hAnsi="GHEA Grapalat"/>
                <w:lang w:val="hy-AM" w:bidi="mr-IN"/>
              </w:rPr>
              <w:t xml:space="preserve"> է</w:t>
            </w:r>
            <w:r w:rsidR="006437C4" w:rsidRPr="00B372D4">
              <w:rPr>
                <w:rFonts w:ascii="GHEA Grapalat" w:hAnsi="GHEA Grapalat"/>
                <w:lang w:val="hy-AM" w:bidi="mr-IN"/>
              </w:rPr>
              <w:t xml:space="preserve"> անգլերեն:</w:t>
            </w:r>
          </w:p>
          <w:p w14:paraId="4A1B4071" w14:textId="77777777" w:rsidR="00AA1C79" w:rsidRPr="00B372D4" w:rsidRDefault="00AA1C79" w:rsidP="000A03F0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2A0B973D" w14:textId="77777777" w:rsidR="006437C4" w:rsidRPr="00B372D4" w:rsidRDefault="006437C4" w:rsidP="006C2FC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19B5C7D8" w14:textId="01085F69" w:rsidR="006437C4" w:rsidRPr="00552B05" w:rsidRDefault="006437C4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lastRenderedPageBreak/>
              <w:t>Միջոցառում</w:t>
            </w:r>
            <w:r w:rsidR="00EF404C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="00EF404C" w:rsidRPr="00552B05">
              <w:rPr>
                <w:rFonts w:ascii="GHEA Grapalat" w:hAnsi="GHEA Grapalat"/>
                <w:i/>
                <w:color w:val="172C4B"/>
                <w:lang w:val="hy-AM" w:bidi="mr-IN"/>
              </w:rPr>
              <w:t>6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</w:t>
            </w:r>
            <w:r w:rsidR="00552B0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Հայաստանում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AA1C79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="00552B0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ներդրման և </w:t>
            </w:r>
            <w:proofErr w:type="spellStart"/>
            <w:r w:rsidR="00552B05">
              <w:rPr>
                <w:rFonts w:ascii="GHEA Grapalat" w:hAnsi="GHEA Grapalat"/>
                <w:i/>
                <w:color w:val="172C4B"/>
                <w:lang w:val="hy-AM" w:bidi="mr-IN"/>
              </w:rPr>
              <w:t>հանքարդյունաբերության</w:t>
            </w:r>
            <w:proofErr w:type="spellEnd"/>
            <w:r w:rsidR="00552B0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ոլորտի վերաբերյալ տեղեկատվության մատչելի լեզվով հրապարակում և տպագրում, սոցիալական գովազդի պատրաստում</w:t>
            </w:r>
          </w:p>
          <w:p w14:paraId="6DC06449" w14:textId="77777777" w:rsidR="00C40F6F" w:rsidRPr="00442560" w:rsidRDefault="00C40F6F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0A04553E" w14:textId="77777777" w:rsidR="00AA1C79" w:rsidRDefault="00184197" w:rsidP="000A03F0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proofErr w:type="spellStart"/>
            <w:r w:rsidRPr="00442560">
              <w:rPr>
                <w:rFonts w:ascii="GHEA Grapalat" w:hAnsi="GHEA Grapalat"/>
                <w:lang w:val="hy-AM" w:bidi="mr-IN"/>
              </w:rPr>
              <w:t>Կայքում</w:t>
            </w:r>
            <w:proofErr w:type="spellEnd"/>
            <w:r w:rsidRPr="00442560">
              <w:rPr>
                <w:rFonts w:ascii="GHEA Grapalat" w:hAnsi="GHEA Grapalat"/>
                <w:lang w:val="hy-AM" w:bidi="mr-IN"/>
              </w:rPr>
              <w:t xml:space="preserve"> հրապարակվել </w:t>
            </w:r>
            <w:r w:rsidR="00552B05">
              <w:rPr>
                <w:rFonts w:ascii="GHEA Grapalat" w:hAnsi="GHEA Grapalat"/>
                <w:lang w:val="hy-AM" w:bidi="mr-IN"/>
              </w:rPr>
              <w:t>են</w:t>
            </w:r>
            <w:r w:rsidRPr="00442560">
              <w:rPr>
                <w:rFonts w:ascii="GHEA Grapalat" w:hAnsi="GHEA Grapalat"/>
                <w:lang w:val="hy-AM" w:bidi="mr-IN"/>
              </w:rPr>
              <w:t xml:space="preserve"> հաշվետու ժամանակահատվածում իրականացված միջոցառումների վերաբերյալ</w:t>
            </w:r>
            <w:r w:rsidR="00EE2DE1" w:rsidRPr="00AA1C79">
              <w:rPr>
                <w:rFonts w:ascii="GHEA Grapalat" w:hAnsi="GHEA Grapalat"/>
                <w:lang w:val="hy-AM" w:bidi="mr-IN"/>
              </w:rPr>
              <w:t xml:space="preserve"> </w:t>
            </w:r>
            <w:r w:rsidR="00AA1C79">
              <w:rPr>
                <w:rFonts w:ascii="GHEA Grapalat" w:hAnsi="GHEA Grapalat"/>
                <w:lang w:val="hy-AM" w:bidi="mr-IN"/>
              </w:rPr>
              <w:t>8</w:t>
            </w:r>
            <w:r w:rsidRPr="00442560">
              <w:rPr>
                <w:rFonts w:ascii="GHEA Grapalat" w:hAnsi="GHEA Grapalat"/>
                <w:lang w:val="hy-AM" w:bidi="mr-IN"/>
              </w:rPr>
              <w:t xml:space="preserve"> նորություն</w:t>
            </w:r>
            <w:r w:rsidR="00EE2DE1">
              <w:rPr>
                <w:rStyle w:val="FootnoteReference"/>
                <w:rFonts w:ascii="GHEA Grapalat" w:hAnsi="GHEA Grapalat"/>
                <w:lang w:val="hy-AM" w:bidi="mr-IN"/>
              </w:rPr>
              <w:footnoteReference w:id="1"/>
            </w:r>
            <w:r w:rsidR="00AA1C79">
              <w:rPr>
                <w:rFonts w:ascii="GHEA Grapalat" w:hAnsi="GHEA Grapalat"/>
                <w:lang w:val="hy-AM" w:bidi="mr-IN"/>
              </w:rPr>
              <w:t>,</w:t>
            </w:r>
            <w:r w:rsidR="00552B05">
              <w:rPr>
                <w:rFonts w:ascii="GHEA Grapalat" w:hAnsi="GHEA Grapalat"/>
                <w:lang w:val="hy-AM" w:bidi="mr-IN"/>
              </w:rPr>
              <w:t xml:space="preserve"> </w:t>
            </w:r>
            <w:r w:rsidR="00EE2DE1">
              <w:rPr>
                <w:rFonts w:ascii="GHEA Grapalat" w:hAnsi="GHEA Grapalat"/>
                <w:lang w:val="hy-AM" w:bidi="mr-IN"/>
              </w:rPr>
              <w:t>ապրիլի 16-ին կայացած ԲՇԽ</w:t>
            </w:r>
            <w:r w:rsidR="00AA1C79">
              <w:rPr>
                <w:rFonts w:ascii="GHEA Grapalat" w:hAnsi="GHEA Grapalat"/>
                <w:lang w:val="hy-AM" w:bidi="mr-IN"/>
              </w:rPr>
              <w:t>-ի</w:t>
            </w:r>
            <w:r w:rsidR="00EE2DE1">
              <w:rPr>
                <w:rFonts w:ascii="GHEA Grapalat" w:hAnsi="GHEA Grapalat"/>
                <w:lang w:val="hy-AM" w:bidi="mr-IN"/>
              </w:rPr>
              <w:t xml:space="preserve"> նիստի արձանագրությունը</w:t>
            </w:r>
            <w:r w:rsidR="00EE2DE1">
              <w:rPr>
                <w:rStyle w:val="FootnoteReference"/>
                <w:rFonts w:ascii="GHEA Grapalat" w:hAnsi="GHEA Grapalat"/>
                <w:lang w:val="hy-AM" w:bidi="mr-IN"/>
              </w:rPr>
              <w:footnoteReference w:id="2"/>
            </w:r>
            <w:r w:rsidR="00EE2DE1">
              <w:rPr>
                <w:rFonts w:ascii="GHEA Grapalat" w:hAnsi="GHEA Grapalat"/>
                <w:lang w:val="hy-AM" w:bidi="mr-IN"/>
              </w:rPr>
              <w:t xml:space="preserve">, </w:t>
            </w:r>
            <w:r w:rsidR="00CF7960" w:rsidRPr="00CF7960">
              <w:rPr>
                <w:rFonts w:ascii="GHEA Grapalat" w:hAnsi="GHEA Grapalat"/>
                <w:lang w:val="hy-AM" w:bidi="mr-IN"/>
              </w:rPr>
              <w:t>ԱՃԹՆ-ի 2018 թվականի տարեկան հաշվետվություն</w:t>
            </w:r>
            <w:r w:rsidR="00CF7960">
              <w:rPr>
                <w:rFonts w:ascii="GHEA Grapalat" w:hAnsi="GHEA Grapalat"/>
                <w:lang w:val="hy-AM" w:bidi="mr-IN"/>
              </w:rPr>
              <w:t>ը</w:t>
            </w:r>
            <w:r w:rsidR="00EE2DE1">
              <w:rPr>
                <w:rStyle w:val="FootnoteReference"/>
                <w:rFonts w:ascii="GHEA Grapalat" w:hAnsi="GHEA Grapalat"/>
                <w:lang w:val="hy-AM" w:bidi="mr-IN"/>
              </w:rPr>
              <w:footnoteReference w:id="3"/>
            </w:r>
            <w:r w:rsidR="00552B05">
              <w:rPr>
                <w:rFonts w:ascii="GHEA Grapalat" w:hAnsi="GHEA Grapalat"/>
                <w:lang w:val="hy-AM" w:bidi="mr-IN"/>
              </w:rPr>
              <w:t xml:space="preserve">, ինչպես նաև դրանց անգլերեն թարգմանությունները։ </w:t>
            </w:r>
          </w:p>
          <w:p w14:paraId="795966FD" w14:textId="77777777" w:rsidR="00AA1C79" w:rsidRDefault="00AA1C79" w:rsidP="00AA1C79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Մայիսի 7-ին Լոռու մարզի Վանաձոր քաղաքում </w:t>
            </w:r>
            <w:r w:rsidRPr="00CB018F">
              <w:rPr>
                <w:rFonts w:ascii="GHEA Grapalat" w:hAnsi="GHEA Grapalat"/>
                <w:lang w:val="hy-AM" w:bidi="mr-IN"/>
              </w:rPr>
              <w:t>ԱՃԹՆ-ի առաջին ազգային զեկույցի</w:t>
            </w:r>
            <w:r>
              <w:rPr>
                <w:rFonts w:ascii="GHEA Grapalat" w:hAnsi="GHEA Grapalat"/>
                <w:lang w:val="hy-AM" w:bidi="mr-IN"/>
              </w:rPr>
              <w:t xml:space="preserve"> ներկայացմանը</w:t>
            </w:r>
            <w:r w:rsidRPr="00CB018F">
              <w:rPr>
                <w:rFonts w:ascii="GHEA Grapalat" w:hAnsi="GHEA Grapalat"/>
                <w:lang w:val="hy-AM" w:bidi="mr-IN"/>
              </w:rPr>
              <w:t xml:space="preserve"> </w:t>
            </w:r>
            <w:r>
              <w:rPr>
                <w:rFonts w:ascii="GHEA Grapalat" w:hAnsi="GHEA Grapalat"/>
                <w:lang w:val="hy-AM" w:bidi="mr-IN"/>
              </w:rPr>
              <w:t>նվիրված</w:t>
            </w:r>
            <w:r w:rsidRPr="00CB018F">
              <w:rPr>
                <w:rFonts w:ascii="GHEA Grapalat" w:hAnsi="GHEA Grapalat"/>
                <w:lang w:val="hy-AM" w:bidi="mr-IN"/>
              </w:rPr>
              <w:t xml:space="preserve"> </w:t>
            </w:r>
            <w:r>
              <w:rPr>
                <w:rFonts w:ascii="GHEA Grapalat" w:hAnsi="GHEA Grapalat"/>
                <w:lang w:val="hy-AM" w:bidi="mr-IN"/>
              </w:rPr>
              <w:t xml:space="preserve">մարզային </w:t>
            </w:r>
            <w:r w:rsidRPr="00CB018F">
              <w:rPr>
                <w:rFonts w:ascii="GHEA Grapalat" w:hAnsi="GHEA Grapalat"/>
                <w:lang w:val="hy-AM" w:bidi="mr-IN"/>
              </w:rPr>
              <w:t>հանդիպում-</w:t>
            </w:r>
            <w:r>
              <w:rPr>
                <w:rFonts w:ascii="GHEA Grapalat" w:hAnsi="GHEA Grapalat"/>
                <w:lang w:val="hy-AM" w:bidi="mr-IN"/>
              </w:rPr>
              <w:t xml:space="preserve">քննարկման վերաբերյալ նորություն է </w:t>
            </w:r>
            <w:proofErr w:type="spellStart"/>
            <w:r>
              <w:rPr>
                <w:rFonts w:ascii="GHEA Grapalat" w:hAnsi="GHEA Grapalat"/>
                <w:lang w:val="hy-AM" w:bidi="mr-IN"/>
              </w:rPr>
              <w:t>հրապարկվել</w:t>
            </w:r>
            <w:proofErr w:type="spellEnd"/>
            <w:r>
              <w:rPr>
                <w:rFonts w:ascii="GHEA Grapalat" w:hAnsi="GHEA Grapalat"/>
                <w:lang w:val="hy-AM" w:bidi="mr-IN"/>
              </w:rPr>
              <w:t xml:space="preserve"> Վանաձոր համայնքապետարանի պաշտոնական </w:t>
            </w:r>
            <w:proofErr w:type="spellStart"/>
            <w:r>
              <w:rPr>
                <w:rFonts w:ascii="GHEA Grapalat" w:hAnsi="GHEA Grapalat"/>
                <w:lang w:val="hy-AM" w:bidi="mr-IN"/>
              </w:rPr>
              <w:t>կայքում</w:t>
            </w:r>
            <w:proofErr w:type="spellEnd"/>
            <w:r>
              <w:rPr>
                <w:rStyle w:val="FootnoteReference"/>
                <w:rFonts w:ascii="GHEA Grapalat" w:hAnsi="GHEA Grapalat"/>
                <w:lang w:val="hy-AM" w:bidi="mr-IN"/>
              </w:rPr>
              <w:footnoteReference w:id="4"/>
            </w:r>
            <w:r>
              <w:rPr>
                <w:rFonts w:ascii="GHEA Grapalat" w:hAnsi="GHEA Grapalat"/>
                <w:lang w:val="hy-AM" w:bidi="mr-IN"/>
              </w:rPr>
              <w:t xml:space="preserve">, իսկ Սյունիքի մարզի Կապան քաղաքում մայիսի 23-ին կայացած հանդիպում-քննարկման մասին տեսանյութ է </w:t>
            </w:r>
            <w:proofErr w:type="spellStart"/>
            <w:r>
              <w:rPr>
                <w:rFonts w:ascii="GHEA Grapalat" w:hAnsi="GHEA Grapalat"/>
                <w:lang w:val="hy-AM" w:bidi="mr-IN"/>
              </w:rPr>
              <w:t>հեռարձակվել</w:t>
            </w:r>
            <w:proofErr w:type="spellEnd"/>
            <w:r>
              <w:rPr>
                <w:rFonts w:ascii="GHEA Grapalat" w:hAnsi="GHEA Grapalat"/>
                <w:lang w:val="hy-AM" w:bidi="mr-IN"/>
              </w:rPr>
              <w:t xml:space="preserve"> մարզային Զանգեզուր </w:t>
            </w:r>
            <w:r w:rsidRPr="00AA1C79">
              <w:rPr>
                <w:rFonts w:ascii="GHEA Grapalat" w:hAnsi="GHEA Grapalat"/>
                <w:lang w:val="hy-AM" w:bidi="mr-IN"/>
              </w:rPr>
              <w:t>TV-</w:t>
            </w:r>
            <w:r>
              <w:rPr>
                <w:rFonts w:ascii="GHEA Grapalat" w:hAnsi="GHEA Grapalat"/>
                <w:lang w:val="hy-AM" w:bidi="mr-IN"/>
              </w:rPr>
              <w:t>ով</w:t>
            </w:r>
            <w:r>
              <w:rPr>
                <w:rStyle w:val="FootnoteReference"/>
                <w:rFonts w:ascii="GHEA Grapalat" w:hAnsi="GHEA Grapalat"/>
                <w:lang w:val="hy-AM" w:bidi="mr-IN"/>
              </w:rPr>
              <w:footnoteReference w:id="5"/>
            </w:r>
            <w:r>
              <w:rPr>
                <w:rFonts w:ascii="GHEA Grapalat" w:hAnsi="GHEA Grapalat"/>
                <w:lang w:val="hy-AM" w:bidi="mr-IN"/>
              </w:rPr>
              <w:t>:</w:t>
            </w:r>
          </w:p>
          <w:p w14:paraId="75D10260" w14:textId="77777777" w:rsidR="00AA1C79" w:rsidRPr="00CF7960" w:rsidRDefault="00AA1C79" w:rsidP="00AA1C79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r w:rsidRPr="0057309A">
              <w:rPr>
                <w:rFonts w:ascii="GHEA Grapalat" w:hAnsi="GHEA Grapalat"/>
                <w:lang w:val="hy-AM" w:bidi="mr-IN"/>
              </w:rPr>
              <w:t xml:space="preserve">ԱՃԹՆ-ի առաջին ազգային զեկույցի ներկայացմանը նվիրված </w:t>
            </w:r>
            <w:r>
              <w:rPr>
                <w:rFonts w:ascii="GHEA Grapalat" w:hAnsi="GHEA Grapalat"/>
                <w:lang w:val="hy-AM" w:bidi="mr-IN"/>
              </w:rPr>
              <w:t xml:space="preserve">Գեղարքունիքի, Լոռու և Սյունիքի </w:t>
            </w:r>
            <w:r w:rsidRPr="0057309A">
              <w:rPr>
                <w:rFonts w:ascii="GHEA Grapalat" w:hAnsi="GHEA Grapalat"/>
                <w:lang w:val="hy-AM" w:bidi="mr-IN"/>
              </w:rPr>
              <w:t>մարզային հանդիպում-քննարկման վերաբերյալ</w:t>
            </w:r>
            <w:r>
              <w:rPr>
                <w:rFonts w:ascii="GHEA Grapalat" w:hAnsi="GHEA Grapalat"/>
                <w:lang w:val="hy-AM" w:bidi="mr-IN"/>
              </w:rPr>
              <w:t xml:space="preserve"> նորությունները </w:t>
            </w:r>
            <w:proofErr w:type="spellStart"/>
            <w:r>
              <w:rPr>
                <w:rFonts w:ascii="GHEA Grapalat" w:hAnsi="GHEA Grapalat"/>
                <w:lang w:val="hy-AM" w:bidi="mr-IN"/>
              </w:rPr>
              <w:t>հրապարկվել</w:t>
            </w:r>
            <w:proofErr w:type="spellEnd"/>
            <w:r>
              <w:rPr>
                <w:rFonts w:ascii="GHEA Grapalat" w:hAnsi="GHEA Grapalat"/>
                <w:lang w:val="hy-AM" w:bidi="mr-IN"/>
              </w:rPr>
              <w:t xml:space="preserve"> են ԱՃԹՆ-ի պաշտոնական </w:t>
            </w:r>
            <w:proofErr w:type="spellStart"/>
            <w:r>
              <w:rPr>
                <w:rFonts w:ascii="GHEA Grapalat" w:hAnsi="GHEA Grapalat"/>
                <w:lang w:val="hy-AM" w:bidi="mr-IN"/>
              </w:rPr>
              <w:t>կայքում</w:t>
            </w:r>
            <w:proofErr w:type="spellEnd"/>
            <w:r>
              <w:rPr>
                <w:rStyle w:val="FootnoteReference"/>
                <w:rFonts w:ascii="GHEA Grapalat" w:hAnsi="GHEA Grapalat"/>
                <w:lang w:val="hy-AM" w:bidi="mr-IN"/>
              </w:rPr>
              <w:footnoteReference w:id="6"/>
            </w:r>
            <w:r>
              <w:rPr>
                <w:rStyle w:val="FootnoteReference"/>
                <w:rFonts w:ascii="GHEA Grapalat" w:hAnsi="GHEA Grapalat"/>
                <w:lang w:val="hy-AM" w:bidi="mr-IN"/>
              </w:rPr>
              <w:footnoteReference w:id="7"/>
            </w:r>
            <w:r>
              <w:rPr>
                <w:rFonts w:ascii="GHEA Grapalat" w:hAnsi="GHEA Grapalat"/>
                <w:lang w:val="hy-AM" w:bidi="mr-IN"/>
              </w:rPr>
              <w:t xml:space="preserve"> և ՀՀ ԱՃԹՆ-ի </w:t>
            </w:r>
            <w:proofErr w:type="spellStart"/>
            <w:r>
              <w:rPr>
                <w:rFonts w:ascii="GHEA Grapalat" w:hAnsi="GHEA Grapalat"/>
                <w:lang w:val="hy-AM" w:bidi="mr-IN"/>
              </w:rPr>
              <w:t>ֆեյսբուքյան</w:t>
            </w:r>
            <w:proofErr w:type="spellEnd"/>
            <w:r>
              <w:rPr>
                <w:rFonts w:ascii="GHEA Grapalat" w:hAnsi="GHEA Grapalat"/>
                <w:lang w:val="hy-AM" w:bidi="mr-IN"/>
              </w:rPr>
              <w:t xml:space="preserve"> էջում:</w:t>
            </w:r>
          </w:p>
          <w:p w14:paraId="5D872BC5" w14:textId="370E791B" w:rsidR="00AA1C79" w:rsidRDefault="00962CB2" w:rsidP="00AA1C79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Տպագրվել </w:t>
            </w:r>
            <w:r w:rsidR="00AA1C79">
              <w:rPr>
                <w:rFonts w:ascii="GHEA Grapalat" w:hAnsi="GHEA Grapalat"/>
                <w:lang w:val="hy-AM" w:bidi="mr-IN"/>
              </w:rPr>
              <w:t>են</w:t>
            </w:r>
            <w:r>
              <w:rPr>
                <w:rFonts w:ascii="GHEA Grapalat" w:hAnsi="GHEA Grapalat"/>
                <w:lang w:val="hy-AM" w:bidi="mr-IN"/>
              </w:rPr>
              <w:t xml:space="preserve">  </w:t>
            </w:r>
            <w:r w:rsidR="00AA1C79">
              <w:rPr>
                <w:rFonts w:ascii="GHEA Grapalat" w:hAnsi="GHEA Grapalat"/>
                <w:lang w:val="hy-AM" w:bidi="mr-IN"/>
              </w:rPr>
              <w:t>մ</w:t>
            </w:r>
            <w:r>
              <w:rPr>
                <w:rFonts w:ascii="GHEA Grapalat" w:hAnsi="GHEA Grapalat"/>
                <w:lang w:val="hy-AM"/>
              </w:rPr>
              <w:t xml:space="preserve">ետաղական </w:t>
            </w:r>
            <w:proofErr w:type="spellStart"/>
            <w:r>
              <w:rPr>
                <w:rFonts w:ascii="GHEA Grapalat" w:hAnsi="GHEA Grapalat"/>
                <w:lang w:val="hy-AM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lang w:val="hy-AM"/>
              </w:rPr>
              <w:t xml:space="preserve"> ոլորտում տ</w:t>
            </w:r>
            <w:r w:rsidRPr="009E7255">
              <w:rPr>
                <w:rFonts w:ascii="GHEA Grapalat" w:hAnsi="GHEA Grapalat"/>
                <w:lang w:val="hy-AM"/>
              </w:rPr>
              <w:t>վյալների համակարգային բացահայտման</w:t>
            </w:r>
            <w:r>
              <w:rPr>
                <w:rFonts w:ascii="GHEA Grapalat" w:hAnsi="GHEA Grapalat"/>
                <w:lang w:val="hy-AM"/>
              </w:rPr>
              <w:t xml:space="preserve"> և իրական սեփականատերերի բացահայտման վերաբերյալ իրազեկման թերթիկներ</w:t>
            </w:r>
            <w:r w:rsidR="00AA1C79">
              <w:rPr>
                <w:rFonts w:ascii="GHEA Grapalat" w:hAnsi="GHEA Grapalat"/>
                <w:lang w:val="hy-AM"/>
              </w:rPr>
              <w:t xml:space="preserve"> </w:t>
            </w:r>
            <w:r w:rsidR="00AA1C79" w:rsidRPr="00AA1C79">
              <w:rPr>
                <w:rFonts w:ascii="GHEA Grapalat" w:hAnsi="GHEA Grapalat"/>
                <w:lang w:val="hy-AM"/>
              </w:rPr>
              <w:t>(</w:t>
            </w:r>
            <w:r w:rsidR="00AA1C79">
              <w:rPr>
                <w:rFonts w:ascii="GHEA Grapalat" w:hAnsi="GHEA Grapalat"/>
                <w:lang w:val="hy-AM"/>
              </w:rPr>
              <w:t>բուկլետներ</w:t>
            </w:r>
            <w:r w:rsidR="00AA1C79" w:rsidRPr="00AA1C79">
              <w:rPr>
                <w:rFonts w:ascii="GHEA Grapalat" w:hAnsi="GHEA Grapalat"/>
                <w:lang w:val="hy-AM"/>
              </w:rPr>
              <w:t>)</w:t>
            </w:r>
            <w:r>
              <w:rPr>
                <w:rFonts w:ascii="GHEA Grapalat" w:hAnsi="GHEA Grapalat"/>
                <w:lang w:val="hy-AM"/>
              </w:rPr>
              <w:t xml:space="preserve">, որոնք տարածվել են նաև </w:t>
            </w:r>
            <w:r w:rsidR="0041436A">
              <w:rPr>
                <w:rFonts w:ascii="GHEA Grapalat" w:hAnsi="GHEA Grapalat"/>
                <w:lang w:val="hy-AM"/>
              </w:rPr>
              <w:t>հուն</w:t>
            </w:r>
            <w:r>
              <w:rPr>
                <w:rFonts w:ascii="GHEA Grapalat" w:hAnsi="GHEA Grapalat"/>
                <w:lang w:val="hy-AM"/>
              </w:rPr>
              <w:t xml:space="preserve">իսի 17-19 Փարիզում կայացած </w:t>
            </w:r>
            <w:r w:rsidRPr="007A59D2">
              <w:rPr>
                <w:rFonts w:ascii="GHEA Grapalat" w:hAnsi="GHEA Grapalat"/>
                <w:lang w:val="hy-AM" w:bidi="mr-IN"/>
              </w:rPr>
              <w:t xml:space="preserve">ԱՃԹՆ-ի 2019թ. </w:t>
            </w:r>
            <w:r w:rsidR="001A51EE">
              <w:rPr>
                <w:rFonts w:ascii="GHEA Grapalat" w:hAnsi="GHEA Grapalat"/>
                <w:lang w:val="hy-AM" w:bidi="mr-IN"/>
              </w:rPr>
              <w:t>հ</w:t>
            </w:r>
            <w:r w:rsidRPr="007A59D2">
              <w:rPr>
                <w:rFonts w:ascii="GHEA Grapalat" w:hAnsi="GHEA Grapalat"/>
                <w:lang w:val="hy-AM" w:bidi="mr-IN"/>
              </w:rPr>
              <w:t xml:space="preserve">ամաշխարհային </w:t>
            </w:r>
            <w:r>
              <w:rPr>
                <w:rFonts w:ascii="GHEA Grapalat" w:hAnsi="GHEA Grapalat"/>
                <w:lang w:val="hy-AM" w:bidi="mr-IN"/>
              </w:rPr>
              <w:t>համաժողովի ընթացքում երկրների</w:t>
            </w:r>
            <w:r w:rsidR="00D01E95">
              <w:rPr>
                <w:rFonts w:ascii="GHEA Grapalat" w:hAnsi="GHEA Grapalat"/>
                <w:lang w:val="hy-AM" w:bidi="mr-IN"/>
              </w:rPr>
              <w:t xml:space="preserve"> նորարարական</w:t>
            </w:r>
            <w:r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hy-AM" w:bidi="mr-IN"/>
              </w:rPr>
              <w:t>էքսպոյի</w:t>
            </w:r>
            <w:proofErr w:type="spellEnd"/>
            <w:r>
              <w:rPr>
                <w:rFonts w:ascii="GHEA Grapalat" w:hAnsi="GHEA Grapalat"/>
                <w:lang w:val="hy-AM" w:bidi="mr-IN"/>
              </w:rPr>
              <w:t xml:space="preserve"> ժամանակ</w:t>
            </w:r>
            <w:r>
              <w:rPr>
                <w:rFonts w:ascii="GHEA Grapalat" w:hAnsi="GHEA Grapalat"/>
                <w:lang w:val="hy-AM"/>
              </w:rPr>
              <w:t>:</w:t>
            </w:r>
            <w:r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14C1955A" w14:textId="7541B0C8" w:rsidR="00AA1C79" w:rsidRPr="00C02FC7" w:rsidRDefault="00AA1C79" w:rsidP="00AA1C79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lastRenderedPageBreak/>
              <w:t xml:space="preserve">Մշակվել է </w:t>
            </w:r>
            <w:r w:rsidR="00C60287">
              <w:rPr>
                <w:rFonts w:ascii="GHEA Grapalat" w:hAnsi="GHEA Grapalat"/>
                <w:lang w:val="hy-AM" w:bidi="mr-IN"/>
              </w:rPr>
              <w:t xml:space="preserve">տեղեկագիր </w:t>
            </w:r>
            <w:r w:rsidR="00C60287">
              <w:rPr>
                <w:rFonts w:ascii="GHEA Grapalat" w:hAnsi="GHEA Grapalat"/>
                <w:lang w:val="hy-AM"/>
              </w:rPr>
              <w:t xml:space="preserve">հունիսի 17-19 Փարիզում կայացած </w:t>
            </w:r>
            <w:r w:rsidR="00C60287" w:rsidRPr="007A59D2">
              <w:rPr>
                <w:rFonts w:ascii="GHEA Grapalat" w:hAnsi="GHEA Grapalat"/>
                <w:lang w:val="hy-AM" w:bidi="mr-IN"/>
              </w:rPr>
              <w:t xml:space="preserve">ԱՃԹՆ-ի 2019թ. </w:t>
            </w:r>
            <w:r w:rsidR="001A51EE">
              <w:rPr>
                <w:rFonts w:ascii="GHEA Grapalat" w:hAnsi="GHEA Grapalat"/>
                <w:lang w:val="hy-AM" w:bidi="mr-IN"/>
              </w:rPr>
              <w:t>հ</w:t>
            </w:r>
            <w:r w:rsidR="00C60287" w:rsidRPr="007A59D2">
              <w:rPr>
                <w:rFonts w:ascii="GHEA Grapalat" w:hAnsi="GHEA Grapalat"/>
                <w:lang w:val="hy-AM" w:bidi="mr-IN"/>
              </w:rPr>
              <w:t xml:space="preserve">ամաշխարհային </w:t>
            </w:r>
            <w:r w:rsidR="00C60287">
              <w:rPr>
                <w:rFonts w:ascii="GHEA Grapalat" w:hAnsi="GHEA Grapalat"/>
                <w:lang w:val="hy-AM" w:bidi="mr-IN"/>
              </w:rPr>
              <w:t xml:space="preserve">համաժողովի վերաբերյալ և էլեկտրոնային եղանակով </w:t>
            </w:r>
            <w:r w:rsidR="001F1A40">
              <w:rPr>
                <w:rFonts w:ascii="GHEA Grapalat" w:hAnsi="GHEA Grapalat"/>
                <w:lang w:val="hy-AM" w:bidi="mr-IN"/>
              </w:rPr>
              <w:t>տարածվել է</w:t>
            </w:r>
            <w:r w:rsidR="00C60287">
              <w:rPr>
                <w:rFonts w:ascii="GHEA Grapalat" w:hAnsi="GHEA Grapalat"/>
                <w:lang w:val="hy-AM" w:bidi="mr-IN"/>
              </w:rPr>
              <w:t xml:space="preserve"> շահագրգիռ կողմերի </w:t>
            </w:r>
            <w:proofErr w:type="spellStart"/>
            <w:r w:rsidR="00C60287">
              <w:rPr>
                <w:rFonts w:ascii="GHEA Grapalat" w:hAnsi="GHEA Grapalat"/>
                <w:lang w:val="hy-AM" w:bidi="mr-IN"/>
              </w:rPr>
              <w:t>միջև</w:t>
            </w:r>
            <w:proofErr w:type="spellEnd"/>
            <w:r w:rsidR="00C60287">
              <w:rPr>
                <w:rFonts w:ascii="GHEA Grapalat" w:hAnsi="GHEA Grapalat"/>
                <w:lang w:val="hy-AM" w:bidi="mr-IN"/>
              </w:rPr>
              <w:t>:</w:t>
            </w:r>
            <w:r w:rsidR="00C02FC7">
              <w:rPr>
                <w:rFonts w:ascii="GHEA Grapalat" w:hAnsi="GHEA Grapalat"/>
                <w:lang w:val="hy-AM" w:bidi="mr-IN"/>
              </w:rPr>
              <w:t xml:space="preserve"> </w:t>
            </w:r>
            <w:r w:rsidR="00C02FC7" w:rsidRPr="00C02FC7">
              <w:rPr>
                <w:rFonts w:ascii="GHEA Grapalat" w:hAnsi="GHEA Grapalat"/>
                <w:lang w:val="hy-AM" w:bidi="mr-IN"/>
              </w:rPr>
              <w:t>(</w:t>
            </w:r>
            <w:proofErr w:type="spellStart"/>
            <w:r w:rsidR="00C02FC7">
              <w:rPr>
                <w:rFonts w:ascii="GHEA Grapalat" w:hAnsi="GHEA Grapalat"/>
                <w:lang w:val="hy-AM" w:bidi="mr-IN"/>
              </w:rPr>
              <w:t>Տե՛ս</w:t>
            </w:r>
            <w:proofErr w:type="spellEnd"/>
            <w:r w:rsidR="00C02FC7">
              <w:rPr>
                <w:rFonts w:ascii="GHEA Grapalat" w:hAnsi="GHEA Grapalat"/>
                <w:lang w:val="hy-AM" w:bidi="mr-IN"/>
              </w:rPr>
              <w:t xml:space="preserve"> </w:t>
            </w:r>
            <w:r w:rsidR="00C02FC7" w:rsidRPr="00C02FC7">
              <w:rPr>
                <w:rFonts w:ascii="GHEA Grapalat" w:hAnsi="GHEA Grapalat"/>
                <w:i/>
                <w:lang w:val="hy-AM" w:bidi="mr-IN"/>
              </w:rPr>
              <w:t>հավելված 1</w:t>
            </w:r>
            <w:r w:rsidR="00C02FC7" w:rsidRPr="00C02FC7">
              <w:rPr>
                <w:rFonts w:ascii="GHEA Grapalat" w:hAnsi="GHEA Grapalat"/>
                <w:lang w:val="hy-AM" w:bidi="mr-IN"/>
              </w:rPr>
              <w:t>)</w:t>
            </w:r>
          </w:p>
          <w:p w14:paraId="5C3A952D" w14:textId="77777777" w:rsidR="00C60287" w:rsidRPr="00AA1C79" w:rsidRDefault="00C60287" w:rsidP="00AA1C79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7098006D" w14:textId="589DDE9F" w:rsidR="006437C4" w:rsidRPr="00442560" w:rsidRDefault="006437C4" w:rsidP="00773FB4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5A79D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7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</w:t>
            </w:r>
            <w:proofErr w:type="spellStart"/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Հանքարդյունաբերության</w:t>
            </w:r>
            <w:proofErr w:type="spellEnd"/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ոլորտի և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1A383F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վերաբերյալ </w:t>
            </w:r>
            <w:r w:rsidR="00523965">
              <w:rPr>
                <w:rFonts w:ascii="GHEA Grapalat" w:hAnsi="GHEA Grapalat"/>
                <w:i/>
                <w:color w:val="172C4B"/>
                <w:lang w:val="hy-AM" w:bidi="mr-IN"/>
              </w:rPr>
              <w:t>հանրային իրազեկում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և լուսաբանում սոցիալական ցանցերի միջոցով (</w:t>
            </w:r>
            <w:proofErr w:type="spellStart"/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YouTube</w:t>
            </w:r>
            <w:proofErr w:type="spellEnd"/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, </w:t>
            </w:r>
            <w:proofErr w:type="spellStart"/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Twitter</w:t>
            </w:r>
            <w:proofErr w:type="spellEnd"/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, </w:t>
            </w:r>
            <w:proofErr w:type="spellStart"/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Facebook</w:t>
            </w:r>
            <w:proofErr w:type="spellEnd"/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B372D4">
              <w:rPr>
                <w:rFonts w:ascii="GHEA Grapalat" w:hAnsi="GHEA Grapalat" w:cs="Sylfaen"/>
                <w:i/>
                <w:color w:val="172C4B"/>
                <w:lang w:val="hy-AM" w:bidi="mr-IN"/>
              </w:rPr>
              <w:t>և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B372D4">
              <w:rPr>
                <w:rFonts w:ascii="GHEA Grapalat" w:hAnsi="GHEA Grapalat" w:cs="Sylfaen"/>
                <w:i/>
                <w:color w:val="172C4B"/>
                <w:lang w:val="hy-AM" w:bidi="mr-IN"/>
              </w:rPr>
              <w:t>այլ ցանցեր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)</w:t>
            </w:r>
          </w:p>
          <w:p w14:paraId="125555F4" w14:textId="77777777" w:rsidR="00C40F6F" w:rsidRPr="00442560" w:rsidRDefault="00C40F6F" w:rsidP="00773FB4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ECF2AF5" w14:textId="01B44A3A" w:rsidR="006437C4" w:rsidRPr="00B372D4" w:rsidRDefault="006437C4" w:rsidP="00DF07FA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r w:rsidRPr="00442560">
              <w:rPr>
                <w:rFonts w:ascii="GHEA Grapalat" w:hAnsi="GHEA Grapalat"/>
                <w:lang w:val="hy-AM" w:bidi="mr-IN"/>
              </w:rPr>
              <w:t>Շարունակ</w:t>
            </w:r>
            <w:r w:rsidRPr="00B372D4">
              <w:rPr>
                <w:rFonts w:ascii="GHEA Grapalat" w:hAnsi="GHEA Grapalat"/>
                <w:lang w:val="hy-AM" w:bidi="mr-IN"/>
              </w:rPr>
              <w:t>աբար թարմացվել</w:t>
            </w:r>
            <w:r w:rsidR="00D55698" w:rsidRPr="002A1FE9">
              <w:rPr>
                <w:rFonts w:ascii="GHEA Grapalat" w:hAnsi="GHEA Grapalat"/>
                <w:lang w:val="hy-AM" w:bidi="mr-IN"/>
              </w:rPr>
              <w:t xml:space="preserve"> են</w:t>
            </w:r>
            <w:r w:rsidRPr="00B372D4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Pr="00B372D4">
              <w:rPr>
                <w:rFonts w:ascii="GHEA Grapalat" w:hAnsi="GHEA Grapalat"/>
                <w:lang w:val="hy-AM" w:bidi="mr-IN"/>
              </w:rPr>
              <w:t>Facebook</w:t>
            </w:r>
            <w:proofErr w:type="spellEnd"/>
            <w:r w:rsidRPr="00B372D4">
              <w:rPr>
                <w:rStyle w:val="FootnoteReference"/>
                <w:rFonts w:ascii="GHEA Grapalat" w:hAnsi="GHEA Grapalat"/>
                <w:lang w:bidi="mr-IN"/>
              </w:rPr>
              <w:footnoteReference w:id="8"/>
            </w:r>
            <w:r w:rsidR="00050EC7" w:rsidRPr="002A1FE9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523965" w:rsidRPr="00523965">
              <w:rPr>
                <w:rFonts w:ascii="GHEA Grapalat" w:hAnsi="GHEA Grapalat"/>
                <w:lang w:val="hy-AM" w:bidi="mr-IN"/>
              </w:rPr>
              <w:t>YouTube</w:t>
            </w:r>
            <w:proofErr w:type="spellEnd"/>
            <w:r w:rsidR="00523965">
              <w:rPr>
                <w:rStyle w:val="FootnoteReference"/>
                <w:rFonts w:ascii="GHEA Grapalat" w:hAnsi="GHEA Grapalat"/>
                <w:lang w:val="hy-AM" w:bidi="mr-IN"/>
              </w:rPr>
              <w:footnoteReference w:id="9"/>
            </w:r>
            <w:r w:rsidR="00523965" w:rsidRPr="00523965">
              <w:rPr>
                <w:rFonts w:ascii="GHEA Grapalat" w:hAnsi="GHEA Grapalat"/>
                <w:lang w:val="hy-AM" w:bidi="mr-IN"/>
              </w:rPr>
              <w:t xml:space="preserve"> </w:t>
            </w:r>
            <w:r w:rsidRPr="00B372D4">
              <w:rPr>
                <w:rFonts w:ascii="GHEA Grapalat" w:hAnsi="GHEA Grapalat"/>
                <w:lang w:val="hy-AM" w:bidi="mr-IN"/>
              </w:rPr>
              <w:t xml:space="preserve">և </w:t>
            </w:r>
            <w:proofErr w:type="spellStart"/>
            <w:r w:rsidRPr="00B372D4">
              <w:rPr>
                <w:rFonts w:ascii="GHEA Grapalat" w:hAnsi="GHEA Grapalat"/>
                <w:lang w:val="hy-AM" w:bidi="mr-IN"/>
              </w:rPr>
              <w:t>Twitter</w:t>
            </w:r>
            <w:proofErr w:type="spellEnd"/>
            <w:r w:rsidRPr="00B372D4">
              <w:rPr>
                <w:rStyle w:val="FootnoteReference"/>
                <w:rFonts w:ascii="GHEA Grapalat" w:hAnsi="GHEA Grapalat"/>
                <w:lang w:bidi="mr-IN"/>
              </w:rPr>
              <w:footnoteReference w:id="10"/>
            </w:r>
            <w:r w:rsidRPr="00B372D4">
              <w:rPr>
                <w:rFonts w:ascii="GHEA Grapalat" w:hAnsi="GHEA Grapalat"/>
                <w:lang w:val="hy-AM" w:bidi="mr-IN"/>
              </w:rPr>
              <w:t xml:space="preserve"> ցանցերում Հայաստանի </w:t>
            </w:r>
            <w:r w:rsidR="00FA5FC0">
              <w:rPr>
                <w:rFonts w:ascii="GHEA Grapalat" w:hAnsi="GHEA Grapalat"/>
                <w:lang w:val="hy-AM" w:bidi="mr-IN"/>
              </w:rPr>
              <w:t>ԱՃԹՆ</w:t>
            </w:r>
            <w:r w:rsidR="00C02FC7">
              <w:rPr>
                <w:rFonts w:ascii="GHEA Grapalat" w:hAnsi="GHEA Grapalat"/>
                <w:lang w:val="hy-AM" w:bidi="mr-IN"/>
              </w:rPr>
              <w:t>-ի</w:t>
            </w:r>
            <w:r w:rsidRPr="00B372D4">
              <w:rPr>
                <w:rFonts w:ascii="GHEA Grapalat" w:hAnsi="GHEA Grapalat"/>
                <w:lang w:val="hy-AM" w:bidi="mr-IN"/>
              </w:rPr>
              <w:t xml:space="preserve"> էջերը, որոնցում հր</w:t>
            </w:r>
            <w:r w:rsidR="00050EC7">
              <w:rPr>
                <w:rFonts w:ascii="GHEA Grapalat" w:hAnsi="GHEA Grapalat"/>
                <w:lang w:val="hy-AM" w:bidi="mr-IN"/>
              </w:rPr>
              <w:t>ապարակվ</w:t>
            </w:r>
            <w:r w:rsidR="00050EC7" w:rsidRPr="002A1FE9">
              <w:rPr>
                <w:rFonts w:ascii="GHEA Grapalat" w:hAnsi="GHEA Grapalat"/>
                <w:lang w:val="hy-AM" w:bidi="mr-IN"/>
              </w:rPr>
              <w:t>ել</w:t>
            </w:r>
            <w:r w:rsidRPr="00B372D4">
              <w:rPr>
                <w:rFonts w:ascii="GHEA Grapalat" w:hAnsi="GHEA Grapalat"/>
                <w:lang w:val="hy-AM" w:bidi="mr-IN"/>
              </w:rPr>
              <w:t xml:space="preserve"> է </w:t>
            </w:r>
            <w:r w:rsidR="00FA5FC0">
              <w:rPr>
                <w:rFonts w:ascii="GHEA Grapalat" w:hAnsi="GHEA Grapalat"/>
                <w:lang w:val="hy-AM" w:bidi="mr-IN"/>
              </w:rPr>
              <w:t>ԱՃԹՆ</w:t>
            </w:r>
            <w:r w:rsidR="00293BEE">
              <w:rPr>
                <w:rFonts w:ascii="GHEA Grapalat" w:hAnsi="GHEA Grapalat"/>
                <w:lang w:val="hy-AM" w:bidi="mr-IN"/>
              </w:rPr>
              <w:t>-ի</w:t>
            </w:r>
            <w:r w:rsidRPr="00B372D4">
              <w:rPr>
                <w:rFonts w:ascii="GHEA Grapalat" w:hAnsi="GHEA Grapalat"/>
                <w:lang w:val="hy-AM" w:bidi="mr-IN"/>
              </w:rPr>
              <w:t xml:space="preserve"> ներդրման և ոլորտի վերաբերյալ տեղեկատվություն՝ ապահովելով դրա </w:t>
            </w:r>
            <w:proofErr w:type="spellStart"/>
            <w:r w:rsidRPr="00B372D4">
              <w:rPr>
                <w:rFonts w:ascii="GHEA Grapalat" w:hAnsi="GHEA Grapalat"/>
                <w:lang w:val="hy-AM" w:bidi="mr-IN"/>
              </w:rPr>
              <w:t>հասանել</w:t>
            </w:r>
            <w:r w:rsidR="00264743" w:rsidRPr="00B372D4">
              <w:rPr>
                <w:rFonts w:ascii="GHEA Grapalat" w:hAnsi="GHEA Grapalat"/>
                <w:lang w:val="hy-AM" w:bidi="mr-IN"/>
              </w:rPr>
              <w:t>ի</w:t>
            </w:r>
            <w:r w:rsidRPr="00B372D4">
              <w:rPr>
                <w:rFonts w:ascii="GHEA Grapalat" w:hAnsi="GHEA Grapalat"/>
                <w:lang w:val="hy-AM" w:bidi="mr-IN"/>
              </w:rPr>
              <w:t>ությունը</w:t>
            </w:r>
            <w:proofErr w:type="spellEnd"/>
            <w:r w:rsidRPr="00B372D4">
              <w:rPr>
                <w:rFonts w:ascii="GHEA Grapalat" w:hAnsi="GHEA Grapalat"/>
                <w:lang w:val="hy-AM" w:bidi="mr-IN"/>
              </w:rPr>
              <w:t xml:space="preserve"> լայն հանրության համար: </w:t>
            </w:r>
          </w:p>
          <w:p w14:paraId="1CAFF77C" w14:textId="77777777" w:rsidR="0046602C" w:rsidRPr="002A1FE9" w:rsidRDefault="0046602C" w:rsidP="008322A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25B61AE7" w14:textId="77777777" w:rsidR="006437C4" w:rsidRPr="002A1FE9" w:rsidRDefault="006437C4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5A79D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8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. Իրազեկության բարձրացման միջոցառումների</w:t>
            </w:r>
            <w:r w:rsidR="005A79DB" w:rsidRPr="005A79D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, </w:t>
            </w:r>
            <w:r w:rsidR="005A79DB">
              <w:rPr>
                <w:rFonts w:ascii="GHEA Grapalat" w:hAnsi="GHEA Grapalat"/>
                <w:i/>
                <w:color w:val="172C4B"/>
                <w:lang w:val="hy-AM" w:bidi="mr-IN"/>
              </w:rPr>
              <w:t>շահագրգիռ կողմերի հետ աշխատանքային հանդիպումների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իրականացում</w:t>
            </w:r>
          </w:p>
          <w:p w14:paraId="5632D500" w14:textId="77777777" w:rsidR="00C40F6F" w:rsidRPr="002A1FE9" w:rsidRDefault="00C40F6F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2BD696F0" w14:textId="78E48495" w:rsidR="00084A25" w:rsidRDefault="005A79DB" w:rsidP="00CB018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5A79DB">
              <w:rPr>
                <w:rFonts w:ascii="GHEA Grapalat" w:hAnsi="GHEA Grapalat"/>
                <w:lang w:val="hy-AM" w:bidi="mr-IN"/>
              </w:rPr>
              <w:t xml:space="preserve">      </w:t>
            </w:r>
            <w:r w:rsidR="001A383F">
              <w:rPr>
                <w:rFonts w:ascii="GHEA Grapalat" w:hAnsi="GHEA Grapalat"/>
                <w:lang w:val="hy-AM" w:bidi="mr-IN"/>
              </w:rPr>
              <w:t>ՀՀ ԱՃԹՆ-ի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 իրազեկման միջոցառումների շրջանակում սույն թվականի մայիսի 6-ին </w:t>
            </w:r>
            <w:r w:rsidR="004603F2">
              <w:rPr>
                <w:rFonts w:ascii="GHEA Grapalat" w:hAnsi="GHEA Grapalat"/>
                <w:lang w:val="hy-AM" w:bidi="mr-IN"/>
              </w:rPr>
              <w:t xml:space="preserve">Գեղարքունիքի մարզի </w:t>
            </w:r>
            <w:r w:rsidR="00733AC8">
              <w:rPr>
                <w:rFonts w:ascii="GHEA Grapalat" w:hAnsi="GHEA Grapalat"/>
                <w:lang w:val="hy-AM" w:bidi="mr-IN"/>
              </w:rPr>
              <w:t>Վարդ</w:t>
            </w:r>
            <w:r w:rsidR="004603F2">
              <w:rPr>
                <w:rFonts w:ascii="GHEA Grapalat" w:hAnsi="GHEA Grapalat"/>
                <w:lang w:val="hy-AM" w:bidi="mr-IN"/>
              </w:rPr>
              <w:t>ե</w:t>
            </w:r>
            <w:r w:rsidR="001F028D">
              <w:rPr>
                <w:rFonts w:ascii="GHEA Grapalat" w:hAnsi="GHEA Grapalat"/>
                <w:lang w:val="hy-AM" w:bidi="mr-IN"/>
              </w:rPr>
              <w:t>ն</w:t>
            </w:r>
            <w:r w:rsidR="004603F2">
              <w:rPr>
                <w:rFonts w:ascii="GHEA Grapalat" w:hAnsi="GHEA Grapalat"/>
                <w:lang w:val="hy-AM" w:bidi="mr-IN"/>
              </w:rPr>
              <w:t xml:space="preserve">իս քաղաքում 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և </w:t>
            </w:r>
            <w:r w:rsidR="004603F2">
              <w:rPr>
                <w:rFonts w:ascii="GHEA Grapalat" w:hAnsi="GHEA Grapalat"/>
                <w:lang w:val="hy-AM" w:bidi="mr-IN"/>
              </w:rPr>
              <w:t xml:space="preserve">մայիսի 7-ին Լոռու մարզի </w:t>
            </w:r>
            <w:r w:rsidR="00CB018F">
              <w:rPr>
                <w:rFonts w:ascii="GHEA Grapalat" w:hAnsi="GHEA Grapalat"/>
                <w:lang w:val="hy-AM" w:bidi="mr-IN"/>
              </w:rPr>
              <w:t>Վանաձոր քաղաքում</w:t>
            </w:r>
            <w:r w:rsidR="0057309A">
              <w:rPr>
                <w:rStyle w:val="FootnoteReference"/>
                <w:rFonts w:ascii="GHEA Grapalat" w:hAnsi="GHEA Grapalat"/>
                <w:lang w:val="hy-AM" w:bidi="mr-IN"/>
              </w:rPr>
              <w:footnoteReference w:id="11"/>
            </w:r>
            <w:r w:rsidR="00CB018F">
              <w:rPr>
                <w:rFonts w:ascii="GHEA Grapalat" w:hAnsi="GHEA Grapalat"/>
                <w:lang w:val="hy-AM" w:bidi="mr-IN"/>
              </w:rPr>
              <w:t xml:space="preserve">, իսկ մայիսի 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 </w:t>
            </w:r>
            <w:r w:rsidR="00CB018F">
              <w:rPr>
                <w:rFonts w:ascii="GHEA Grapalat" w:hAnsi="GHEA Grapalat"/>
                <w:lang w:val="hy-AM" w:bidi="mr-IN"/>
              </w:rPr>
              <w:t>23-ին և 24-</w:t>
            </w:r>
            <w:r w:rsidR="00C02FC7">
              <w:rPr>
                <w:rFonts w:ascii="GHEA Grapalat" w:hAnsi="GHEA Grapalat"/>
                <w:lang w:val="hy-AM" w:bidi="mr-IN"/>
              </w:rPr>
              <w:t>ին</w:t>
            </w:r>
            <w:r w:rsidR="00CB018F">
              <w:rPr>
                <w:rFonts w:ascii="GHEA Grapalat" w:hAnsi="GHEA Grapalat"/>
                <w:lang w:val="hy-AM" w:bidi="mr-IN"/>
              </w:rPr>
              <w:t xml:space="preserve"> Սյունիքի մարզի Կապան և Ագարակ քաղաքներում</w:t>
            </w:r>
            <w:r w:rsidR="00C02FC7">
              <w:rPr>
                <w:rStyle w:val="FootnoteReference"/>
                <w:rFonts w:ascii="GHEA Grapalat" w:hAnsi="GHEA Grapalat"/>
                <w:lang w:val="hy-AM" w:bidi="mr-IN"/>
              </w:rPr>
              <w:footnoteReference w:id="12"/>
            </w:r>
            <w:r w:rsidR="00CB018F">
              <w:rPr>
                <w:rFonts w:ascii="GHEA Grapalat" w:hAnsi="GHEA Grapalat"/>
                <w:lang w:val="hy-AM" w:bidi="mr-IN"/>
              </w:rPr>
              <w:t xml:space="preserve"> </w:t>
            </w:r>
            <w:r w:rsidR="00CB018F" w:rsidRPr="00CB018F">
              <w:rPr>
                <w:rFonts w:ascii="GHEA Grapalat" w:hAnsi="GHEA Grapalat"/>
                <w:lang w:val="hy-AM" w:bidi="mr-IN"/>
              </w:rPr>
              <w:t>կայացան ԱՃԹՆ-ի առաջին ազգային զեկույցի</w:t>
            </w:r>
            <w:r w:rsidR="00CB018F">
              <w:rPr>
                <w:rFonts w:ascii="GHEA Grapalat" w:hAnsi="GHEA Grapalat"/>
                <w:lang w:val="hy-AM" w:bidi="mr-IN"/>
              </w:rPr>
              <w:t xml:space="preserve"> ներկայացմանը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 </w:t>
            </w:r>
            <w:r w:rsidR="00CB018F">
              <w:rPr>
                <w:rFonts w:ascii="GHEA Grapalat" w:hAnsi="GHEA Grapalat"/>
                <w:lang w:val="hy-AM" w:bidi="mr-IN"/>
              </w:rPr>
              <w:t>նվիրված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 հանդիպում-քննարկումներ։</w:t>
            </w:r>
          </w:p>
          <w:p w14:paraId="5B11DA57" w14:textId="06A54F56" w:rsidR="00084A25" w:rsidRDefault="00C02FC7" w:rsidP="00CB018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</w:t>
            </w:r>
            <w:r w:rsidR="00084A25">
              <w:rPr>
                <w:rFonts w:ascii="GHEA Grapalat" w:hAnsi="GHEA Grapalat"/>
                <w:lang w:val="hy-AM" w:bidi="mr-IN"/>
              </w:rPr>
              <w:t xml:space="preserve">Գեղարքունիքի և Լոռու մարզերի </w:t>
            </w:r>
            <w:r w:rsidR="00AE32A3">
              <w:rPr>
                <w:rFonts w:ascii="GHEA Grapalat" w:hAnsi="GHEA Grapalat"/>
                <w:lang w:val="hy-AM" w:bidi="mr-IN"/>
              </w:rPr>
              <w:t>մարզայ</w:t>
            </w:r>
            <w:r w:rsidR="00084A25">
              <w:rPr>
                <w:rFonts w:ascii="GHEA Grapalat" w:hAnsi="GHEA Grapalat"/>
                <w:lang w:val="hy-AM" w:bidi="mr-IN"/>
              </w:rPr>
              <w:t>ին հանդիպումներին մասնակցել են ՀՀ ԱՃԹՆ</w:t>
            </w:r>
            <w:r w:rsidR="00272ED0">
              <w:rPr>
                <w:rFonts w:ascii="GHEA Grapalat" w:hAnsi="GHEA Grapalat"/>
                <w:lang w:val="hy-AM" w:bidi="mr-IN"/>
              </w:rPr>
              <w:t>-ի</w:t>
            </w:r>
            <w:r w:rsidR="00084A25">
              <w:rPr>
                <w:rFonts w:ascii="GHEA Grapalat" w:hAnsi="GHEA Grapalat"/>
                <w:lang w:val="hy-AM" w:bidi="mr-IN"/>
              </w:rPr>
              <w:t xml:space="preserve"> քարտուղարության ղեկավար Լուսինե Թովմասյանը, փորձագետ Անահիտ </w:t>
            </w:r>
            <w:proofErr w:type="spellStart"/>
            <w:r w:rsidR="00084A25">
              <w:rPr>
                <w:rFonts w:ascii="GHEA Grapalat" w:hAnsi="GHEA Grapalat"/>
                <w:lang w:val="hy-AM" w:bidi="mr-IN"/>
              </w:rPr>
              <w:t>Առուստամյանը</w:t>
            </w:r>
            <w:proofErr w:type="spellEnd"/>
            <w:r w:rsidR="001270C9">
              <w:rPr>
                <w:rFonts w:ascii="GHEA Grapalat" w:hAnsi="GHEA Grapalat"/>
                <w:lang w:val="hy-AM" w:bidi="mr-IN"/>
              </w:rPr>
              <w:t>,</w:t>
            </w:r>
            <w:r w:rsidR="00084A25" w:rsidRPr="004E6E06">
              <w:rPr>
                <w:rFonts w:ascii="GHEA Grapalat" w:hAnsi="GHEA Grapalat"/>
                <w:lang w:val="hy-AM" w:bidi="mr-IN"/>
              </w:rPr>
              <w:t xml:space="preserve"> ԱՃԹՆ-ի </w:t>
            </w:r>
            <w:proofErr w:type="spellStart"/>
            <w:r w:rsidR="00084A25" w:rsidRPr="004E6E06">
              <w:rPr>
                <w:rFonts w:ascii="GHEA Grapalat" w:hAnsi="GHEA Grapalat"/>
                <w:lang w:val="hy-AM" w:bidi="mr-IN"/>
              </w:rPr>
              <w:t>բազմաշահառու</w:t>
            </w:r>
            <w:proofErr w:type="spellEnd"/>
            <w:r w:rsidR="00084A25" w:rsidRPr="004E6E06">
              <w:rPr>
                <w:rFonts w:ascii="GHEA Grapalat" w:hAnsi="GHEA Grapalat"/>
                <w:lang w:val="hy-AM" w:bidi="mr-IN"/>
              </w:rPr>
              <w:t xml:space="preserve"> խմբի (ԲՇԽ) ՀՀ կառավարության ներկայացուցիչ</w:t>
            </w:r>
            <w:r w:rsidR="00084A25" w:rsidRPr="004E6E06">
              <w:rPr>
                <w:rFonts w:ascii="Calibri" w:hAnsi="Calibri" w:cs="Calibri"/>
                <w:lang w:val="hy-AM" w:bidi="mr-IN"/>
              </w:rPr>
              <w:t> </w:t>
            </w:r>
            <w:r w:rsidR="00084A25">
              <w:rPr>
                <w:rFonts w:ascii="GHEA Grapalat" w:hAnsi="GHEA Grapalat"/>
                <w:lang w:val="hy-AM" w:bidi="mr-IN"/>
              </w:rPr>
              <w:t xml:space="preserve"> Տարածքային կառավարման և զարգացման նախարարի տեղակալ </w:t>
            </w:r>
            <w:proofErr w:type="spellStart"/>
            <w:r w:rsidR="00084A25">
              <w:rPr>
                <w:rFonts w:ascii="GHEA Grapalat" w:hAnsi="GHEA Grapalat"/>
                <w:lang w:val="hy-AM" w:bidi="mr-IN"/>
              </w:rPr>
              <w:t>Լիլիա</w:t>
            </w:r>
            <w:proofErr w:type="spellEnd"/>
            <w:r w:rsidR="00084A25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084A25">
              <w:rPr>
                <w:rFonts w:ascii="GHEA Grapalat" w:hAnsi="GHEA Grapalat"/>
                <w:lang w:val="hy-AM" w:bidi="mr-IN"/>
              </w:rPr>
              <w:t>Շուշանյանը</w:t>
            </w:r>
            <w:proofErr w:type="spellEnd"/>
            <w:r w:rsidR="00084A25">
              <w:rPr>
                <w:rFonts w:ascii="GHEA Grapalat" w:hAnsi="GHEA Grapalat"/>
                <w:lang w:val="hy-AM" w:bidi="mr-IN"/>
              </w:rPr>
              <w:t xml:space="preserve">, ԱՃԹՆ ԲՇԽ-ի </w:t>
            </w:r>
            <w:proofErr w:type="spellStart"/>
            <w:r w:rsidR="00084A25">
              <w:rPr>
                <w:rFonts w:ascii="GHEA Grapalat" w:hAnsi="GHEA Grapalat"/>
                <w:lang w:val="hy-AM" w:bidi="mr-IN"/>
              </w:rPr>
              <w:t>հանքարդյունահանող</w:t>
            </w:r>
            <w:proofErr w:type="spellEnd"/>
            <w:r w:rsidR="00084A25">
              <w:rPr>
                <w:rFonts w:ascii="GHEA Grapalat" w:hAnsi="GHEA Grapalat"/>
                <w:lang w:val="hy-AM" w:bidi="mr-IN"/>
              </w:rPr>
              <w:t xml:space="preserve"> ընկերությունների խմբակցության անդամներ Արմեն Ստեփանյանը և Արամ </w:t>
            </w:r>
            <w:proofErr w:type="spellStart"/>
            <w:r w:rsidR="00084A25">
              <w:rPr>
                <w:rFonts w:ascii="GHEA Grapalat" w:hAnsi="GHEA Grapalat"/>
                <w:lang w:val="hy-AM" w:bidi="mr-IN"/>
              </w:rPr>
              <w:t>Օսիկյանը</w:t>
            </w:r>
            <w:proofErr w:type="spellEnd"/>
            <w:r w:rsidR="00084A25">
              <w:rPr>
                <w:rFonts w:ascii="GHEA Grapalat" w:hAnsi="GHEA Grapalat"/>
                <w:lang w:val="hy-AM" w:bidi="mr-IN"/>
              </w:rPr>
              <w:t xml:space="preserve"> </w:t>
            </w:r>
            <w:r w:rsidR="00084A25" w:rsidRPr="00084A25">
              <w:rPr>
                <w:rFonts w:ascii="GHEA Grapalat" w:hAnsi="GHEA Grapalat"/>
                <w:lang w:val="hy-AM" w:bidi="mr-IN"/>
              </w:rPr>
              <w:t>(</w:t>
            </w:r>
            <w:r w:rsidR="00084A25">
              <w:rPr>
                <w:rFonts w:ascii="GHEA Grapalat" w:hAnsi="GHEA Grapalat"/>
                <w:lang w:val="hy-AM" w:bidi="mr-IN"/>
              </w:rPr>
              <w:t>այլընտրանքային անդամ</w:t>
            </w:r>
            <w:r w:rsidR="00084A25" w:rsidRPr="00084A25">
              <w:rPr>
                <w:rFonts w:ascii="GHEA Grapalat" w:hAnsi="GHEA Grapalat"/>
                <w:lang w:val="hy-AM" w:bidi="mr-IN"/>
              </w:rPr>
              <w:t>)</w:t>
            </w:r>
            <w:r w:rsidR="00084A25">
              <w:rPr>
                <w:rFonts w:ascii="GHEA Grapalat" w:hAnsi="GHEA Grapalat"/>
                <w:lang w:val="hy-AM" w:bidi="mr-IN"/>
              </w:rPr>
              <w:t xml:space="preserve">, քաղաքացիական հասարակության խմբակցության անդամ Ինգա Զարաֆյանը և </w:t>
            </w:r>
            <w:r w:rsidR="00084A25" w:rsidRPr="00CB018F">
              <w:rPr>
                <w:rFonts w:ascii="GHEA Grapalat" w:hAnsi="GHEA Grapalat"/>
                <w:lang w:val="hy-AM" w:bidi="mr-IN"/>
              </w:rPr>
              <w:t>Գերմանիայի միջազգային համագործակցության ընկերության</w:t>
            </w:r>
            <w:r w:rsidR="00084A25">
              <w:rPr>
                <w:rFonts w:ascii="GHEA Grapalat" w:hAnsi="GHEA Grapalat"/>
                <w:lang w:val="hy-AM" w:bidi="mr-IN"/>
              </w:rPr>
              <w:t xml:space="preserve"> (</w:t>
            </w:r>
            <w:r w:rsidR="00084A25" w:rsidRPr="00CB018F">
              <w:rPr>
                <w:rFonts w:ascii="GHEA Grapalat" w:hAnsi="GHEA Grapalat"/>
                <w:lang w:val="hy-AM" w:bidi="mr-IN"/>
              </w:rPr>
              <w:t>GIZ)</w:t>
            </w:r>
            <w:r w:rsidR="00084A25">
              <w:rPr>
                <w:rFonts w:ascii="GHEA Grapalat" w:hAnsi="GHEA Grapalat"/>
                <w:lang w:val="hy-AM" w:bidi="mr-IN"/>
              </w:rPr>
              <w:t xml:space="preserve"> ներկայացուցիչ Գոռ Խաչատրյանը:</w:t>
            </w:r>
          </w:p>
          <w:p w14:paraId="17B5756D" w14:textId="236E0503" w:rsidR="00084A25" w:rsidRPr="00084A25" w:rsidRDefault="009A55CC" w:rsidP="00CB018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</w:t>
            </w:r>
            <w:r w:rsidR="00084A25">
              <w:rPr>
                <w:rFonts w:ascii="GHEA Grapalat" w:hAnsi="GHEA Grapalat"/>
                <w:lang w:val="hy-AM" w:bidi="mr-IN"/>
              </w:rPr>
              <w:t xml:space="preserve">Սյունիքի մարզի մարզային </w:t>
            </w:r>
            <w:r>
              <w:rPr>
                <w:rFonts w:ascii="GHEA Grapalat" w:hAnsi="GHEA Grapalat"/>
                <w:lang w:val="hy-AM" w:bidi="mr-IN"/>
              </w:rPr>
              <w:t>հ</w:t>
            </w:r>
            <w:r w:rsidR="00084A25" w:rsidRPr="00C02FC7">
              <w:rPr>
                <w:rFonts w:ascii="GHEA Grapalat" w:hAnsi="GHEA Grapalat"/>
                <w:lang w:val="hy-AM" w:bidi="mr-IN"/>
              </w:rPr>
              <w:t xml:space="preserve">անդիպում-քննարկումներին </w:t>
            </w:r>
            <w:r w:rsidR="00084A25" w:rsidRPr="00084A25">
              <w:rPr>
                <w:rFonts w:ascii="GHEA Grapalat" w:hAnsi="GHEA Grapalat"/>
                <w:lang w:val="hy-AM" w:bidi="mr-IN"/>
              </w:rPr>
              <w:t xml:space="preserve">մասնակցել են </w:t>
            </w:r>
            <w:r w:rsidR="00084A25" w:rsidRPr="009A55CC">
              <w:rPr>
                <w:rFonts w:ascii="GHEA Grapalat" w:hAnsi="GHEA Grapalat"/>
                <w:lang w:val="hy-AM" w:bidi="mr-IN"/>
              </w:rPr>
              <w:t xml:space="preserve"> ՀՀ ԱՃԹՆ-ի քարտուղարության ղեկավար Լուսինե Թովմասյանը, քարտուղարության փորձագետ Անահիտ </w:t>
            </w:r>
            <w:proofErr w:type="spellStart"/>
            <w:r w:rsidR="00084A25" w:rsidRPr="009A55CC">
              <w:rPr>
                <w:rFonts w:ascii="GHEA Grapalat" w:hAnsi="GHEA Grapalat"/>
                <w:lang w:val="hy-AM" w:bidi="mr-IN"/>
              </w:rPr>
              <w:lastRenderedPageBreak/>
              <w:t>Առուստամյանը</w:t>
            </w:r>
            <w:proofErr w:type="spellEnd"/>
            <w:r w:rsidR="00084A25" w:rsidRPr="009A55CC">
              <w:rPr>
                <w:rFonts w:ascii="GHEA Grapalat" w:hAnsi="GHEA Grapalat"/>
                <w:lang w:val="hy-AM" w:bidi="mr-IN"/>
              </w:rPr>
              <w:t xml:space="preserve">, ԱՃԹՆ-ի </w:t>
            </w:r>
            <w:proofErr w:type="spellStart"/>
            <w:r w:rsidR="00084A25" w:rsidRPr="009A55CC">
              <w:rPr>
                <w:rFonts w:ascii="GHEA Grapalat" w:hAnsi="GHEA Grapalat"/>
                <w:lang w:val="hy-AM" w:bidi="mr-IN"/>
              </w:rPr>
              <w:t>բազմաշահառու</w:t>
            </w:r>
            <w:proofErr w:type="spellEnd"/>
            <w:r w:rsidR="00084A25" w:rsidRPr="009A55CC">
              <w:rPr>
                <w:rFonts w:ascii="GHEA Grapalat" w:hAnsi="GHEA Grapalat"/>
                <w:lang w:val="hy-AM" w:bidi="mr-IN"/>
              </w:rPr>
              <w:t xml:space="preserve"> խմբի (ԲՇԽ) ՀՀ կառավարության ներկայացուցիչ</w:t>
            </w:r>
            <w:r w:rsidR="00084A25" w:rsidRPr="009A55CC">
              <w:rPr>
                <w:rFonts w:ascii="Calibri" w:hAnsi="Calibri" w:cs="Calibri"/>
                <w:lang w:val="hy-AM" w:bidi="mr-IN"/>
              </w:rPr>
              <w:t> </w:t>
            </w:r>
            <w:r w:rsidR="00084A25" w:rsidRPr="009A55CC">
              <w:rPr>
                <w:rFonts w:ascii="GHEA Grapalat" w:hAnsi="GHEA Grapalat"/>
                <w:lang w:val="hy-AM" w:bidi="mr-IN"/>
              </w:rPr>
              <w:t xml:space="preserve"> Տարածքային կառավարման և զարգացման նախարարի տեղակալ </w:t>
            </w:r>
            <w:proofErr w:type="spellStart"/>
            <w:r w:rsidR="00084A25" w:rsidRPr="009A55CC">
              <w:rPr>
                <w:rFonts w:ascii="GHEA Grapalat" w:hAnsi="GHEA Grapalat"/>
                <w:lang w:val="hy-AM" w:bidi="mr-IN"/>
              </w:rPr>
              <w:t>Լիլիա</w:t>
            </w:r>
            <w:proofErr w:type="spellEnd"/>
            <w:r w:rsidR="00084A25" w:rsidRPr="009A55CC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084A25" w:rsidRPr="009A55CC">
              <w:rPr>
                <w:rFonts w:ascii="GHEA Grapalat" w:hAnsi="GHEA Grapalat"/>
                <w:lang w:val="hy-AM" w:bidi="mr-IN"/>
              </w:rPr>
              <w:t>Շուշանյանը</w:t>
            </w:r>
            <w:proofErr w:type="spellEnd"/>
            <w:r w:rsidR="00084A25" w:rsidRPr="009A55CC">
              <w:rPr>
                <w:rFonts w:ascii="GHEA Grapalat" w:hAnsi="GHEA Grapalat"/>
                <w:lang w:val="hy-AM" w:bidi="mr-IN"/>
              </w:rPr>
              <w:t xml:space="preserve">, ԲՇԽ </w:t>
            </w:r>
            <w:proofErr w:type="spellStart"/>
            <w:r w:rsidR="00084A25">
              <w:rPr>
                <w:rFonts w:ascii="GHEA Grapalat" w:hAnsi="GHEA Grapalat"/>
                <w:lang w:val="hy-AM" w:bidi="mr-IN"/>
              </w:rPr>
              <w:t>հանքարդյունահանող</w:t>
            </w:r>
            <w:proofErr w:type="spellEnd"/>
            <w:r w:rsidR="00084A25">
              <w:rPr>
                <w:rFonts w:ascii="GHEA Grapalat" w:hAnsi="GHEA Grapalat"/>
                <w:lang w:val="hy-AM" w:bidi="mr-IN"/>
              </w:rPr>
              <w:t xml:space="preserve"> ընկերությունների խմբակցության անդամներ </w:t>
            </w:r>
            <w:r w:rsidR="00084A25" w:rsidRPr="009A55CC">
              <w:rPr>
                <w:rFonts w:ascii="GHEA Grapalat" w:hAnsi="GHEA Grapalat"/>
                <w:lang w:val="hy-AM" w:bidi="mr-IN"/>
              </w:rPr>
              <w:t>Արթուր Նիկողոսյանը և</w:t>
            </w:r>
            <w:r w:rsidR="00084A25" w:rsidRPr="00084A25">
              <w:rPr>
                <w:rFonts w:ascii="GHEA Grapalat" w:hAnsi="GHEA Grapalat"/>
                <w:lang w:val="hy-AM" w:bidi="mr-IN"/>
              </w:rPr>
              <w:t xml:space="preserve"> </w:t>
            </w:r>
            <w:r w:rsidR="00084A25" w:rsidRPr="009A55CC">
              <w:rPr>
                <w:rFonts w:ascii="GHEA Grapalat" w:hAnsi="GHEA Grapalat"/>
                <w:lang w:val="hy-AM" w:bidi="mr-IN"/>
              </w:rPr>
              <w:t>Վահե Վարդանյանը, ԲՇԽ</w:t>
            </w:r>
            <w:r w:rsidR="00AE32A3">
              <w:rPr>
                <w:rFonts w:ascii="GHEA Grapalat" w:hAnsi="GHEA Grapalat"/>
                <w:lang w:val="hy-AM" w:bidi="mr-IN"/>
              </w:rPr>
              <w:t>-ի</w:t>
            </w:r>
            <w:r w:rsidR="00084A25" w:rsidRPr="009A55CC">
              <w:rPr>
                <w:rFonts w:ascii="GHEA Grapalat" w:hAnsi="GHEA Grapalat"/>
                <w:lang w:val="hy-AM" w:bidi="mr-IN"/>
              </w:rPr>
              <w:t xml:space="preserve"> քաղաքացիական </w:t>
            </w:r>
            <w:r w:rsidR="00084A25" w:rsidRPr="00084A25">
              <w:rPr>
                <w:rFonts w:ascii="GHEA Grapalat" w:hAnsi="GHEA Grapalat"/>
                <w:lang w:val="hy-AM" w:bidi="mr-IN"/>
              </w:rPr>
              <w:t>հասարակության խմբակցության անդամներ</w:t>
            </w:r>
            <w:r w:rsidR="00084A25" w:rsidRPr="009A55CC">
              <w:rPr>
                <w:rFonts w:ascii="GHEA Grapalat" w:hAnsi="GHEA Grapalat"/>
                <w:lang w:val="hy-AM" w:bidi="mr-IN"/>
              </w:rPr>
              <w:t xml:space="preserve"> Հարություն Մովսիսյանը</w:t>
            </w:r>
            <w:r w:rsidR="00AE32A3">
              <w:rPr>
                <w:rFonts w:ascii="GHEA Grapalat" w:hAnsi="GHEA Grapalat"/>
                <w:lang w:val="hy-AM" w:bidi="mr-IN"/>
              </w:rPr>
              <w:t>,</w:t>
            </w:r>
            <w:r w:rsidR="00084A25" w:rsidRPr="009A55CC">
              <w:rPr>
                <w:rFonts w:ascii="GHEA Grapalat" w:hAnsi="GHEA Grapalat"/>
                <w:lang w:val="hy-AM" w:bidi="mr-IN"/>
              </w:rPr>
              <w:t xml:space="preserve"> Արթուր Համբարձումյանը: Հանդիպումներին </w:t>
            </w:r>
            <w:r w:rsidR="00AE32A3">
              <w:rPr>
                <w:rFonts w:ascii="GHEA Grapalat" w:hAnsi="GHEA Grapalat"/>
                <w:lang w:val="hy-AM" w:bidi="mr-IN"/>
              </w:rPr>
              <w:t>մասնակցել է</w:t>
            </w:r>
            <w:r w:rsidR="00084A25" w:rsidRPr="009A55CC">
              <w:rPr>
                <w:rFonts w:ascii="GHEA Grapalat" w:hAnsi="GHEA Grapalat"/>
                <w:lang w:val="hy-AM" w:bidi="mr-IN"/>
              </w:rPr>
              <w:t xml:space="preserve"> նաև Համաշխարհային բանկի ներկայացուցիչ Նարինե </w:t>
            </w:r>
            <w:proofErr w:type="spellStart"/>
            <w:r w:rsidR="00084A25" w:rsidRPr="009A55CC">
              <w:rPr>
                <w:rFonts w:ascii="GHEA Grapalat" w:hAnsi="GHEA Grapalat"/>
                <w:lang w:val="hy-AM" w:bidi="mr-IN"/>
              </w:rPr>
              <w:t>Թադևոսյանը</w:t>
            </w:r>
            <w:proofErr w:type="spellEnd"/>
            <w:r w:rsidR="00084A25" w:rsidRPr="009A55CC">
              <w:rPr>
                <w:rFonts w:ascii="GHEA Grapalat" w:hAnsi="GHEA Grapalat"/>
                <w:lang w:val="hy-AM" w:bidi="mr-IN"/>
              </w:rPr>
              <w:t>:</w:t>
            </w:r>
          </w:p>
          <w:p w14:paraId="2F4440B9" w14:textId="61977EF8" w:rsidR="00CB018F" w:rsidRPr="00CB018F" w:rsidRDefault="009A55CC" w:rsidP="00CB018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</w:t>
            </w:r>
            <w:r w:rsidR="00CB018F" w:rsidRPr="00CB018F">
              <w:rPr>
                <w:rFonts w:ascii="GHEA Grapalat" w:hAnsi="GHEA Grapalat"/>
                <w:lang w:val="hy-AM" w:bidi="mr-IN"/>
              </w:rPr>
              <w:t>Հանդիպումների ընթացքում ՀՀ վարչապետի աշխատակազմի ԱՃԹՆ-ի քարտուղարության և ԱՃԹՆ-</w:t>
            </w:r>
            <w:r w:rsidR="009F18BF">
              <w:rPr>
                <w:rFonts w:ascii="GHEA Grapalat" w:hAnsi="GHEA Grapalat"/>
                <w:lang w:val="hy-AM" w:bidi="mr-IN"/>
              </w:rPr>
              <w:t>ԲՇԽ-ի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 ՀՀ կառավարությունը, արդյունահանող կազմակերպությունները և քաղաքացիական հասարակությունը ներկայացնող անդամները մարզպետարանների և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համայնքապետարանների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, քաղաքացիական հասարակության և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հանքարդյունահանող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ընկերությունների ներկայացուցիչներին ներկայացրեցին նախաձեռնությունը, 2019 թվականին հրապարակված ԱՃԹՆ-ի առաջին ազգային զեկույցը, խոսեցին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զեկույցով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հասանելի դարձած տվյալների մասին, մասնավորապես՝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ընդերքօգտագործման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թույլտվությունների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, մետաղական հանքաքար արդյունահանող ընկերությունների պայմանագրերի, մետաղական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ոլորտից համայնքի ստացած եկամուտների, ընկերությունների՝ համայնքի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առջև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սոցիալական պարտավորությունների մասին։</w:t>
            </w:r>
          </w:p>
          <w:p w14:paraId="2EB1062E" w14:textId="2B985111" w:rsidR="00CB018F" w:rsidRPr="00CB018F" w:rsidRDefault="009A55CC" w:rsidP="00CB018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Հանդիպումներին խոսեցին նաև ԱՃԹՆ-ի պաշտոնական կայքի` www.eiti.am և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առցանց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հաշվետվությունների հարթակի` reports.eiti.am միջոցով հասանելի դարձած տվյալների, իրական սեփականատերերի բացահայտմանն ուղղված ընթացիկ աշխատանքների, ինչպես նաև ոլորտային այլ հարցերի շուրջ։ </w:t>
            </w:r>
          </w:p>
          <w:p w14:paraId="5952F346" w14:textId="24436C11" w:rsidR="00CB018F" w:rsidRDefault="009A55CC" w:rsidP="00CB018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ԱՃԹՆ-ի իրազեկման միջոցառումները կրում են շարունակական բնույթ և նպատակն ավելի թափանցիկ և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հաշվետվողական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պետական ու գործարար համակարգերի ստեղծումն է, ինչպես նաև հանրային երկխոսության կայացմանը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խթանելն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է՝ դրանով իսկ երաշխավորելով կողմերի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միջև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փոխըմբռնումը</w:t>
            </w:r>
            <w:proofErr w:type="spellEnd"/>
            <w:r w:rsidR="00CB018F">
              <w:rPr>
                <w:rFonts w:ascii="GHEA Grapalat" w:hAnsi="GHEA Grapalat"/>
                <w:lang w:val="hy-AM" w:bidi="mr-IN"/>
              </w:rPr>
              <w:t>:</w:t>
            </w:r>
          </w:p>
          <w:p w14:paraId="77224CF8" w14:textId="09BE1EBC" w:rsidR="005A79DB" w:rsidRDefault="009A55CC" w:rsidP="00CB018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Մարզային այցելությունները </w:t>
            </w:r>
            <w:r w:rsidR="00CB018F">
              <w:rPr>
                <w:rFonts w:ascii="GHEA Grapalat" w:hAnsi="GHEA Grapalat"/>
                <w:lang w:val="hy-AM" w:bidi="mr-IN"/>
              </w:rPr>
              <w:t>կազմակերպվել են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 Գերմանիայի միջազգային համագործակցության ընկերության</w:t>
            </w:r>
            <w:r w:rsidR="00CF2021">
              <w:rPr>
                <w:rFonts w:ascii="GHEA Grapalat" w:hAnsi="GHEA Grapalat"/>
                <w:lang w:val="hy-AM" w:bidi="mr-IN"/>
              </w:rPr>
              <w:t xml:space="preserve"> (</w:t>
            </w:r>
            <w:r w:rsidR="00CB018F" w:rsidRPr="00CB018F">
              <w:rPr>
                <w:rFonts w:ascii="GHEA Grapalat" w:hAnsi="GHEA Grapalat"/>
                <w:lang w:val="hy-AM" w:bidi="mr-IN"/>
              </w:rPr>
              <w:t>GIZ) կողմից իրականացվող «Աջակցություն գլոբալ Արդյունահանող ճյուղերի թափանցիկության նախաձեռնության</w:t>
            </w:r>
            <w:r w:rsidR="00CF2021">
              <w:rPr>
                <w:rFonts w:ascii="GHEA Grapalat" w:hAnsi="GHEA Grapalat"/>
                <w:lang w:val="hy-AM" w:bidi="mr-IN"/>
              </w:rPr>
              <w:t xml:space="preserve"> (</w:t>
            </w:r>
            <w:r w:rsidR="00CB018F" w:rsidRPr="00CB018F">
              <w:rPr>
                <w:rFonts w:ascii="GHEA Grapalat" w:hAnsi="GHEA Grapalat"/>
                <w:lang w:val="hy-AM" w:bidi="mr-IN"/>
              </w:rPr>
              <w:t xml:space="preserve">EITI) իրականացմանը Հայաստանում, Վրաստանում և Ուկրաինայում» ծրագրի շրջանակում։ Ծրագիրն ամբողջությամբ ֆինանսավորվում է Գերմանիայի Դաշնային Հանրապետության «Հանրային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վարչարարության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բարեփոխումներ </w:t>
            </w:r>
            <w:proofErr w:type="spellStart"/>
            <w:r w:rsidR="00CB018F" w:rsidRPr="00CB018F">
              <w:rPr>
                <w:rFonts w:ascii="GHEA Grapalat" w:hAnsi="GHEA Grapalat"/>
                <w:lang w:val="hy-AM" w:bidi="mr-IN"/>
              </w:rPr>
              <w:t>Արևելյան</w:t>
            </w:r>
            <w:proofErr w:type="spellEnd"/>
            <w:r w:rsidR="00CB018F" w:rsidRPr="00CB018F">
              <w:rPr>
                <w:rFonts w:ascii="GHEA Grapalat" w:hAnsi="GHEA Grapalat"/>
                <w:lang w:val="hy-AM" w:bidi="mr-IN"/>
              </w:rPr>
              <w:t xml:space="preserve"> գործընկերության երկրներում» նախաձեռնությամբ։</w:t>
            </w:r>
          </w:p>
          <w:p w14:paraId="0925F902" w14:textId="34B59373" w:rsidR="00F30C06" w:rsidRPr="00023636" w:rsidRDefault="00F30C06" w:rsidP="00F30C06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10CE82FE" w14:textId="460CD7F3" w:rsidR="00F30C06" w:rsidRDefault="00023636" w:rsidP="00023636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11.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«</w:t>
            </w:r>
            <w:proofErr w:type="spellStart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Հանքարդյունաբերության</w:t>
            </w:r>
            <w:proofErr w:type="spellEnd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ոլորտում թափանցիկ և հաշվետու կառավարման խթանում» ԱՄՆ ՄԶԳ դրամաշնորհային ծրագրի շրջանակում </w:t>
            </w:r>
            <w:proofErr w:type="spellStart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հանքարդյունաբերության</w:t>
            </w:r>
            <w:proofErr w:type="spellEnd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և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293DD6" w:rsidRPr="009F18BF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վերաբերյալ տեղեկատվական/ ճանաչողական նյութերի ստեղծում և տարածում</w:t>
            </w:r>
          </w:p>
          <w:p w14:paraId="357913CA" w14:textId="77777777" w:rsidR="0023362F" w:rsidRDefault="0023362F" w:rsidP="00023636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5D8405C4" w14:textId="0657626F" w:rsidR="00023636" w:rsidRPr="0023362F" w:rsidRDefault="0023362F" w:rsidP="0023362F">
            <w:pPr>
              <w:spacing w:after="0"/>
              <w:rPr>
                <w:rFonts w:ascii="GHEA Grapalat" w:hAnsi="GHEA Grapalat"/>
                <w:i/>
                <w:lang w:val="hy-AM" w:bidi="mr-IN"/>
              </w:rPr>
            </w:pPr>
            <w:proofErr w:type="spellStart"/>
            <w:r w:rsidRPr="0023362F">
              <w:rPr>
                <w:rFonts w:ascii="GHEA Grapalat" w:hAnsi="GHEA Grapalat"/>
                <w:i/>
                <w:lang w:val="hy-AM" w:bidi="mr-IN"/>
              </w:rPr>
              <w:t>Տե՛ս</w:t>
            </w:r>
            <w:proofErr w:type="spellEnd"/>
            <w:r w:rsidRPr="0023362F">
              <w:rPr>
                <w:rFonts w:ascii="GHEA Grapalat" w:hAnsi="GHEA Grapalat"/>
                <w:i/>
                <w:lang w:val="hy-AM" w:bidi="mr-IN"/>
              </w:rPr>
              <w:t xml:space="preserve"> հավելված</w:t>
            </w:r>
            <w:r w:rsidR="009A55CC">
              <w:rPr>
                <w:rFonts w:ascii="GHEA Grapalat" w:hAnsi="GHEA Grapalat"/>
                <w:i/>
                <w:lang w:val="hy-AM" w:bidi="mr-IN"/>
              </w:rPr>
              <w:t xml:space="preserve"> 2</w:t>
            </w:r>
          </w:p>
          <w:p w14:paraId="7106838C" w14:textId="77777777" w:rsidR="0023362F" w:rsidRPr="00023636" w:rsidRDefault="0023362F" w:rsidP="0023362F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2CDE1296" w14:textId="057E0032" w:rsidR="00F30C06" w:rsidRDefault="00023636" w:rsidP="00023636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>
              <w:rPr>
                <w:rFonts w:ascii="GHEA Grapalat" w:hAnsi="GHEA Grapalat"/>
                <w:i/>
                <w:color w:val="172C4B"/>
                <w:lang w:val="hy-AM" w:bidi="mr-IN"/>
              </w:rPr>
              <w:lastRenderedPageBreak/>
              <w:t xml:space="preserve">Միջոցառում </w:t>
            </w:r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12.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«</w:t>
            </w:r>
            <w:proofErr w:type="spellStart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Հանքարդյունաբերության</w:t>
            </w:r>
            <w:proofErr w:type="spellEnd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ոլորտում թափանցիկ և հաշվետու կառավարման խթանում» ԱՄՆ ՄԶԳ դրամաշնորհային ծրագրի շրջանակում </w:t>
            </w:r>
            <w:proofErr w:type="spellStart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հանքարդյունաբերության</w:t>
            </w:r>
            <w:proofErr w:type="spellEnd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և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293DD6" w:rsidRPr="009F18BF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վերաբերյալ հանրային </w:t>
            </w:r>
            <w:proofErr w:type="spellStart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իրազեկվաածության</w:t>
            </w:r>
            <w:proofErr w:type="spellEnd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բարձրացում / քննարկումներ, մասնավորապես՝ </w:t>
            </w:r>
            <w:proofErr w:type="spellStart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ազդակիր</w:t>
            </w:r>
            <w:proofErr w:type="spellEnd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proofErr w:type="spellStart"/>
            <w:r w:rsidRPr="00023636">
              <w:rPr>
                <w:rFonts w:ascii="GHEA Grapalat" w:hAnsi="GHEA Grapalat"/>
                <w:i/>
                <w:color w:val="172C4B"/>
                <w:lang w:val="hy-AM" w:bidi="mr-IN"/>
              </w:rPr>
              <w:t>համայնքերում</w:t>
            </w:r>
            <w:proofErr w:type="spellEnd"/>
          </w:p>
          <w:p w14:paraId="3996186E" w14:textId="77777777" w:rsidR="0023362F" w:rsidRPr="00023636" w:rsidRDefault="0023362F" w:rsidP="00023636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5E7BCAEC" w14:textId="71825278" w:rsidR="003B3685" w:rsidRPr="00B64C6D" w:rsidRDefault="00184197" w:rsidP="00C135F0">
            <w:pPr>
              <w:spacing w:after="0"/>
              <w:rPr>
                <w:rFonts w:ascii="GHEA Grapalat" w:hAnsi="GHEA Grapalat"/>
                <w:lang w:val="hy-AM" w:bidi="mr-IN"/>
              </w:rPr>
            </w:pPr>
            <w:r w:rsidRPr="00B64C6D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23362F" w:rsidRPr="0023362F">
              <w:rPr>
                <w:rFonts w:ascii="GHEA Grapalat" w:hAnsi="GHEA Grapalat"/>
                <w:i/>
                <w:lang w:val="hy-AM" w:bidi="mr-IN"/>
              </w:rPr>
              <w:t>Տե՛ս</w:t>
            </w:r>
            <w:proofErr w:type="spellEnd"/>
            <w:r w:rsidR="0023362F" w:rsidRPr="0023362F">
              <w:rPr>
                <w:rFonts w:ascii="GHEA Grapalat" w:hAnsi="GHEA Grapalat"/>
                <w:i/>
                <w:lang w:val="hy-AM" w:bidi="mr-IN"/>
              </w:rPr>
              <w:t xml:space="preserve"> հավելված</w:t>
            </w:r>
            <w:r w:rsidR="009A55CC">
              <w:rPr>
                <w:rFonts w:ascii="GHEA Grapalat" w:hAnsi="GHEA Grapalat"/>
                <w:i/>
                <w:lang w:val="hy-AM" w:bidi="mr-IN"/>
              </w:rPr>
              <w:t xml:space="preserve"> 2</w:t>
            </w:r>
          </w:p>
        </w:tc>
      </w:tr>
    </w:tbl>
    <w:p w14:paraId="7168BCED" w14:textId="552E7D6B" w:rsidR="00225CA5" w:rsidRPr="005A79DB" w:rsidRDefault="00225CA5" w:rsidP="00225CA5">
      <w:pPr>
        <w:rPr>
          <w:rFonts w:ascii="GHEA Grapalat" w:hAnsi="GHEA Grapalat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520"/>
        <w:gridCol w:w="1750"/>
        <w:gridCol w:w="2660"/>
        <w:gridCol w:w="1580"/>
      </w:tblGrid>
      <w:tr w:rsidR="001A70DA" w:rsidRPr="00A347BC" w14:paraId="40A264CD" w14:textId="77777777" w:rsidTr="00506DDD">
        <w:tc>
          <w:tcPr>
            <w:tcW w:w="2689" w:type="dxa"/>
            <w:shd w:val="clear" w:color="auto" w:fill="C2D69B"/>
          </w:tcPr>
          <w:p w14:paraId="5A24D6BE" w14:textId="77777777" w:rsidR="004A1FE5" w:rsidRPr="006C2FC9" w:rsidRDefault="001A70DA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</w:tc>
        <w:tc>
          <w:tcPr>
            <w:tcW w:w="8510" w:type="dxa"/>
            <w:gridSpan w:val="4"/>
            <w:shd w:val="clear" w:color="auto" w:fill="B8CCE4"/>
          </w:tcPr>
          <w:p w14:paraId="524F2099" w14:textId="77777777" w:rsidR="001A70DA" w:rsidRPr="00A9375E" w:rsidRDefault="00E92DCA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Իրական</w:t>
            </w:r>
            <w:proofErr w:type="spellEnd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սեփականատերերի</w:t>
            </w:r>
            <w:proofErr w:type="spellEnd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բացահայտման</w:t>
            </w:r>
            <w:proofErr w:type="spellEnd"/>
            <w:r w:rsidRPr="00A347BC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հանրային</w:t>
            </w:r>
            <w:proofErr w:type="spellEnd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ռեգիստրի</w:t>
            </w:r>
            <w:proofErr w:type="spellEnd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ստեղծում</w:t>
            </w:r>
            <w:proofErr w:type="spellEnd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և </w:t>
            </w:r>
            <w:proofErr w:type="spellStart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իրական</w:t>
            </w:r>
            <w:proofErr w:type="spellEnd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սեփականատերերի</w:t>
            </w:r>
            <w:proofErr w:type="spellEnd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մասին</w:t>
            </w:r>
            <w:proofErr w:type="spellEnd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տեղեկատվ</w:t>
            </w:r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>ության</w:t>
            </w:r>
            <w:proofErr w:type="spellEnd"/>
            <w:r w:rsidR="00A9375E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 xml:space="preserve"> հանրայնացում</w:t>
            </w:r>
          </w:p>
        </w:tc>
      </w:tr>
      <w:tr w:rsidR="00384335" w:rsidRPr="00A347BC" w14:paraId="5542C5C3" w14:textId="77777777" w:rsidTr="009007EF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1F60E416" w14:textId="77777777" w:rsidR="00384335" w:rsidRPr="00A9375E" w:rsidRDefault="00384335" w:rsidP="0038433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15.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867B0B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Իրական</w:t>
            </w:r>
            <w:proofErr w:type="spellEnd"/>
            <w:r w:rsidRPr="00867B0B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867B0B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սեփականատերերի</w:t>
            </w:r>
            <w:proofErr w:type="spellEnd"/>
            <w:r w:rsidRPr="00867B0B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բացահայտման ենթաօրենսդրական ակտերի մշակում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631AD244" w14:textId="77777777" w:rsidR="00384335" w:rsidRPr="00A347BC" w:rsidRDefault="00384335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750" w:type="dxa"/>
            <w:shd w:val="clear" w:color="auto" w:fill="C2D69B" w:themeFill="accent3" w:themeFillTint="99"/>
          </w:tcPr>
          <w:p w14:paraId="17017656" w14:textId="77777777" w:rsidR="00384335" w:rsidRPr="00A347BC" w:rsidRDefault="00384335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40C43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40C4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2E258FD8" w14:textId="77777777" w:rsidR="00384335" w:rsidRPr="00A347BC" w:rsidRDefault="00384335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720C19B2" w14:textId="77777777" w:rsidR="00384335" w:rsidRPr="00A347BC" w:rsidRDefault="00384335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384335" w:rsidRPr="00272ED0" w14:paraId="455C2761" w14:textId="77777777" w:rsidTr="003D1DFC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7DA9ACAB" w14:textId="77777777" w:rsidR="00384335" w:rsidRPr="00A347BC" w:rsidRDefault="00384335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71520C5C" w14:textId="77777777" w:rsidR="00384335" w:rsidRDefault="00384335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73B12985" w14:textId="77777777" w:rsidR="00384335" w:rsidRPr="00A9375E" w:rsidRDefault="00384335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Իրավական ակտերի նախագծեր</w:t>
            </w:r>
          </w:p>
          <w:p w14:paraId="6E92B625" w14:textId="77777777" w:rsidR="00384335" w:rsidRDefault="00384335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0D6299C3" w14:textId="414F0958" w:rsidR="00384335" w:rsidRPr="00A9375E" w:rsidRDefault="00384335" w:rsidP="00AD279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750" w:type="dxa"/>
            <w:shd w:val="clear" w:color="auto" w:fill="8FFFC2"/>
          </w:tcPr>
          <w:p w14:paraId="1AB18C1C" w14:textId="6D379B62" w:rsidR="00384335" w:rsidRPr="00384335" w:rsidRDefault="00845A69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60" w:type="dxa"/>
            <w:shd w:val="clear" w:color="auto" w:fill="auto"/>
          </w:tcPr>
          <w:p w14:paraId="2858BF7A" w14:textId="450F92FE" w:rsidR="00384335" w:rsidRPr="00384335" w:rsidRDefault="00384335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Իրական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սեփականետերի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բացահայտման  միջգերատեսչական աշխատանքային խումբ, Արդարադատության նախարարություն, 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5A69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6FB672B9" w14:textId="77777777" w:rsidR="00384335" w:rsidRPr="00384335" w:rsidRDefault="00384335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0F3448" w:rsidRPr="00A347BC" w14:paraId="3131970D" w14:textId="77777777" w:rsidTr="004160B1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5754DECE" w14:textId="6A962527" w:rsidR="000F3448" w:rsidRPr="00A9375E" w:rsidRDefault="000F3448" w:rsidP="000F344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16.</w:t>
            </w:r>
            <w:r w:rsidRPr="000F3448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Իրական սեփականատերերի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բացահայտման ենթաօրենսդրական ակտերի հաստատում ԲՇԽ-ի կողմից և 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շրջանառված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նախագծերի ներկայացում ՀՀ կառավարություն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6DF460C5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750" w:type="dxa"/>
            <w:shd w:val="clear" w:color="auto" w:fill="C2D69B" w:themeFill="accent3" w:themeFillTint="99"/>
          </w:tcPr>
          <w:p w14:paraId="533160E6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40C43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40C4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285F30CC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66DFC265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0F3448" w:rsidRPr="00272ED0" w14:paraId="221E9B7D" w14:textId="77777777" w:rsidTr="00845A69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567C98F3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05048A35" w14:textId="77777777" w:rsidR="000F3448" w:rsidRDefault="000F3448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1A36C442" w14:textId="77777777" w:rsidR="000F3448" w:rsidRPr="00A9375E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Իրավական ակտերի նախագծեր</w:t>
            </w:r>
          </w:p>
          <w:p w14:paraId="4213E9E0" w14:textId="77777777" w:rsidR="000F3448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10FFFE4F" w14:textId="4FE5E4E2" w:rsidR="000F3448" w:rsidRPr="00A9375E" w:rsidRDefault="000F3448" w:rsidP="000F3448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750" w:type="dxa"/>
            <w:shd w:val="clear" w:color="auto" w:fill="8FFFC2"/>
          </w:tcPr>
          <w:p w14:paraId="47CBDE90" w14:textId="69E10BFE" w:rsidR="000F3448" w:rsidRPr="00384335" w:rsidRDefault="00845A69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60" w:type="dxa"/>
            <w:shd w:val="clear" w:color="auto" w:fill="auto"/>
          </w:tcPr>
          <w:p w14:paraId="73260730" w14:textId="1A48DAFD" w:rsidR="000F3448" w:rsidRPr="00384335" w:rsidRDefault="000F3448" w:rsidP="000F344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5A69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 Արդարադատության նախարարություն</w:t>
            </w:r>
          </w:p>
        </w:tc>
        <w:tc>
          <w:tcPr>
            <w:tcW w:w="1580" w:type="dxa"/>
            <w:shd w:val="clear" w:color="auto" w:fill="auto"/>
          </w:tcPr>
          <w:p w14:paraId="14EEA437" w14:textId="77777777" w:rsidR="000F3448" w:rsidRPr="00384335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0F3448" w:rsidRPr="00A347BC" w14:paraId="6AE1356A" w14:textId="77777777" w:rsidTr="004160B1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4D012414" w14:textId="60EE9462" w:rsidR="000F3448" w:rsidRPr="00A9375E" w:rsidRDefault="000F3448" w:rsidP="00CF7FA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17.</w:t>
            </w:r>
            <w:r w:rsidRPr="000F3448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Իրական սեփականատերերի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բացահայտման </w:t>
            </w:r>
            <w:r w:rsidR="00CF7FA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հանրային ռեգիստրի ստեղծման տեխնիկական առաջադրանքի կազմում և հաստատում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3FD1F5CC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750" w:type="dxa"/>
            <w:shd w:val="clear" w:color="auto" w:fill="C2D69B" w:themeFill="accent3" w:themeFillTint="99"/>
          </w:tcPr>
          <w:p w14:paraId="74CF677A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40C43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40C4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53C1A164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46594CB9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0F3448" w:rsidRPr="00272ED0" w14:paraId="505C84AE" w14:textId="77777777" w:rsidTr="0023362F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5CCB0609" w14:textId="77777777" w:rsidR="000F3448" w:rsidRPr="00A347BC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73B38213" w14:textId="77777777" w:rsidR="000F3448" w:rsidRDefault="000F3448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254777E7" w14:textId="31112502" w:rsidR="000F3448" w:rsidRDefault="00CF7FAF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Տեխնիկական առաջադրանք</w:t>
            </w:r>
          </w:p>
          <w:p w14:paraId="79C57A0A" w14:textId="77777777" w:rsidR="00CF7FAF" w:rsidRDefault="00CF7FAF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41CF9A1B" w14:textId="77777777" w:rsidR="000F3448" w:rsidRPr="00A9375E" w:rsidRDefault="000F3448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750" w:type="dxa"/>
            <w:shd w:val="clear" w:color="auto" w:fill="8FFFC2"/>
          </w:tcPr>
          <w:p w14:paraId="5457D8B2" w14:textId="6255437F" w:rsidR="000F3448" w:rsidRPr="00384335" w:rsidRDefault="00CA2A6E" w:rsidP="0023362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60" w:type="dxa"/>
            <w:shd w:val="clear" w:color="auto" w:fill="auto"/>
          </w:tcPr>
          <w:p w14:paraId="49210B2A" w14:textId="379B4E4E" w:rsidR="000F3448" w:rsidRPr="00384335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5A69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 Արդարադատության նախարարություն</w:t>
            </w:r>
          </w:p>
        </w:tc>
        <w:tc>
          <w:tcPr>
            <w:tcW w:w="1580" w:type="dxa"/>
            <w:shd w:val="clear" w:color="auto" w:fill="auto"/>
          </w:tcPr>
          <w:p w14:paraId="13B636AF" w14:textId="77777777" w:rsidR="000F3448" w:rsidRPr="00384335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23362F" w:rsidRPr="00A347BC" w14:paraId="24E20EC7" w14:textId="77777777" w:rsidTr="004160B1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0206E7B8" w14:textId="5B66C384" w:rsidR="0023362F" w:rsidRPr="00A9375E" w:rsidRDefault="0023362F" w:rsidP="0023362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18.</w:t>
            </w:r>
            <w:r w:rsidRPr="000F3448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Իրական </w:t>
            </w:r>
            <w:r w:rsidRPr="000F3448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սեփականատերերի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բացահայտման հանրային ռեգիստրի ստեղծման համար կազմակերպության ընտրություն և հանրային ռեգիստրի ստեղծում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5DF42987" w14:textId="77777777" w:rsidR="0023362F" w:rsidRPr="00A347BC" w:rsidRDefault="0023362F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750" w:type="dxa"/>
            <w:shd w:val="clear" w:color="auto" w:fill="C2D69B" w:themeFill="accent3" w:themeFillTint="99"/>
          </w:tcPr>
          <w:p w14:paraId="7AE9F5E9" w14:textId="77777777" w:rsidR="0023362F" w:rsidRPr="00A347BC" w:rsidRDefault="0023362F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40C43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40C43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7C8BE2A1" w14:textId="77777777" w:rsidR="0023362F" w:rsidRPr="00A347BC" w:rsidRDefault="0023362F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1D82256A" w14:textId="77777777" w:rsidR="0023362F" w:rsidRPr="00A347BC" w:rsidRDefault="0023362F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23362F" w:rsidRPr="00272ED0" w14:paraId="1BC06F3E" w14:textId="77777777" w:rsidTr="005B5A52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0F5DB5C6" w14:textId="77777777" w:rsidR="0023362F" w:rsidRPr="00A347BC" w:rsidRDefault="0023362F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1913195D" w14:textId="77777777" w:rsidR="0023362F" w:rsidRDefault="0023362F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5C82E4CE" w14:textId="596797BE" w:rsidR="0023362F" w:rsidRDefault="0023362F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Հանրային ռեգիստր</w:t>
            </w:r>
          </w:p>
          <w:p w14:paraId="76354816" w14:textId="77777777" w:rsidR="008E5F47" w:rsidRDefault="008E5F47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2490AA93" w14:textId="55028139" w:rsidR="0023362F" w:rsidRPr="00A9375E" w:rsidRDefault="0023362F" w:rsidP="00845A6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  <w:r w:rsidR="008E5F47">
              <w:rPr>
                <w:rFonts w:ascii="GHEA Grapalat" w:hAnsi="GHEA Grapalat"/>
                <w:sz w:val="20"/>
                <w:szCs w:val="20"/>
                <w:lang w:val="hy-AM" w:bidi="mr-IN"/>
              </w:rPr>
              <w:t>չորրորդ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եռամսյակ</w:t>
            </w:r>
          </w:p>
        </w:tc>
        <w:tc>
          <w:tcPr>
            <w:tcW w:w="1750" w:type="dxa"/>
            <w:shd w:val="clear" w:color="auto" w:fill="8FFFC2"/>
          </w:tcPr>
          <w:p w14:paraId="5CEC86EB" w14:textId="62FD208F" w:rsidR="0023362F" w:rsidRPr="00384335" w:rsidRDefault="00CA2A6E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60" w:type="dxa"/>
            <w:shd w:val="clear" w:color="auto" w:fill="auto"/>
          </w:tcPr>
          <w:p w14:paraId="7900C414" w14:textId="7D31A8FF" w:rsidR="0023362F" w:rsidRPr="00384335" w:rsidRDefault="0023362F" w:rsidP="0058097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5A69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433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, </w:t>
            </w:r>
            <w:r w:rsidR="0058097E">
              <w:rPr>
                <w:rFonts w:ascii="GHEA Grapalat" w:hAnsi="GHEA Grapalat"/>
                <w:sz w:val="20"/>
                <w:szCs w:val="20"/>
                <w:lang w:val="hy-AM" w:bidi="mr-IN"/>
              </w:rPr>
              <w:t>պետական մարմիններ, ընտրված կազմակերպություն</w:t>
            </w:r>
          </w:p>
        </w:tc>
        <w:tc>
          <w:tcPr>
            <w:tcW w:w="1580" w:type="dxa"/>
            <w:shd w:val="clear" w:color="auto" w:fill="auto"/>
          </w:tcPr>
          <w:p w14:paraId="2D6F23E2" w14:textId="77777777" w:rsidR="0023362F" w:rsidRPr="00384335" w:rsidRDefault="0023362F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8A2093" w:rsidRPr="00A347BC" w14:paraId="1E3BCB86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  <w:vAlign w:val="center"/>
          </w:tcPr>
          <w:p w14:paraId="7B5F9DF5" w14:textId="77777777" w:rsidR="008A2093" w:rsidRPr="00B372D4" w:rsidRDefault="008A2093" w:rsidP="004A1FE5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lastRenderedPageBreak/>
              <w:t>ԳՈՐԾՈՂՈՒԹՅՈՒՆՆԵՐԻ ԻՐԱԿԱՆԱՑՄԱՆ ԸՆԹ</w:t>
            </w:r>
            <w:r w:rsidRPr="00B372D4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8A2093" w:rsidRPr="00272ED0" w14:paraId="0DEB304B" w14:textId="77777777" w:rsidTr="00506DDD">
        <w:trPr>
          <w:trHeight w:val="953"/>
        </w:trPr>
        <w:tc>
          <w:tcPr>
            <w:tcW w:w="11199" w:type="dxa"/>
            <w:gridSpan w:val="5"/>
            <w:shd w:val="clear" w:color="auto" w:fill="FFFFFF"/>
          </w:tcPr>
          <w:p w14:paraId="1EEFC8F7" w14:textId="77777777" w:rsidR="00C21EDF" w:rsidRPr="00C21EDF" w:rsidRDefault="00C21EDF" w:rsidP="00C21EDF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2E57DFFF" w14:textId="0F9816B8" w:rsidR="00845A69" w:rsidRPr="009F18BF" w:rsidRDefault="00C21EDF" w:rsidP="009F18BF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Միջոցառում 15․ </w:t>
            </w:r>
            <w:r w:rsidRPr="00C21ED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Իրական սեփականատերերի բացահայտման ենթաօրենսդրական ակտերի մշակում</w:t>
            </w:r>
          </w:p>
          <w:p w14:paraId="7C390550" w14:textId="77777777" w:rsidR="00845A69" w:rsidRPr="00092F0F" w:rsidRDefault="00845A69" w:rsidP="00845A69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092F0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16</w:t>
            </w:r>
            <w:r>
              <w:rPr>
                <w:rFonts w:ascii="MS Gothic" w:eastAsia="MS Gothic" w:hAnsi="MS Gothic" w:cs="MS Gothic" w:hint="eastAsia"/>
                <w:bCs/>
                <w:i/>
                <w:color w:val="172C4B"/>
                <w:lang w:val="hy-AM" w:bidi="mr-IN"/>
              </w:rPr>
              <w:t>.</w:t>
            </w:r>
            <w:r w:rsidRPr="00092F0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Իրական սեփականատերերի բացահայտման ենթաօրենսդրական ակտերի հաստատում ԲՇԽ-ի կողմից և </w:t>
            </w:r>
            <w:proofErr w:type="spellStart"/>
            <w:r w:rsidRPr="00092F0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շրջանառված</w:t>
            </w:r>
            <w:proofErr w:type="spellEnd"/>
            <w:r w:rsidRPr="00092F0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նախագծերի ներկայացում ՀՀ կառավարություն</w:t>
            </w:r>
          </w:p>
          <w:p w14:paraId="68764C30" w14:textId="77777777" w:rsidR="005E5598" w:rsidRDefault="005E5598" w:rsidP="00C21EDF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133DED86" w14:textId="6E7B1108" w:rsidR="0053739F" w:rsidRDefault="0053739F" w:rsidP="00BC7904">
            <w:pPr>
              <w:spacing w:after="0"/>
              <w:jc w:val="both"/>
              <w:rPr>
                <w:rFonts w:ascii="GHEA Grapalat" w:hAnsi="GHEA Grapalat"/>
                <w:bCs/>
                <w:lang w:val="hy-AM" w:bidi="mr-IN"/>
              </w:rPr>
            </w:pPr>
            <w:r>
              <w:rPr>
                <w:rFonts w:ascii="GHEA Grapalat" w:hAnsi="GHEA Grapalat"/>
                <w:bCs/>
                <w:lang w:val="hy-AM" w:bidi="mr-IN"/>
              </w:rPr>
              <w:t xml:space="preserve">Ապրիլի 12-ին ՀՀ Ազգային ժողովի </w:t>
            </w:r>
            <w:r w:rsidR="00794239">
              <w:rPr>
                <w:rFonts w:ascii="GHEA Grapalat" w:hAnsi="GHEA Grapalat"/>
                <w:bCs/>
                <w:lang w:val="hy-AM" w:bidi="mr-IN"/>
              </w:rPr>
              <w:t>Տնտեսական հարցերի մշտական հանձնաժողովի 7-րդ նիստում քննարկվել է իրական սեփականատերերի բացահայտման օրենսդրական փաթեթը</w:t>
            </w:r>
            <w:r w:rsidR="000D5A8B">
              <w:rPr>
                <w:rStyle w:val="FootnoteReference"/>
                <w:rFonts w:ascii="GHEA Grapalat" w:hAnsi="GHEA Grapalat"/>
                <w:bCs/>
                <w:lang w:val="hy-AM" w:bidi="mr-IN"/>
              </w:rPr>
              <w:footnoteReference w:id="13"/>
            </w:r>
            <w:r w:rsidR="00794239">
              <w:rPr>
                <w:rFonts w:ascii="GHEA Grapalat" w:hAnsi="GHEA Grapalat"/>
                <w:bCs/>
                <w:lang w:val="hy-AM" w:bidi="mr-IN"/>
              </w:rPr>
              <w:t xml:space="preserve">, </w:t>
            </w:r>
            <w:proofErr w:type="spellStart"/>
            <w:r w:rsidR="00794239">
              <w:rPr>
                <w:rFonts w:ascii="GHEA Grapalat" w:hAnsi="GHEA Grapalat"/>
                <w:bCs/>
                <w:lang w:val="hy-AM" w:bidi="mr-IN"/>
              </w:rPr>
              <w:t>այնուհետև</w:t>
            </w:r>
            <w:proofErr w:type="spellEnd"/>
            <w:r w:rsidR="000D5A8B">
              <w:rPr>
                <w:rFonts w:ascii="GHEA Grapalat" w:hAnsi="GHEA Grapalat"/>
                <w:bCs/>
                <w:lang w:val="hy-AM" w:bidi="mr-IN"/>
              </w:rPr>
              <w:t>,</w:t>
            </w:r>
            <w:r w:rsidR="00794239">
              <w:rPr>
                <w:rFonts w:ascii="GHEA Grapalat" w:hAnsi="GHEA Grapalat"/>
                <w:bCs/>
                <w:lang w:val="hy-AM" w:bidi="mr-IN"/>
              </w:rPr>
              <w:t xml:space="preserve"> որպես </w:t>
            </w:r>
            <w:r w:rsidR="00794239" w:rsidRPr="00794239">
              <w:rPr>
                <w:rFonts w:ascii="GHEA Grapalat" w:hAnsi="GHEA Grapalat"/>
                <w:bCs/>
                <w:lang w:val="hy-AM" w:bidi="mr-IN"/>
              </w:rPr>
              <w:t xml:space="preserve">պարտադիր քննարկման </w:t>
            </w:r>
            <w:proofErr w:type="spellStart"/>
            <w:r w:rsidR="00794239">
              <w:rPr>
                <w:rFonts w:ascii="GHEA Grapalat" w:hAnsi="GHEA Grapalat"/>
                <w:bCs/>
                <w:lang w:val="hy-AM" w:bidi="mr-IN"/>
              </w:rPr>
              <w:t>եթակա</w:t>
            </w:r>
            <w:proofErr w:type="spellEnd"/>
            <w:r w:rsidR="00794239">
              <w:rPr>
                <w:rFonts w:ascii="GHEA Grapalat" w:hAnsi="GHEA Grapalat"/>
                <w:bCs/>
                <w:lang w:val="hy-AM" w:bidi="mr-IN"/>
              </w:rPr>
              <w:t xml:space="preserve"> ընդգրկվել</w:t>
            </w:r>
            <w:r w:rsidR="000D5A8B">
              <w:rPr>
                <w:rFonts w:ascii="GHEA Grapalat" w:hAnsi="GHEA Grapalat"/>
                <w:bCs/>
                <w:lang w:val="hy-AM" w:bidi="mr-IN"/>
              </w:rPr>
              <w:t>,</w:t>
            </w:r>
            <w:r w:rsidR="00794239" w:rsidRPr="00794239">
              <w:rPr>
                <w:rFonts w:ascii="GHEA Grapalat" w:eastAsia="Times New Roman" w:hAnsi="GHEA Grapalat"/>
                <w:color w:val="000000"/>
                <w:sz w:val="20"/>
                <w:szCs w:val="20"/>
                <w:lang w:val="hy-AM"/>
              </w:rPr>
              <w:t xml:space="preserve"> </w:t>
            </w:r>
            <w:r w:rsidR="00794239" w:rsidRPr="00794239">
              <w:rPr>
                <w:rFonts w:ascii="GHEA Grapalat" w:hAnsi="GHEA Grapalat"/>
                <w:bCs/>
                <w:lang w:val="hy-AM" w:bidi="mr-IN"/>
              </w:rPr>
              <w:t>Ազգային ժողովի ապրիլի 16-ին գումարվող նիստերի օրակարգում</w:t>
            </w:r>
            <w:r w:rsidR="000D5A8B">
              <w:rPr>
                <w:rStyle w:val="FootnoteReference"/>
                <w:rFonts w:ascii="GHEA Grapalat" w:hAnsi="GHEA Grapalat"/>
                <w:bCs/>
                <w:lang w:val="hy-AM" w:bidi="mr-IN"/>
              </w:rPr>
              <w:footnoteReference w:id="14"/>
            </w:r>
            <w:r w:rsidR="00794239">
              <w:rPr>
                <w:rFonts w:ascii="GHEA Grapalat" w:hAnsi="GHEA Grapalat"/>
                <w:bCs/>
                <w:lang w:val="hy-AM" w:bidi="mr-IN"/>
              </w:rPr>
              <w:t>:</w:t>
            </w:r>
            <w:r w:rsidR="00092F0F" w:rsidRPr="00092F0F">
              <w:rPr>
                <w:rFonts w:ascii="GHEA Grapalat" w:hAnsi="GHEA Grapalat"/>
                <w:bCs/>
                <w:lang w:val="hy-AM" w:bidi="mr-IN"/>
              </w:rPr>
              <w:t xml:space="preserve"> </w:t>
            </w:r>
          </w:p>
          <w:p w14:paraId="7C9F1AE7" w14:textId="44F46283" w:rsidR="00BC7904" w:rsidRPr="00092F0F" w:rsidRDefault="00BC7904" w:rsidP="00BC7904">
            <w:pPr>
              <w:spacing w:after="0"/>
              <w:jc w:val="both"/>
              <w:rPr>
                <w:rFonts w:ascii="GHEA Grapalat" w:hAnsi="GHEA Grapalat"/>
                <w:bCs/>
                <w:lang w:val="hy-AM" w:bidi="mr-IN"/>
              </w:rPr>
            </w:pPr>
            <w:r w:rsidRPr="00092F0F">
              <w:rPr>
                <w:rFonts w:ascii="GHEA Grapalat" w:hAnsi="GHEA Grapalat"/>
                <w:bCs/>
                <w:lang w:val="hy-AM" w:bidi="mr-IN"/>
              </w:rPr>
              <w:t xml:space="preserve">Ապրիլի 23-ին, </w:t>
            </w:r>
            <w:r w:rsidR="0053739F">
              <w:rPr>
                <w:rFonts w:ascii="GHEA Grapalat" w:hAnsi="GHEA Grapalat"/>
                <w:bCs/>
                <w:lang w:val="hy-AM" w:bidi="mr-IN"/>
              </w:rPr>
              <w:t xml:space="preserve">ՀՀ </w:t>
            </w:r>
            <w:r w:rsidRPr="00092F0F">
              <w:rPr>
                <w:rFonts w:ascii="GHEA Grapalat" w:hAnsi="GHEA Grapalat"/>
                <w:bCs/>
                <w:lang w:val="hy-AM" w:bidi="mr-IN"/>
              </w:rPr>
              <w:t xml:space="preserve">Ազգային ժողովը երկրորդ ընթերցմամբ կողմ քվեարկեց և ընդունեց «Հայաստանի Հանրապետության ընդերքի մասին» օրենսգրքում, «Իրավաբանական անձանց պետական գրանցման, իրավաբանական անձանց առանձնացված ստորաբաժանումների, հիմնարկների և անհատ ձեռնարկատերերի պետական հաշվառման մասին» օրենքում լրացումներ կատարելու մասին և «Հանրային ծառայության մասին» օրենքում փոփոխություն և լրացում կատարելու մասին օրենքի նախագծերի փաթեթը, որով կարգավորվում է մետաղական </w:t>
            </w:r>
            <w:proofErr w:type="spellStart"/>
            <w:r w:rsidRPr="00092F0F">
              <w:rPr>
                <w:rFonts w:ascii="GHEA Grapalat" w:hAnsi="GHEA Grapalat"/>
                <w:bCs/>
                <w:lang w:val="hy-AM" w:bidi="mr-IN"/>
              </w:rPr>
              <w:t>հանքարդյունաբերության</w:t>
            </w:r>
            <w:proofErr w:type="spellEnd"/>
            <w:r w:rsidRPr="00092F0F">
              <w:rPr>
                <w:rFonts w:ascii="GHEA Grapalat" w:hAnsi="GHEA Grapalat"/>
                <w:bCs/>
                <w:lang w:val="hy-AM" w:bidi="mr-IN"/>
              </w:rPr>
              <w:t xml:space="preserve"> ոլորտի կազմակերպությունների իրական սեփականատերերի բացահայտման ողջ գործընթացը:</w:t>
            </w:r>
            <w:r w:rsidR="000D5A8B">
              <w:rPr>
                <w:rStyle w:val="FootnoteReference"/>
                <w:rFonts w:ascii="GHEA Grapalat" w:hAnsi="GHEA Grapalat"/>
                <w:bCs/>
                <w:lang w:val="hy-AM" w:bidi="mr-IN"/>
              </w:rPr>
              <w:footnoteReference w:id="15"/>
            </w:r>
          </w:p>
          <w:p w14:paraId="6C65BF8E" w14:textId="6D16C154" w:rsidR="00C21EDF" w:rsidRDefault="00BC7904" w:rsidP="00240A65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r w:rsidRPr="00092F0F">
              <w:rPr>
                <w:rFonts w:ascii="GHEA Grapalat" w:hAnsi="GHEA Grapalat"/>
                <w:bCs/>
                <w:lang w:val="hy-AM" w:bidi="mr-IN"/>
              </w:rPr>
              <w:t>Ենթաօրենսդրական ակտերի մշակման համար ծառայությունների գնման համար մշակվել է տեխնիկական առաջադրանք</w:t>
            </w:r>
            <w:r w:rsidR="00240A65" w:rsidRPr="00092F0F">
              <w:rPr>
                <w:rFonts w:ascii="GHEA Grapalat" w:hAnsi="GHEA Grapalat"/>
                <w:bCs/>
                <w:lang w:val="hy-AM" w:bidi="mr-IN"/>
              </w:rPr>
              <w:t>, որի հիման վրա</w:t>
            </w:r>
            <w:r w:rsidRPr="00092F0F">
              <w:rPr>
                <w:rFonts w:ascii="GHEA Grapalat" w:hAnsi="GHEA Grapalat"/>
                <w:bCs/>
                <w:lang w:val="hy-AM" w:bidi="mr-IN"/>
              </w:rPr>
              <w:t xml:space="preserve"> Գերմանիայի միջազգային համագործակցության ընկերության</w:t>
            </w:r>
            <w:r w:rsidR="008E5F47" w:rsidRPr="00092F0F">
              <w:rPr>
                <w:rFonts w:ascii="GHEA Grapalat" w:hAnsi="GHEA Grapalat"/>
                <w:bCs/>
                <w:lang w:val="hy-AM" w:bidi="mr-IN"/>
              </w:rPr>
              <w:t xml:space="preserve"> (</w:t>
            </w:r>
            <w:r w:rsidRPr="00092F0F">
              <w:rPr>
                <w:rFonts w:ascii="GHEA Grapalat" w:hAnsi="GHEA Grapalat"/>
                <w:bCs/>
                <w:lang w:val="hy-AM" w:bidi="mr-IN"/>
              </w:rPr>
              <w:t>GIZ) կողմից իրականացվող «Աջակցություն գլոբալ Արդյունահանող ճյուղերի թափանցիկության նախաձեռնության</w:t>
            </w:r>
            <w:r w:rsidR="008E5F47" w:rsidRPr="00092F0F">
              <w:rPr>
                <w:rFonts w:ascii="GHEA Grapalat" w:hAnsi="GHEA Grapalat"/>
                <w:bCs/>
                <w:lang w:val="hy-AM" w:bidi="mr-IN"/>
              </w:rPr>
              <w:t xml:space="preserve"> (</w:t>
            </w:r>
            <w:r w:rsidRPr="00092F0F">
              <w:rPr>
                <w:rFonts w:ascii="GHEA Grapalat" w:hAnsi="GHEA Grapalat"/>
                <w:bCs/>
                <w:lang w:val="hy-AM" w:bidi="mr-IN"/>
              </w:rPr>
              <w:t>EITI) իրականացմանը Հայաստանում, Վրաստանում և Ուկրաինայում» ծրագրի շրջանակում</w:t>
            </w:r>
            <w:r w:rsidR="00240A65" w:rsidRPr="00092F0F">
              <w:rPr>
                <w:rFonts w:ascii="GHEA Grapalat" w:hAnsi="GHEA Grapalat"/>
                <w:bCs/>
                <w:lang w:val="hy-AM" w:bidi="mr-IN"/>
              </w:rPr>
              <w:t xml:space="preserve"> ընտրվել է համապատասխան </w:t>
            </w:r>
            <w:r w:rsidR="009F18BF">
              <w:rPr>
                <w:rFonts w:ascii="GHEA Grapalat" w:hAnsi="GHEA Grapalat"/>
                <w:bCs/>
                <w:lang w:val="hy-AM" w:bidi="mr-IN"/>
              </w:rPr>
              <w:t>խորհրդատվական ընկերություն</w:t>
            </w:r>
            <w:r w:rsidR="00AD222E" w:rsidRPr="00845A69">
              <w:rPr>
                <w:rFonts w:ascii="GHEA Grapalat" w:hAnsi="GHEA Grapalat"/>
                <w:bCs/>
                <w:lang w:val="hy-AM" w:bidi="mr-IN"/>
              </w:rPr>
              <w:t xml:space="preserve">, </w:t>
            </w:r>
            <w:r w:rsidR="00AD222E">
              <w:rPr>
                <w:rFonts w:ascii="GHEA Grapalat" w:hAnsi="GHEA Grapalat"/>
                <w:bCs/>
                <w:lang w:val="hy-AM" w:bidi="mr-IN"/>
              </w:rPr>
              <w:t xml:space="preserve">հունիսի 14-ին տեղի </w:t>
            </w:r>
            <w:r w:rsidR="00845A69">
              <w:rPr>
                <w:rFonts w:ascii="GHEA Grapalat" w:hAnsi="GHEA Grapalat"/>
                <w:bCs/>
                <w:lang w:val="hy-AM" w:bidi="mr-IN"/>
              </w:rPr>
              <w:t>է</w:t>
            </w:r>
            <w:r w:rsidR="00AD222E">
              <w:rPr>
                <w:rFonts w:ascii="GHEA Grapalat" w:hAnsi="GHEA Grapalat"/>
                <w:bCs/>
                <w:lang w:val="hy-AM" w:bidi="mr-IN"/>
              </w:rPr>
              <w:t xml:space="preserve"> ունեցել </w:t>
            </w:r>
            <w:r w:rsidR="009F18BF">
              <w:rPr>
                <w:rFonts w:ascii="GHEA Grapalat" w:hAnsi="GHEA Grapalat"/>
                <w:bCs/>
                <w:lang w:val="hy-AM" w:bidi="mr-IN"/>
              </w:rPr>
              <w:t>ընկերության ներկայացուցչի</w:t>
            </w:r>
            <w:r w:rsidR="00AD222E">
              <w:rPr>
                <w:rFonts w:ascii="GHEA Grapalat" w:hAnsi="GHEA Grapalat"/>
                <w:bCs/>
                <w:lang w:val="hy-AM" w:bidi="mr-IN"/>
              </w:rPr>
              <w:t xml:space="preserve"> և ԱՃԹՆ</w:t>
            </w:r>
            <w:r w:rsidR="00845A69">
              <w:rPr>
                <w:rFonts w:ascii="GHEA Grapalat" w:hAnsi="GHEA Grapalat"/>
                <w:bCs/>
                <w:lang w:val="hy-AM" w:bidi="mr-IN"/>
              </w:rPr>
              <w:t>-ի</w:t>
            </w:r>
            <w:r w:rsidR="00AD222E">
              <w:rPr>
                <w:rFonts w:ascii="GHEA Grapalat" w:hAnsi="GHEA Grapalat"/>
                <w:bCs/>
                <w:lang w:val="hy-AM" w:bidi="mr-IN"/>
              </w:rPr>
              <w:t xml:space="preserve"> քարտուղարության հետ հանդիպում, որի ժամանակ հաստատվել են աշխատանքների շրջանակը և </w:t>
            </w:r>
            <w:proofErr w:type="spellStart"/>
            <w:r w:rsidR="00AD222E">
              <w:rPr>
                <w:rFonts w:ascii="GHEA Grapalat" w:hAnsi="GHEA Grapalat"/>
                <w:bCs/>
                <w:lang w:val="hy-AM" w:bidi="mr-IN"/>
              </w:rPr>
              <w:t>վերջնաժամկետները</w:t>
            </w:r>
            <w:proofErr w:type="spellEnd"/>
            <w:r w:rsidR="00AD222E">
              <w:rPr>
                <w:rFonts w:ascii="GHEA Grapalat" w:hAnsi="GHEA Grapalat"/>
                <w:bCs/>
                <w:lang w:val="hy-AM" w:bidi="mr-IN"/>
              </w:rPr>
              <w:t>, որից հետո</w:t>
            </w:r>
            <w:r w:rsidR="00240A65" w:rsidRPr="00092F0F">
              <w:rPr>
                <w:rFonts w:ascii="GHEA Grapalat" w:hAnsi="GHEA Grapalat"/>
                <w:bCs/>
                <w:lang w:val="hy-AM" w:bidi="mr-IN"/>
              </w:rPr>
              <w:t xml:space="preserve"> վերջինս սկսել է ենթաօրենսդրական ակտերի մշակման աշխատանքները:</w:t>
            </w:r>
            <w:r w:rsidRPr="00092F0F"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2635F33E" w14:textId="3CAE8B17" w:rsidR="001B7B6F" w:rsidRPr="00092F0F" w:rsidRDefault="001B7B6F" w:rsidP="001B7B6F">
            <w:pPr>
              <w:spacing w:after="0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7A1C4FAB" w14:textId="24412BE2" w:rsidR="00092F0F" w:rsidRDefault="00092F0F" w:rsidP="00240A65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092F0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lastRenderedPageBreak/>
              <w:t>Միջոցառում 1</w:t>
            </w:r>
            <w:r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7</w:t>
            </w:r>
            <w:r w:rsidRPr="00092F0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. Իրական սեփականատերերի բացահայտման հանրային ռեգիստրի ստեղծման տեխնիկական առաջադրանքի կազմում և հաստատում</w:t>
            </w:r>
          </w:p>
          <w:p w14:paraId="733D367E" w14:textId="597822C7" w:rsidR="001B7B6F" w:rsidRDefault="001B7B6F" w:rsidP="00240A65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70DB1411" w14:textId="42F6D75F" w:rsidR="001B7B6F" w:rsidRPr="001B7B6F" w:rsidRDefault="001B7B6F" w:rsidP="00240A65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lang w:val="hy-AM" w:bidi="mr-IN"/>
              </w:rPr>
            </w:pPr>
            <w:r w:rsidRPr="001B7B6F">
              <w:rPr>
                <w:rFonts w:ascii="GHEA Grapalat" w:hAnsi="GHEA Grapalat"/>
                <w:bCs/>
                <w:lang w:val="hy-AM" w:bidi="mr-IN"/>
              </w:rPr>
              <w:t xml:space="preserve">ԱՃԹՆ-ի քարտուղարության կողմից կազմվել է իրական սեփականատերերի բացահայտման հանրային ռեգիստրի ստեղծման տեխնիկական առաջադրանքի նախագիծը և դիտարկումների համար </w:t>
            </w:r>
            <w:proofErr w:type="spellStart"/>
            <w:r w:rsidRPr="001B7B6F">
              <w:rPr>
                <w:rFonts w:ascii="GHEA Grapalat" w:hAnsi="GHEA Grapalat"/>
                <w:bCs/>
                <w:lang w:val="hy-AM" w:bidi="mr-IN"/>
              </w:rPr>
              <w:t>շրջանառվել</w:t>
            </w:r>
            <w:proofErr w:type="spellEnd"/>
            <w:r w:rsidRPr="001B7B6F">
              <w:rPr>
                <w:rFonts w:ascii="GHEA Grapalat" w:hAnsi="GHEA Grapalat"/>
                <w:bCs/>
                <w:lang w:val="hy-AM" w:bidi="mr-IN"/>
              </w:rPr>
              <w:t xml:space="preserve">  ԲՇԽ</w:t>
            </w:r>
            <w:r w:rsidR="00A83D12">
              <w:rPr>
                <w:rFonts w:ascii="GHEA Grapalat" w:hAnsi="GHEA Grapalat"/>
                <w:bCs/>
                <w:lang w:val="hy-AM" w:bidi="mr-IN"/>
              </w:rPr>
              <w:t>-ի</w:t>
            </w:r>
            <w:r w:rsidRPr="001B7B6F">
              <w:rPr>
                <w:rFonts w:ascii="GHEA Grapalat" w:hAnsi="GHEA Grapalat"/>
                <w:bCs/>
                <w:lang w:val="hy-AM" w:bidi="mr-IN"/>
              </w:rPr>
              <w:t xml:space="preserve"> անդամների</w:t>
            </w:r>
            <w:r>
              <w:rPr>
                <w:rFonts w:ascii="GHEA Grapalat" w:hAnsi="GHEA Grapalat"/>
                <w:bCs/>
                <w:lang w:val="hy-AM" w:bidi="mr-IN"/>
              </w:rPr>
              <w:t xml:space="preserve"> և </w:t>
            </w:r>
            <w:r w:rsidRPr="001B7B6F">
              <w:rPr>
                <w:rFonts w:ascii="GHEA Grapalat" w:hAnsi="GHEA Grapalat"/>
                <w:bCs/>
                <w:lang w:val="hy-AM" w:bidi="mr-IN"/>
              </w:rPr>
              <w:t xml:space="preserve"> </w:t>
            </w:r>
            <w:r>
              <w:rPr>
                <w:rFonts w:ascii="GHEA Grapalat" w:hAnsi="GHEA Grapalat"/>
                <w:bCs/>
                <w:lang w:val="hy-AM" w:bidi="mr-IN"/>
              </w:rPr>
              <w:t>ի</w:t>
            </w:r>
            <w:r w:rsidRPr="001B7B6F">
              <w:rPr>
                <w:rFonts w:ascii="GHEA Grapalat" w:hAnsi="GHEA Grapalat"/>
                <w:bCs/>
                <w:lang w:val="hy-AM" w:bidi="mr-IN"/>
              </w:rPr>
              <w:t>րական սեփական</w:t>
            </w:r>
            <w:r w:rsidR="008221D8">
              <w:rPr>
                <w:rFonts w:ascii="GHEA Grapalat" w:hAnsi="GHEA Grapalat"/>
                <w:bCs/>
                <w:lang w:val="hy-AM" w:bidi="mr-IN"/>
              </w:rPr>
              <w:t>ատեր</w:t>
            </w:r>
            <w:r w:rsidRPr="001B7B6F">
              <w:rPr>
                <w:rFonts w:ascii="GHEA Grapalat" w:hAnsi="GHEA Grapalat"/>
                <w:bCs/>
                <w:lang w:val="hy-AM" w:bidi="mr-IN"/>
              </w:rPr>
              <w:t xml:space="preserve">երի բացահայտման  միջգերատեսչական աշխատանքային </w:t>
            </w:r>
            <w:r>
              <w:rPr>
                <w:rFonts w:ascii="GHEA Grapalat" w:hAnsi="GHEA Grapalat"/>
                <w:bCs/>
                <w:lang w:val="hy-AM" w:bidi="mr-IN"/>
              </w:rPr>
              <w:t>խմբի անդ</w:t>
            </w:r>
            <w:r w:rsidR="00845A69">
              <w:rPr>
                <w:rFonts w:ascii="GHEA Grapalat" w:hAnsi="GHEA Grapalat"/>
                <w:bCs/>
                <w:lang w:val="hy-AM" w:bidi="mr-IN"/>
              </w:rPr>
              <w:t>ամ</w:t>
            </w:r>
            <w:r>
              <w:rPr>
                <w:rFonts w:ascii="GHEA Grapalat" w:hAnsi="GHEA Grapalat"/>
                <w:bCs/>
                <w:lang w:val="hy-AM" w:bidi="mr-IN"/>
              </w:rPr>
              <w:t>ների</w:t>
            </w:r>
            <w:r w:rsidRPr="001B7B6F">
              <w:rPr>
                <w:rFonts w:ascii="GHEA Grapalat" w:hAnsi="GHEA Grapalat"/>
                <w:bCs/>
                <w:lang w:val="hy-AM" w:bidi="mr-IN"/>
              </w:rPr>
              <w:t xml:space="preserve"> </w:t>
            </w:r>
            <w:proofErr w:type="spellStart"/>
            <w:r w:rsidRPr="001B7B6F">
              <w:rPr>
                <w:rFonts w:ascii="GHEA Grapalat" w:hAnsi="GHEA Grapalat"/>
                <w:bCs/>
                <w:lang w:val="hy-AM" w:bidi="mr-IN"/>
              </w:rPr>
              <w:t>միջև</w:t>
            </w:r>
            <w:proofErr w:type="spellEnd"/>
            <w:r w:rsidRPr="001B7B6F">
              <w:rPr>
                <w:rFonts w:ascii="GHEA Grapalat" w:hAnsi="GHEA Grapalat"/>
                <w:bCs/>
                <w:lang w:val="hy-AM" w:bidi="mr-IN"/>
              </w:rPr>
              <w:t>:</w:t>
            </w:r>
          </w:p>
          <w:p w14:paraId="5E1BA804" w14:textId="77777777" w:rsidR="00092F0F" w:rsidRPr="00092F0F" w:rsidRDefault="00092F0F" w:rsidP="00240A65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43F2E1A6" w14:textId="2C003DAE" w:rsidR="00092F0F" w:rsidRDefault="00092F0F" w:rsidP="00240A65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092F0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18</w:t>
            </w:r>
            <w:r w:rsidRPr="00092F0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. Իրական սեփականատերերի բացահայտման հանրային ռեգիստրի ստեղծման համար կազմակերպության ընտրություն և հանրային ռեգիստրի ստեղծում</w:t>
            </w:r>
          </w:p>
          <w:p w14:paraId="204B124E" w14:textId="1E002194" w:rsidR="001B7B6F" w:rsidRDefault="001B7B6F" w:rsidP="00240A65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7D85B7DA" w14:textId="7BDD8679" w:rsidR="000F3448" w:rsidRPr="00BC7904" w:rsidRDefault="001B7B6F" w:rsidP="00C135F0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bCs/>
                <w:lang w:val="hy-AM" w:bidi="mr-IN"/>
              </w:rPr>
              <w:t xml:space="preserve">Չի իրականացվել, քանի որ </w:t>
            </w:r>
            <w:r w:rsidRPr="001B7B6F">
              <w:rPr>
                <w:rFonts w:ascii="GHEA Grapalat" w:hAnsi="GHEA Grapalat"/>
                <w:bCs/>
                <w:lang w:val="hy-AM" w:bidi="mr-IN"/>
              </w:rPr>
              <w:t>իրական սեփականատերերի բացահայտման հանրային ռեգիստրի ստեղծման</w:t>
            </w:r>
            <w:r>
              <w:rPr>
                <w:rFonts w:ascii="GHEA Grapalat" w:hAnsi="GHEA Grapalat"/>
                <w:bCs/>
                <w:lang w:val="hy-AM" w:bidi="mr-IN"/>
              </w:rPr>
              <w:t xml:space="preserve"> տեխնիկական առաջադրանքը հաշվետու ժամանակահատվածում չի հաստատվել ԲՇԽ-ի կողմից:</w:t>
            </w:r>
          </w:p>
        </w:tc>
      </w:tr>
    </w:tbl>
    <w:p w14:paraId="12A857BC" w14:textId="77777777" w:rsidR="003711E6" w:rsidRPr="00B534BD" w:rsidRDefault="003711E6" w:rsidP="00C978DA">
      <w:pPr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520"/>
        <w:gridCol w:w="1800"/>
        <w:gridCol w:w="2610"/>
        <w:gridCol w:w="1580"/>
      </w:tblGrid>
      <w:tr w:rsidR="00A347BC" w:rsidRPr="00A347BC" w14:paraId="4AF0C074" w14:textId="77777777" w:rsidTr="00506DDD">
        <w:tc>
          <w:tcPr>
            <w:tcW w:w="2689" w:type="dxa"/>
            <w:shd w:val="clear" w:color="auto" w:fill="C2D69B"/>
          </w:tcPr>
          <w:p w14:paraId="5F3A7A65" w14:textId="77777777" w:rsidR="00913E78" w:rsidRDefault="00913E78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14:paraId="6176703F" w14:textId="77777777" w:rsidR="00913E78" w:rsidRPr="00A347BC" w:rsidRDefault="00913E78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510" w:type="dxa"/>
            <w:gridSpan w:val="4"/>
            <w:shd w:val="clear" w:color="auto" w:fill="B8CCE4"/>
          </w:tcPr>
          <w:p w14:paraId="17BD0EE2" w14:textId="77777777" w:rsidR="00913E78" w:rsidRPr="00A347BC" w:rsidRDefault="00414AA8" w:rsidP="00414AA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Հայաստանի</w:t>
            </w:r>
            <w:proofErr w:type="spellEnd"/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r w:rsidR="00FA5FC0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ԱՃԹՆ</w:t>
            </w:r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թեկնածության</w:t>
            </w:r>
            <w:proofErr w:type="spellEnd"/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/ </w:t>
            </w:r>
            <w:proofErr w:type="spellStart"/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անդամակցության</w:t>
            </w:r>
            <w:proofErr w:type="spellEnd"/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կարգավիճակի</w:t>
            </w:r>
            <w:proofErr w:type="spellEnd"/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ապահովում</w:t>
            </w:r>
            <w:proofErr w:type="spellEnd"/>
          </w:p>
        </w:tc>
      </w:tr>
      <w:tr w:rsidR="00414AA8" w:rsidRPr="00A347BC" w14:paraId="19B8DB05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1113FF81" w14:textId="7D331267" w:rsidR="00414AA8" w:rsidRDefault="00414AA8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="004160B1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N 23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473DB7C7" w14:textId="425C9732" w:rsidR="00414AA8" w:rsidRPr="00414AA8" w:rsidRDefault="004160B1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Վավերացման գործընթացի պատրաստվածության նախնական ստուգում և 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բացերի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վերհանում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25C024D0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5750F908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586E8DF5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2448D8FB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414AA8" w:rsidRPr="00272ED0" w14:paraId="725977E5" w14:textId="77777777" w:rsidTr="00845A69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63B70D61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008935C8" w14:textId="77777777" w:rsid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>ներ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2AE0F095" w14:textId="2A276531" w:rsidR="00414AA8" w:rsidRDefault="004160B1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Նախավավերացման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հարցաթերթեր</w:t>
            </w:r>
            <w:proofErr w:type="spellEnd"/>
          </w:p>
          <w:p w14:paraId="127A3D14" w14:textId="77777777" w:rsidR="00414AA8" w:rsidRPr="00414AA8" w:rsidRDefault="00414AA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7685E90A" w14:textId="77777777" w:rsid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0A4A12BE" w14:textId="65A528C9" w:rsidR="00414AA8" w:rsidRPr="00414AA8" w:rsidRDefault="004160B1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0" w:type="dxa"/>
            <w:shd w:val="clear" w:color="auto" w:fill="8FFFC2"/>
          </w:tcPr>
          <w:p w14:paraId="56BDC6AF" w14:textId="73E1EACB" w:rsidR="00414AA8" w:rsidRPr="00414AA8" w:rsidRDefault="00AD222E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497C023D" w14:textId="5205A2CA" w:rsidR="00414AA8" w:rsidRP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ԲՇԽ, 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5A69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356EAFC2" w14:textId="77777777" w:rsidR="00414AA8" w:rsidRP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4160B1" w:rsidRPr="00A347BC" w14:paraId="386B58D8" w14:textId="77777777" w:rsidTr="004160B1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11EE6BC1" w14:textId="3F8634B1" w:rsidR="004160B1" w:rsidRDefault="004160B1" w:rsidP="004160B1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24.</w:t>
            </w:r>
          </w:p>
          <w:p w14:paraId="02A87A19" w14:textId="767843B4" w:rsidR="004160B1" w:rsidRPr="00414AA8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Վավերացման գործընթաց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1460C04A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5EBD9AFE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2AEFF763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52F26722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4160B1" w:rsidRPr="00D6312B" w14:paraId="4124B05C" w14:textId="77777777" w:rsidTr="00845A69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093C39FA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6688E7B0" w14:textId="77777777" w:rsidR="004160B1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>ներ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38A94F4D" w14:textId="55E37EB4" w:rsidR="004160B1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Վավերացում</w:t>
            </w:r>
          </w:p>
          <w:p w14:paraId="138D1C9D" w14:textId="77777777" w:rsidR="004160B1" w:rsidRPr="00414AA8" w:rsidRDefault="004160B1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52540ECB" w14:textId="77777777" w:rsidR="004160B1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F65A4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AF65A4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՝ </w:t>
            </w:r>
          </w:p>
          <w:p w14:paraId="0484661B" w14:textId="77777777" w:rsidR="00AF65A4" w:rsidRDefault="00AF65A4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Սեպտեմբեր, 2019</w:t>
            </w:r>
          </w:p>
          <w:p w14:paraId="7DC86912" w14:textId="1BA5B32F" w:rsidR="004160B1" w:rsidRPr="00414AA8" w:rsidRDefault="00AF65A4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երրորդ ե</w:t>
            </w:r>
            <w:r w:rsidR="00845A69">
              <w:rPr>
                <w:rFonts w:ascii="GHEA Grapalat" w:hAnsi="GHEA Grapalat"/>
                <w:sz w:val="20"/>
                <w:szCs w:val="20"/>
                <w:lang w:val="hy-AM" w:bidi="mr-IN"/>
              </w:rPr>
              <w:t>ռ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ամսյակ</w:t>
            </w:r>
          </w:p>
        </w:tc>
        <w:tc>
          <w:tcPr>
            <w:tcW w:w="1800" w:type="dxa"/>
            <w:shd w:val="clear" w:color="auto" w:fill="8FFFC2"/>
          </w:tcPr>
          <w:p w14:paraId="0C73C3E4" w14:textId="691CC339" w:rsidR="004160B1" w:rsidRPr="00414AA8" w:rsidRDefault="00AB13FB" w:rsidP="00AB13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502EA81E" w14:textId="63737B71" w:rsidR="004160B1" w:rsidRPr="00414AA8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ԲՇԽ, 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272ED0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  <w:r w:rsidR="00AF65A4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, ԱՃԹՆ-ի միջազգային քարտուղարություն, միջազգային </w:t>
            </w:r>
            <w:proofErr w:type="spellStart"/>
            <w:r w:rsidR="00AF65A4">
              <w:rPr>
                <w:rFonts w:ascii="GHEA Grapalat" w:hAnsi="GHEA Grapalat"/>
                <w:sz w:val="20"/>
                <w:szCs w:val="20"/>
                <w:lang w:val="hy-AM" w:bidi="mr-IN"/>
              </w:rPr>
              <w:t>վավերացնողներ</w:t>
            </w:r>
            <w:proofErr w:type="spellEnd"/>
          </w:p>
        </w:tc>
        <w:tc>
          <w:tcPr>
            <w:tcW w:w="1580" w:type="dxa"/>
            <w:shd w:val="clear" w:color="auto" w:fill="auto"/>
          </w:tcPr>
          <w:p w14:paraId="28F459C5" w14:textId="596099C4" w:rsidR="004160B1" w:rsidRPr="00414AA8" w:rsidRDefault="00BB2F2E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Տե՛ս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Միջոցառում 23.</w:t>
            </w:r>
          </w:p>
        </w:tc>
      </w:tr>
      <w:tr w:rsidR="004160B1" w:rsidRPr="00A347BC" w14:paraId="6B8EE3DD" w14:textId="77777777" w:rsidTr="004160B1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19C6F3A9" w14:textId="77777777" w:rsidR="004160B1" w:rsidRDefault="004160B1" w:rsidP="004160B1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4160B1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25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007E5DAF" w14:textId="77777777" w:rsidR="004160B1" w:rsidRPr="00414AA8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ԲՇԽ-ի նիստերի անցկացում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ADCBA66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50E79AE5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602E1F3D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647159CC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4160B1" w:rsidRPr="00272ED0" w14:paraId="1C171C5E" w14:textId="77777777" w:rsidTr="00077243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63C87FAE" w14:textId="77777777" w:rsidR="004160B1" w:rsidRPr="00A347BC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1DD733B8" w14:textId="77777777" w:rsidR="004160B1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>ներ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63E7D6D5" w14:textId="77777777" w:rsidR="004160B1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ԲՇԽ-ի նիստեր</w:t>
            </w:r>
          </w:p>
          <w:p w14:paraId="5029A409" w14:textId="77777777" w:rsidR="004160B1" w:rsidRPr="00414AA8" w:rsidRDefault="004160B1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6886D45E" w14:textId="77777777" w:rsidR="004160B1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178E17F5" w14:textId="77777777" w:rsidR="004160B1" w:rsidRPr="00414AA8" w:rsidRDefault="004160B1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0" w:type="dxa"/>
            <w:shd w:val="clear" w:color="auto" w:fill="8FFFC2"/>
          </w:tcPr>
          <w:p w14:paraId="4139C481" w14:textId="5CFE624F" w:rsidR="004160B1" w:rsidRPr="00414AA8" w:rsidRDefault="00077243" w:rsidP="00077243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</w:t>
            </w:r>
          </w:p>
        </w:tc>
        <w:tc>
          <w:tcPr>
            <w:tcW w:w="2610" w:type="dxa"/>
            <w:shd w:val="clear" w:color="auto" w:fill="auto"/>
          </w:tcPr>
          <w:p w14:paraId="60347309" w14:textId="580B07B2" w:rsidR="004160B1" w:rsidRPr="00414AA8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ԲՇԽ, 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5A69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572E08DE" w14:textId="77777777" w:rsidR="004160B1" w:rsidRPr="00414AA8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414AA8" w:rsidRPr="00A347BC" w14:paraId="1F95ACDF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6D5984E6" w14:textId="77777777" w:rsidR="00414AA8" w:rsidRDefault="00414AA8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Pr="00414AA8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26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1E4C5D60" w14:textId="77777777" w:rsidR="00414AA8" w:rsidRP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ԲՇԽ-ի աշխատանքային խմբերի հանդիպումների անցկացում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72A6DC0D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0654D710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7FCB297F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3003DF2E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414AA8" w:rsidRPr="00272ED0" w14:paraId="6B248EF9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4C15B397" w14:textId="77777777" w:rsidR="00414AA8" w:rsidRPr="00A347BC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779773C1" w14:textId="77777777" w:rsid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>ներ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0840B365" w14:textId="77777777" w:rsid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հանդիպումներ</w:t>
            </w:r>
          </w:p>
          <w:p w14:paraId="352EDBF8" w14:textId="77777777" w:rsidR="00414AA8" w:rsidRPr="00414AA8" w:rsidRDefault="00414AA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61B98E5C" w14:textId="77777777" w:rsid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26975463" w14:textId="77777777" w:rsidR="00414AA8" w:rsidRPr="00414AA8" w:rsidRDefault="00414AA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0" w:type="dxa"/>
            <w:shd w:val="clear" w:color="auto" w:fill="8FFFC2"/>
          </w:tcPr>
          <w:p w14:paraId="168D2233" w14:textId="77777777" w:rsidR="00414AA8" w:rsidRP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3F65B5E6" w14:textId="1678A5AD" w:rsidR="00414AA8" w:rsidRP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 w:rsidR="008F541D">
              <w:rPr>
                <w:rFonts w:ascii="GHEA Grapalat" w:hAnsi="GHEA Grapalat"/>
                <w:sz w:val="20"/>
                <w:szCs w:val="20"/>
                <w:lang w:val="hy-AM" w:bidi="mr-IN"/>
              </w:rPr>
              <w:t>-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ի աշխատանքային խմբեր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, 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5A69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3C001B50" w14:textId="77777777" w:rsidR="00414AA8" w:rsidRPr="00414AA8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3855D8" w:rsidRPr="00A347BC" w14:paraId="29553FD9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597DDFCE" w14:textId="77777777" w:rsidR="003855D8" w:rsidRDefault="003855D8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="00F22DA8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34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4CFFBD53" w14:textId="77777777" w:rsidR="003855D8" w:rsidRPr="00414AA8" w:rsidRDefault="00F22D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Գործընկեր և դոնոր կազմակերպությունների հետ համագործակցություն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A0EEAAE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794DBA4C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35F0F271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7791A433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3855D8" w:rsidRPr="00272ED0" w14:paraId="653EB111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467F4378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1B4C320E" w14:textId="77777777" w:rsidR="003855D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>ներ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5529064C" w14:textId="77777777" w:rsidR="003855D8" w:rsidRDefault="00F22D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Դոնոր կազմակերպությունների հետ </w:t>
            </w:r>
            <w:r w:rsidR="003855D8">
              <w:rPr>
                <w:rFonts w:ascii="GHEA Grapalat" w:hAnsi="GHEA Grapalat"/>
                <w:sz w:val="20"/>
                <w:szCs w:val="20"/>
                <w:lang w:val="hy-AM" w:bidi="mr-IN"/>
              </w:rPr>
              <w:t>հանդիպումներ</w:t>
            </w:r>
          </w:p>
          <w:p w14:paraId="21E368D4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2C3950FA" w14:textId="77777777" w:rsidR="003855D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2DE456FF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0" w:type="dxa"/>
            <w:shd w:val="clear" w:color="auto" w:fill="8FFFC2"/>
          </w:tcPr>
          <w:p w14:paraId="2BEA35C0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531CDAAB" w14:textId="19D431AA" w:rsidR="003855D8" w:rsidRPr="00414AA8" w:rsidRDefault="003855D8" w:rsidP="00F22DA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 w:rsidR="00F22D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, 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21AA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14FDBCBF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3855D8" w:rsidRPr="00A347BC" w14:paraId="0E7A8CDA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311BD688" w14:textId="77777777" w:rsidR="003855D8" w:rsidRDefault="003855D8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="00F22DA8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35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1401F4D4" w14:textId="2F8B993F" w:rsidR="003855D8" w:rsidRPr="00414AA8" w:rsidRDefault="00F22DA8" w:rsidP="00F22DA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Հայաստանի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8421AA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քարտուղարության աշխատանքների ընթացք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2A1A1F31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472B5ACA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6546D5DE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6987815C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3855D8" w:rsidRPr="00272ED0" w14:paraId="5E68388D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0E7A464A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03E7361D" w14:textId="77777777" w:rsidR="003855D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>ներ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5813B6F9" w14:textId="77777777" w:rsidR="003855D8" w:rsidRDefault="00C14DC1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Պետական բյուջեի աշխատանք, հաշվետվությունների կազմում, ծրագրերի իրականացման համակարգում գնումների գործընթացի ապահովում</w:t>
            </w:r>
          </w:p>
          <w:p w14:paraId="075F5064" w14:textId="77777777" w:rsidR="00C14DC1" w:rsidRPr="00414AA8" w:rsidRDefault="00C14DC1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6E9BCF50" w14:textId="77777777" w:rsidR="003855D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6A6D18BC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0" w:type="dxa"/>
            <w:shd w:val="clear" w:color="auto" w:fill="8FFFC2"/>
          </w:tcPr>
          <w:p w14:paraId="765ADB0E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1692A478" w14:textId="56DBC35D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21AA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12BC5727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077243" w:rsidRPr="00A347BC" w14:paraId="0091C507" w14:textId="77777777" w:rsidTr="00091164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0802A210" w14:textId="0E7B181B" w:rsidR="00077243" w:rsidRDefault="00077243" w:rsidP="00091164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36.</w:t>
            </w:r>
          </w:p>
          <w:p w14:paraId="681003B2" w14:textId="5D23A183" w:rsidR="00077243" w:rsidRPr="00414AA8" w:rsidRDefault="00077243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ՀՀ ԱՃԹՆ-ի 2018 տարեկան հաշվետվության կազմում և հաստատում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496AB33B" w14:textId="77777777" w:rsidR="00077243" w:rsidRPr="00A347BC" w:rsidRDefault="00077243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1D6ACA08" w14:textId="77777777" w:rsidR="00077243" w:rsidRPr="00A347BC" w:rsidRDefault="00077243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24D56874" w14:textId="77777777" w:rsidR="00077243" w:rsidRPr="00A347BC" w:rsidRDefault="00077243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2A14F1EC" w14:textId="77777777" w:rsidR="00077243" w:rsidRPr="00A347BC" w:rsidRDefault="00077243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077243" w:rsidRPr="00272ED0" w14:paraId="1FFE3D40" w14:textId="77777777" w:rsidTr="00091164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73404C4C" w14:textId="77777777" w:rsidR="00077243" w:rsidRPr="00A347BC" w:rsidRDefault="00077243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04BBE6A4" w14:textId="77777777" w:rsidR="00077243" w:rsidRDefault="00077243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>ներ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378BD74D" w14:textId="6EFFC3CD" w:rsidR="00077243" w:rsidRDefault="00077243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ՀՀ ԱՃԹՆ-ի 2018 տարեկան հաշվետվություն</w:t>
            </w:r>
          </w:p>
          <w:p w14:paraId="0ACF87E2" w14:textId="77777777" w:rsidR="00077243" w:rsidRPr="00414AA8" w:rsidRDefault="00077243" w:rsidP="00091164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569C9396" w14:textId="77777777" w:rsidR="00077243" w:rsidRDefault="00077243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4FD6BAF5" w14:textId="4C0CEB43" w:rsidR="00077243" w:rsidRPr="00414AA8" w:rsidRDefault="00077243" w:rsidP="00091164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0" w:type="dxa"/>
            <w:shd w:val="clear" w:color="auto" w:fill="8FFFC2"/>
          </w:tcPr>
          <w:p w14:paraId="7BCF1E32" w14:textId="7F051199" w:rsidR="00077243" w:rsidRPr="00414AA8" w:rsidRDefault="00077243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</w:t>
            </w:r>
          </w:p>
        </w:tc>
        <w:tc>
          <w:tcPr>
            <w:tcW w:w="2610" w:type="dxa"/>
            <w:shd w:val="clear" w:color="auto" w:fill="auto"/>
          </w:tcPr>
          <w:p w14:paraId="53C65228" w14:textId="64C0F784" w:rsidR="00077243" w:rsidRPr="00414AA8" w:rsidRDefault="00077243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21AA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7A4ABB3E" w14:textId="77777777" w:rsidR="00077243" w:rsidRPr="00414AA8" w:rsidRDefault="00077243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3855D8" w:rsidRPr="00A347BC" w14:paraId="0F8AB491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5F4E5AB4" w14:textId="77777777" w:rsidR="003855D8" w:rsidRDefault="003855D8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="00277BE1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38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5BFA914B" w14:textId="39A0FF29" w:rsidR="003855D8" w:rsidRPr="00414AA8" w:rsidRDefault="00277BE1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ՀՀ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0F6834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եռամսյակային հաշվետվությունների կազմում և հաստատում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36A4C549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6A314F98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00C75E67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7B7D4345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3855D8" w:rsidRPr="00272ED0" w14:paraId="39EB067F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573DDF7D" w14:textId="77777777" w:rsidR="003855D8" w:rsidRPr="00A347BC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7BB39CD1" w14:textId="77777777" w:rsidR="003855D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>ներ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3493F909" w14:textId="77777777" w:rsidR="003855D8" w:rsidRDefault="00277BE1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Եռամսյակային հաշվետվություններ</w:t>
            </w:r>
          </w:p>
          <w:p w14:paraId="2BC59288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55933117" w14:textId="77777777" w:rsidR="003855D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lastRenderedPageBreak/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0ACF165A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0" w:type="dxa"/>
            <w:shd w:val="clear" w:color="auto" w:fill="8FFFC2"/>
          </w:tcPr>
          <w:p w14:paraId="459929C0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lastRenderedPageBreak/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1FE3874A" w14:textId="7684A3AB" w:rsidR="003855D8" w:rsidRPr="00414AA8" w:rsidRDefault="003855D8" w:rsidP="00277BE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ԲՇԽ, 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421AA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76C9E1DE" w14:textId="77777777" w:rsidR="003855D8" w:rsidRPr="00414AA8" w:rsidRDefault="003855D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226092" w:rsidRPr="00A347BC" w14:paraId="1FAA3BAE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086511ED" w14:textId="77777777" w:rsidR="00226092" w:rsidRDefault="00226092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39.</w:t>
            </w:r>
          </w:p>
          <w:p w14:paraId="286D7822" w14:textId="711E992C" w:rsidR="00226092" w:rsidRPr="00414AA8" w:rsidRDefault="00226092" w:rsidP="0022609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Համագործակցություն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920F34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միջազգային քարտուղարության և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920F34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անդամ այլ երկրների հետ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AA66B53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2D7000C2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3CD9CF65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0AF62305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226092" w:rsidRPr="00272ED0" w14:paraId="1FA47E07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60C032EA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486E1765" w14:textId="77777777" w:rsidR="00226092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>ներ</w:t>
            </w:r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4284561B" w14:textId="77777777" w:rsidR="00226092" w:rsidRDefault="006504F1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Գրություններ, հանդիպումներ, կոնֆերանս զանգեր</w:t>
            </w:r>
          </w:p>
          <w:p w14:paraId="69E83088" w14:textId="77777777" w:rsidR="006504F1" w:rsidRPr="00414AA8" w:rsidRDefault="006504F1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0B9AD2BC" w14:textId="77777777" w:rsidR="00226092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4D933D67" w14:textId="77777777" w:rsidR="00226092" w:rsidRPr="00414AA8" w:rsidRDefault="00226092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0" w:type="dxa"/>
            <w:shd w:val="clear" w:color="auto" w:fill="8FFFC2"/>
          </w:tcPr>
          <w:p w14:paraId="24A780B8" w14:textId="77777777" w:rsidR="00226092" w:rsidRPr="00414AA8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4901E6B0" w14:textId="0328B06D" w:rsidR="00226092" w:rsidRPr="00414AA8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ԲՇԽ, 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A36D61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68FBD197" w14:textId="77777777" w:rsidR="00226092" w:rsidRPr="00414AA8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B80307" w:rsidRPr="00A347BC" w14:paraId="5EB7FB14" w14:textId="77777777" w:rsidTr="00091164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75A31658" w14:textId="4A99B247" w:rsidR="00B80307" w:rsidRDefault="00B80307" w:rsidP="00091164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40.</w:t>
            </w:r>
          </w:p>
          <w:p w14:paraId="0C9D31B2" w14:textId="78461D6B" w:rsidR="00B80307" w:rsidRPr="00414AA8" w:rsidRDefault="00B80307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ԱՃԹՆ-ի անդամավճարի վճարում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58839BB" w14:textId="77777777" w:rsidR="00B80307" w:rsidRPr="00A347BC" w:rsidRDefault="00B80307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561B7A06" w14:textId="77777777" w:rsidR="00B80307" w:rsidRPr="00A347BC" w:rsidRDefault="00B80307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77250FC5" w14:textId="77777777" w:rsidR="00B80307" w:rsidRPr="00A347BC" w:rsidRDefault="00B80307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63DADF5E" w14:textId="77777777" w:rsidR="00B80307" w:rsidRPr="00A347BC" w:rsidRDefault="00B80307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B80307" w:rsidRPr="00272ED0" w14:paraId="4503EB2D" w14:textId="77777777" w:rsidTr="00A36D61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5328179D" w14:textId="77777777" w:rsidR="00B80307" w:rsidRPr="00A347BC" w:rsidRDefault="00B80307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59405619" w14:textId="77777777" w:rsidR="00B80307" w:rsidRPr="00414AA8" w:rsidRDefault="00B80307" w:rsidP="00091164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1433EF33" w14:textId="77777777" w:rsidR="00B80307" w:rsidRDefault="00B80307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276C4382" w14:textId="24145D6D" w:rsidR="00B80307" w:rsidRPr="00414AA8" w:rsidRDefault="00B80307" w:rsidP="00091164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0" w:type="dxa"/>
            <w:shd w:val="clear" w:color="auto" w:fill="FF0000"/>
          </w:tcPr>
          <w:p w14:paraId="7F668CBE" w14:textId="627A465D" w:rsidR="00B80307" w:rsidRPr="00414AA8" w:rsidRDefault="00BD5D7F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Չի իրականացվել</w:t>
            </w:r>
          </w:p>
        </w:tc>
        <w:tc>
          <w:tcPr>
            <w:tcW w:w="2610" w:type="dxa"/>
            <w:shd w:val="clear" w:color="auto" w:fill="auto"/>
          </w:tcPr>
          <w:p w14:paraId="1C324FE9" w14:textId="56CFDCA0" w:rsidR="00B80307" w:rsidRPr="00414AA8" w:rsidRDefault="00B80307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414AA8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EF6AFB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51304CEC" w14:textId="77777777" w:rsidR="00B80307" w:rsidRPr="00414AA8" w:rsidRDefault="00B80307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226092" w:rsidRPr="00A347BC" w14:paraId="69ABE817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048382CD" w14:textId="77777777" w:rsidR="00226092" w:rsidRDefault="00226092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="002A7C17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41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443DA50D" w14:textId="77777777" w:rsidR="00226092" w:rsidRPr="00414AA8" w:rsidRDefault="002A7C17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Թարգմանչական աշխատանքներ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BF1AE81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51C048FA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</w:t>
            </w:r>
            <w:proofErr w:type="spellEnd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</w:t>
            </w:r>
            <w:proofErr w:type="spellStart"/>
            <w:r w:rsidRPr="00295FE1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կարգավիճակը</w:t>
            </w:r>
            <w:proofErr w:type="spellEnd"/>
          </w:p>
        </w:tc>
        <w:tc>
          <w:tcPr>
            <w:tcW w:w="2610" w:type="dxa"/>
            <w:shd w:val="clear" w:color="auto" w:fill="C2D69B" w:themeFill="accent3" w:themeFillTint="99"/>
          </w:tcPr>
          <w:p w14:paraId="58BC8EE9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54C376A8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226092" w:rsidRPr="00414AA8" w14:paraId="4750FEA4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02F3AB20" w14:textId="77777777" w:rsidR="00226092" w:rsidRPr="00A347BC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58F8AC43" w14:textId="77777777" w:rsidR="00226092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 </w:t>
            </w:r>
          </w:p>
          <w:p w14:paraId="56F564AD" w14:textId="77777777" w:rsidR="00226092" w:rsidRPr="00414AA8" w:rsidRDefault="00226092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0" w:type="dxa"/>
            <w:shd w:val="clear" w:color="auto" w:fill="8FFFC2"/>
          </w:tcPr>
          <w:p w14:paraId="1F2425A1" w14:textId="77777777" w:rsidR="00226092" w:rsidRPr="00414AA8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48C450BA" w14:textId="77777777" w:rsidR="00226092" w:rsidRPr="00414AA8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1580" w:type="dxa"/>
            <w:shd w:val="clear" w:color="auto" w:fill="auto"/>
          </w:tcPr>
          <w:p w14:paraId="2E59D519" w14:textId="77777777" w:rsidR="00226092" w:rsidRPr="00414AA8" w:rsidRDefault="00226092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E02480" w:rsidRPr="00A347BC" w14:paraId="53541248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</w:tcPr>
          <w:p w14:paraId="0945BC43" w14:textId="77777777" w:rsidR="00E02480" w:rsidRPr="00B372D4" w:rsidRDefault="00E02480" w:rsidP="00A347BC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t>ԳՈՐԾՈՂՈՒԹՅՈՒՆՆԵՐԻ ԻՐԱԿԱՆԱՑՄԱՆ ԸՆԹ</w:t>
            </w:r>
            <w:r w:rsidRPr="00B372D4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E02480" w:rsidRPr="00272ED0" w14:paraId="4F31BDC5" w14:textId="77777777" w:rsidTr="00506DDD">
        <w:trPr>
          <w:trHeight w:val="953"/>
        </w:trPr>
        <w:tc>
          <w:tcPr>
            <w:tcW w:w="11199" w:type="dxa"/>
            <w:gridSpan w:val="5"/>
            <w:shd w:val="clear" w:color="auto" w:fill="FFFFFF"/>
          </w:tcPr>
          <w:p w14:paraId="213D148A" w14:textId="0A5228B0" w:rsidR="00050E7B" w:rsidRPr="00050E7B" w:rsidRDefault="00050E7B" w:rsidP="00050E7B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en-GB" w:bidi="mr-IN"/>
              </w:rPr>
            </w:pPr>
            <w:proofErr w:type="spellStart"/>
            <w:r>
              <w:rPr>
                <w:rFonts w:ascii="GHEA Grapalat" w:hAnsi="GHEA Grapalat"/>
                <w:i/>
                <w:color w:val="172C4B"/>
                <w:lang w:val="en-GB" w:bidi="mr-IN"/>
              </w:rPr>
              <w:t>Միջոցառում</w:t>
            </w:r>
            <w:proofErr w:type="spellEnd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23</w:t>
            </w:r>
            <w:r>
              <w:rPr>
                <w:rFonts w:ascii="GHEA Grapalat" w:hAnsi="GHEA Grapalat"/>
                <w:i/>
                <w:color w:val="172C4B"/>
                <w:lang w:val="en-GB" w:bidi="mr-IN"/>
              </w:rPr>
              <w:t>.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proofErr w:type="spellStart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>Վավերացման</w:t>
            </w:r>
            <w:proofErr w:type="spellEnd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</w:t>
            </w:r>
            <w:proofErr w:type="spellStart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>գործընթացի</w:t>
            </w:r>
            <w:proofErr w:type="spellEnd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</w:t>
            </w:r>
            <w:proofErr w:type="spellStart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>պատրաստվածության</w:t>
            </w:r>
            <w:proofErr w:type="spellEnd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</w:t>
            </w:r>
            <w:proofErr w:type="spellStart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>նախնական</w:t>
            </w:r>
            <w:proofErr w:type="spellEnd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</w:t>
            </w:r>
            <w:proofErr w:type="spellStart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>ստուգում</w:t>
            </w:r>
            <w:proofErr w:type="spellEnd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և </w:t>
            </w:r>
            <w:proofErr w:type="spellStart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>բացերի</w:t>
            </w:r>
            <w:proofErr w:type="spellEnd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</w:t>
            </w:r>
            <w:proofErr w:type="spellStart"/>
            <w:r w:rsidRPr="00050E7B">
              <w:rPr>
                <w:rFonts w:ascii="GHEA Grapalat" w:hAnsi="GHEA Grapalat"/>
                <w:i/>
                <w:color w:val="172C4B"/>
                <w:lang w:val="en-GB" w:bidi="mr-IN"/>
              </w:rPr>
              <w:t>վերհանում</w:t>
            </w:r>
            <w:proofErr w:type="spellEnd"/>
          </w:p>
          <w:p w14:paraId="33A1DDD5" w14:textId="77777777" w:rsidR="009A207E" w:rsidRDefault="009A207E" w:rsidP="009A207E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9A207E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24</w:t>
            </w:r>
            <w:r w:rsidRPr="009A207E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</w:t>
            </w:r>
            <w:proofErr w:type="spellStart"/>
            <w:r>
              <w:rPr>
                <w:rFonts w:ascii="GHEA Grapalat" w:hAnsi="GHEA Grapalat"/>
                <w:i/>
                <w:color w:val="172C4B"/>
                <w:lang w:val="hy-AM" w:bidi="mr-IN"/>
              </w:rPr>
              <w:t>Վարեվացման</w:t>
            </w:r>
            <w:proofErr w:type="spellEnd"/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գործընթաց</w:t>
            </w:r>
          </w:p>
          <w:p w14:paraId="4CC2209F" w14:textId="44DF4C46" w:rsidR="00050E7B" w:rsidRDefault="00050E7B" w:rsidP="00050E7B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en-GB" w:bidi="mr-IN"/>
              </w:rPr>
            </w:pPr>
          </w:p>
          <w:p w14:paraId="22184412" w14:textId="2DB4CC02" w:rsidR="009A207E" w:rsidRPr="009A207E" w:rsidRDefault="007664C8" w:rsidP="009A207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bidi="mr-IN"/>
              </w:rPr>
              <w:t xml:space="preserve">            </w:t>
            </w:r>
            <w:r w:rsidR="009A207E" w:rsidRPr="009A207E">
              <w:rPr>
                <w:rFonts w:ascii="GHEA Grapalat" w:hAnsi="GHEA Grapalat"/>
                <w:lang w:val="hy-AM" w:bidi="mr-IN"/>
              </w:rPr>
              <w:t>Գերմանիայի միջազգային համագործակցության ընկերության (GIZ) կողմից իրականացվող «Աջակցություն գլոբալ Արդյունահանող ճյուղերի թափանցիկության նախաձեռնության (EITI) իրականացմանը Հայաստանում, Վրաստանում և Ուկրաինայում» ծրագրի շրջանակում</w:t>
            </w:r>
            <w:r w:rsidR="00222E17">
              <w:rPr>
                <w:rFonts w:ascii="GHEA Grapalat" w:hAnsi="GHEA Grapalat"/>
                <w:lang w:val="hy-AM" w:bidi="mr-IN"/>
              </w:rPr>
              <w:t xml:space="preserve"> նախատեսվել</w:t>
            </w:r>
            <w:r w:rsidR="009A207E" w:rsidRPr="009A207E">
              <w:rPr>
                <w:rFonts w:ascii="GHEA Grapalat" w:hAnsi="GHEA Grapalat"/>
                <w:lang w:val="hy-AM" w:bidi="mr-IN"/>
              </w:rPr>
              <w:t xml:space="preserve"> է հաջորդ եռամսյակում կազմակերպել </w:t>
            </w:r>
            <w:proofErr w:type="spellStart"/>
            <w:r w:rsidR="009A207E" w:rsidRPr="009A207E">
              <w:rPr>
                <w:rFonts w:ascii="GHEA Grapalat" w:hAnsi="GHEA Grapalat"/>
                <w:lang w:val="hy-AM" w:bidi="mr-IN"/>
              </w:rPr>
              <w:t>նախավավերացման</w:t>
            </w:r>
            <w:proofErr w:type="spellEnd"/>
            <w:r w:rsidR="009A207E" w:rsidRPr="009A207E">
              <w:rPr>
                <w:rFonts w:ascii="GHEA Grapalat" w:hAnsi="GHEA Grapalat"/>
                <w:lang w:val="hy-AM" w:bidi="mr-IN"/>
              </w:rPr>
              <w:t xml:space="preserve"> աշխատանքների շրջանակում </w:t>
            </w:r>
            <w:proofErr w:type="spellStart"/>
            <w:r w:rsidR="009A207E" w:rsidRPr="009A207E">
              <w:rPr>
                <w:rFonts w:ascii="GHEA Grapalat" w:hAnsi="GHEA Grapalat"/>
                <w:lang w:val="hy-AM" w:bidi="mr-IN"/>
              </w:rPr>
              <w:t>աշխատաժողով</w:t>
            </w:r>
            <w:proofErr w:type="spellEnd"/>
            <w:r w:rsidR="009A207E" w:rsidRPr="009A207E">
              <w:rPr>
                <w:rFonts w:ascii="GHEA Grapalat" w:hAnsi="GHEA Grapalat"/>
                <w:lang w:val="hy-AM" w:bidi="mr-IN"/>
              </w:rPr>
              <w:t xml:space="preserve"> ԲՇԽ-ի անդամների</w:t>
            </w:r>
            <w:r w:rsidR="00B9301B">
              <w:rPr>
                <w:rFonts w:ascii="GHEA Grapalat" w:hAnsi="GHEA Grapalat"/>
                <w:lang w:val="hy-AM" w:bidi="mr-IN"/>
              </w:rPr>
              <w:t xml:space="preserve"> հետ</w:t>
            </w:r>
            <w:r w:rsidR="009A207E" w:rsidRPr="009A207E">
              <w:rPr>
                <w:rFonts w:ascii="GHEA Grapalat" w:hAnsi="GHEA Grapalat"/>
                <w:lang w:val="hy-AM" w:bidi="mr-IN"/>
              </w:rPr>
              <w:t xml:space="preserve">, որը կանցկացնի Գերմանիայի ԱՃԹՆ-ի քարտուղարության ղեկավար Բորիս </w:t>
            </w:r>
            <w:proofErr w:type="spellStart"/>
            <w:r w:rsidR="009A207E" w:rsidRPr="009A207E">
              <w:rPr>
                <w:rFonts w:ascii="GHEA Grapalat" w:hAnsi="GHEA Grapalat"/>
                <w:lang w:val="hy-AM" w:bidi="mr-IN"/>
              </w:rPr>
              <w:t>Ռեդերը</w:t>
            </w:r>
            <w:proofErr w:type="spellEnd"/>
            <w:r w:rsidR="009A207E" w:rsidRPr="009A207E">
              <w:rPr>
                <w:rFonts w:ascii="GHEA Grapalat" w:hAnsi="GHEA Grapalat"/>
                <w:lang w:val="hy-AM" w:bidi="mr-IN"/>
              </w:rPr>
              <w:t>:</w:t>
            </w:r>
            <w:r w:rsidR="00AD222E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AD222E">
              <w:rPr>
                <w:rFonts w:ascii="GHEA Grapalat" w:hAnsi="GHEA Grapalat"/>
                <w:lang w:val="hy-AM" w:bidi="mr-IN"/>
              </w:rPr>
              <w:t>Աշխատաժողովի</w:t>
            </w:r>
            <w:proofErr w:type="spellEnd"/>
            <w:r w:rsidR="00AD222E">
              <w:rPr>
                <w:rFonts w:ascii="GHEA Grapalat" w:hAnsi="GHEA Grapalat"/>
                <w:lang w:val="hy-AM" w:bidi="mr-IN"/>
              </w:rPr>
              <w:t xml:space="preserve"> կազմակերպման համար հայերեն են թարգմանվել վավերացման գործընթացի ուղեցույցները, կազմվել է </w:t>
            </w:r>
            <w:proofErr w:type="spellStart"/>
            <w:r w:rsidR="00BD5D7F">
              <w:rPr>
                <w:rFonts w:ascii="GHEA Grapalat" w:hAnsi="GHEA Grapalat"/>
                <w:lang w:val="hy-AM" w:bidi="mr-IN"/>
              </w:rPr>
              <w:t>աշխատաժողովի</w:t>
            </w:r>
            <w:proofErr w:type="spellEnd"/>
            <w:r w:rsidR="00BD5D7F">
              <w:rPr>
                <w:rFonts w:ascii="GHEA Grapalat" w:hAnsi="GHEA Grapalat"/>
                <w:lang w:val="hy-AM" w:bidi="mr-IN"/>
              </w:rPr>
              <w:t xml:space="preserve"> </w:t>
            </w:r>
            <w:r w:rsidR="00AD222E">
              <w:rPr>
                <w:rFonts w:ascii="GHEA Grapalat" w:hAnsi="GHEA Grapalat"/>
                <w:lang w:val="hy-AM" w:bidi="mr-IN"/>
              </w:rPr>
              <w:t>օրակարգը:</w:t>
            </w:r>
          </w:p>
          <w:p w14:paraId="1AB1B54C" w14:textId="28B06462" w:rsidR="009A207E" w:rsidRPr="009A207E" w:rsidRDefault="009A207E" w:rsidP="009A207E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5B4E39FC" w14:textId="6CA43DA6" w:rsidR="00B54F0C" w:rsidRPr="009A207E" w:rsidRDefault="00734263" w:rsidP="00734263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9A207E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25</w:t>
            </w:r>
            <w:r w:rsidRPr="009A207E">
              <w:rPr>
                <w:rFonts w:ascii="Cambria Math" w:hAnsi="Cambria Math" w:cs="Cambria Math"/>
                <w:i/>
                <w:color w:val="172C4B"/>
                <w:lang w:val="hy-AM" w:bidi="mr-IN"/>
              </w:rPr>
              <w:t>․</w:t>
            </w:r>
            <w:r w:rsidRPr="009A207E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ԲՇԽ-ի նիստերի անցկացում</w:t>
            </w:r>
          </w:p>
          <w:p w14:paraId="63134C9D" w14:textId="77777777" w:rsidR="00734263" w:rsidRPr="009A207E" w:rsidRDefault="00734263" w:rsidP="00734263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309272BF" w14:textId="46C92DE0" w:rsidR="00F32D73" w:rsidRPr="00F32D73" w:rsidRDefault="00F32D73" w:rsidP="00F32D73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  <w:r w:rsidRPr="00F32D73">
              <w:rPr>
                <w:rFonts w:ascii="Arian AMU" w:hAnsi="Arian AMU" w:cs="Arian AMU"/>
                <w:color w:val="4A4A4A"/>
                <w:lang w:val="hy-AM"/>
              </w:rPr>
              <w:lastRenderedPageBreak/>
              <w:t xml:space="preserve"> </w:t>
            </w:r>
            <w:r w:rsidRPr="00F32D73">
              <w:rPr>
                <w:rFonts w:ascii="GHEA Grapalat" w:hAnsi="GHEA Grapalat"/>
                <w:lang w:val="hy-AM" w:bidi="mr-IN"/>
              </w:rPr>
              <w:t xml:space="preserve">Ապրիլի 16-ին տեղի ունեցավ ՀՀ ԱՃԹՆ-ի </w:t>
            </w:r>
            <w:proofErr w:type="spellStart"/>
            <w:r w:rsidRPr="00F32D73">
              <w:rPr>
                <w:rFonts w:ascii="GHEA Grapalat" w:hAnsi="GHEA Grapalat"/>
                <w:lang w:val="hy-AM" w:bidi="mr-IN"/>
              </w:rPr>
              <w:t>բազմաշահառու</w:t>
            </w:r>
            <w:proofErr w:type="spellEnd"/>
            <w:r w:rsidRPr="00F32D73">
              <w:rPr>
                <w:rFonts w:ascii="GHEA Grapalat" w:hAnsi="GHEA Grapalat"/>
                <w:lang w:val="hy-AM" w:bidi="mr-IN"/>
              </w:rPr>
              <w:t xml:space="preserve"> խմբի նիստ, որի ընթացքում ՀՀ ԱՃԹՆ ԲՇԽ-ն հաստատեց Հայաստանի 2019թ. ազգային զեկույցը կազմող անկախ </w:t>
            </w:r>
            <w:proofErr w:type="spellStart"/>
            <w:r w:rsidRPr="00F32D73">
              <w:rPr>
                <w:rFonts w:ascii="GHEA Grapalat" w:hAnsi="GHEA Grapalat"/>
                <w:lang w:val="hy-AM" w:bidi="mr-IN"/>
              </w:rPr>
              <w:t>ադմինիստրատորի</w:t>
            </w:r>
            <w:proofErr w:type="spellEnd"/>
            <w:r w:rsidRPr="00F32D73">
              <w:rPr>
                <w:rFonts w:ascii="GHEA Grapalat" w:hAnsi="GHEA Grapalat"/>
                <w:lang w:val="hy-AM" w:bidi="mr-IN"/>
              </w:rPr>
              <w:t xml:space="preserve"> տեխնիկական առաջադրանքը, ընդունեց Հայաստանի 2-րդ ԱՃԹՆ-ի զեկույցի շրջանակը սահմանող մի շարք որոշումներ, հաստատեց ԱՃԹՆ-ի ներդրման աշխատանքների 2018 թվականի 4-րդ</w:t>
            </w:r>
            <w:r w:rsidRPr="00F32D73">
              <w:rPr>
                <w:rFonts w:ascii="Calibri" w:hAnsi="Calibri" w:cs="Calibri"/>
                <w:lang w:val="hy-AM" w:bidi="mr-IN"/>
              </w:rPr>
              <w:t> </w:t>
            </w:r>
            <w:r w:rsidRPr="00F32D73">
              <w:rPr>
                <w:rFonts w:ascii="GHEA Grapalat" w:hAnsi="GHEA Grapalat"/>
                <w:lang w:val="hy-AM" w:bidi="mr-IN"/>
              </w:rPr>
              <w:t xml:space="preserve">եռամսյակի հաշվետվությունը, ՀՀ ԱՃԹՆ-ի 2018թ. աշխատանքային ծրագրի կատարողականը, ինչպես նաև ՀՀ ԱՃԹՆ-ի պատասխանատու </w:t>
            </w:r>
            <w:proofErr w:type="spellStart"/>
            <w:r w:rsidRPr="00F32D73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Pr="00F32D73">
              <w:rPr>
                <w:rFonts w:ascii="GHEA Grapalat" w:hAnsi="GHEA Grapalat"/>
                <w:lang w:val="hy-AM" w:bidi="mr-IN"/>
              </w:rPr>
              <w:t xml:space="preserve"> սահմանումն ու շրջանակը։ Քննարկվեցին նաև 2019թ</w:t>
            </w:r>
            <w:r w:rsidRPr="00F32D73">
              <w:rPr>
                <w:rFonts w:ascii="MS Gothic" w:eastAsia="MS Gothic" w:hAnsi="MS Gothic" w:cs="MS Gothic" w:hint="eastAsia"/>
                <w:lang w:val="hy-AM" w:bidi="mr-IN"/>
              </w:rPr>
              <w:t>․</w:t>
            </w:r>
            <w:r w:rsidRPr="00F32D73">
              <w:rPr>
                <w:rFonts w:ascii="GHEA Grapalat" w:hAnsi="GHEA Grapalat"/>
                <w:lang w:val="hy-AM" w:bidi="mr-IN"/>
              </w:rPr>
              <w:t xml:space="preserve"> իրականացվելիք նախնական ուսումնասիրության շրջանակի վերաբերյալ մի շարք հարցեր։</w:t>
            </w:r>
            <w:r w:rsidR="00B65FC5">
              <w:rPr>
                <w:rStyle w:val="FootnoteReference"/>
                <w:rFonts w:ascii="GHEA Grapalat" w:hAnsi="GHEA Grapalat"/>
                <w:lang w:val="hy-AM" w:bidi="mr-IN"/>
              </w:rPr>
              <w:footnoteReference w:id="16"/>
            </w:r>
          </w:p>
          <w:p w14:paraId="1F827A07" w14:textId="77777777" w:rsidR="00734263" w:rsidRPr="00B65FC5" w:rsidRDefault="00734263" w:rsidP="00734263">
            <w:pPr>
              <w:spacing w:after="0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6B900FEB" w14:textId="77777777" w:rsidR="00734263" w:rsidRPr="00136D00" w:rsidRDefault="00734263" w:rsidP="00734263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136D00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26</w:t>
            </w:r>
            <w:r w:rsidRPr="00136D00">
              <w:rPr>
                <w:rFonts w:ascii="Cambria Math" w:hAnsi="Cambria Math" w:cs="Cambria Math"/>
                <w:i/>
                <w:color w:val="172C4B"/>
                <w:lang w:val="hy-AM" w:bidi="mr-IN"/>
              </w:rPr>
              <w:t>․</w:t>
            </w:r>
            <w:r w:rsidRPr="00136D00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ԲՇԽ-ի աշխատանքային խմբերի հանդիպումների անցկացում</w:t>
            </w:r>
          </w:p>
          <w:p w14:paraId="10BF9F1D" w14:textId="77777777" w:rsidR="00734263" w:rsidRPr="00136D00" w:rsidRDefault="00734263" w:rsidP="00734263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57391CC8" w14:textId="2520A88F" w:rsidR="00D40919" w:rsidRDefault="00D40919" w:rsidP="0089465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</w:t>
            </w:r>
            <w:r w:rsidR="00E652EE" w:rsidRPr="00D40919">
              <w:rPr>
                <w:rFonts w:ascii="GHEA Grapalat" w:hAnsi="GHEA Grapalat"/>
                <w:lang w:val="hy-AM" w:bidi="mr-IN"/>
              </w:rPr>
              <w:t>Մ</w:t>
            </w:r>
            <w:r>
              <w:rPr>
                <w:rFonts w:ascii="GHEA Grapalat" w:hAnsi="GHEA Grapalat"/>
                <w:lang w:val="hy-AM" w:bidi="mr-IN"/>
              </w:rPr>
              <w:t>այիսի</w:t>
            </w:r>
            <w:r w:rsidR="00E652EE" w:rsidRPr="00D40919">
              <w:rPr>
                <w:rFonts w:ascii="GHEA Grapalat" w:hAnsi="GHEA Grapalat"/>
                <w:lang w:val="hy-AM" w:bidi="mr-IN"/>
              </w:rPr>
              <w:t xml:space="preserve"> 31-ին և հունիսի</w:t>
            </w:r>
            <w:r>
              <w:rPr>
                <w:rFonts w:ascii="GHEA Grapalat" w:hAnsi="GHEA Grapalat"/>
                <w:lang w:val="hy-AM" w:bidi="mr-IN"/>
              </w:rPr>
              <w:t xml:space="preserve"> 25</w:t>
            </w:r>
            <w:r w:rsidR="00E652EE" w:rsidRPr="00D40919">
              <w:rPr>
                <w:rFonts w:ascii="GHEA Grapalat" w:hAnsi="GHEA Grapalat"/>
                <w:lang w:val="hy-AM" w:bidi="mr-IN"/>
              </w:rPr>
              <w:t xml:space="preserve">–ին տեղի են ունեցել </w:t>
            </w:r>
            <w:r w:rsidR="00FA5FC0" w:rsidRPr="00D40919">
              <w:rPr>
                <w:rFonts w:ascii="GHEA Grapalat" w:hAnsi="GHEA Grapalat"/>
                <w:lang w:val="hy-AM" w:bidi="mr-IN"/>
              </w:rPr>
              <w:t>ԱՃԹՆ</w:t>
            </w:r>
            <w:r w:rsidR="00394953">
              <w:rPr>
                <w:rFonts w:ascii="GHEA Grapalat" w:hAnsi="GHEA Grapalat"/>
                <w:lang w:val="hy-AM" w:bidi="mr-IN"/>
              </w:rPr>
              <w:t>-ի</w:t>
            </w:r>
            <w:r w:rsidR="001E6108" w:rsidRPr="00D40919">
              <w:rPr>
                <w:rFonts w:ascii="GHEA Grapalat" w:hAnsi="GHEA Grapalat"/>
                <w:lang w:val="hy-AM" w:bidi="mr-IN"/>
              </w:rPr>
              <w:t xml:space="preserve"> պատասխանատու </w:t>
            </w:r>
            <w:proofErr w:type="spellStart"/>
            <w:r w:rsidR="001E6108" w:rsidRPr="00D40919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1E6108" w:rsidRPr="00D40919">
              <w:rPr>
                <w:rFonts w:ascii="Calibri" w:hAnsi="Calibri" w:cs="Calibri"/>
                <w:lang w:val="hy-AM" w:bidi="mr-IN"/>
              </w:rPr>
              <w:t> </w:t>
            </w:r>
            <w:r w:rsidR="001E6108" w:rsidRPr="00D40919">
              <w:rPr>
                <w:rFonts w:ascii="GHEA Grapalat" w:hAnsi="GHEA Grapalat"/>
                <w:lang w:val="hy-AM" w:bidi="mr-IN"/>
              </w:rPr>
              <w:t>հարցերով</w:t>
            </w:r>
            <w:r w:rsidR="00110A4C" w:rsidRPr="00D40919">
              <w:rPr>
                <w:rFonts w:ascii="GHEA Grapalat" w:hAnsi="GHEA Grapalat"/>
                <w:lang w:val="hy-AM" w:bidi="mr-IN"/>
              </w:rPr>
              <w:t xml:space="preserve"> </w:t>
            </w:r>
            <w:r w:rsidR="001E6108" w:rsidRPr="00D40919">
              <w:rPr>
                <w:rFonts w:ascii="GHEA Grapalat" w:hAnsi="GHEA Grapalat"/>
                <w:lang w:val="hy-AM" w:bidi="mr-IN"/>
              </w:rPr>
              <w:t xml:space="preserve">զբաղվող աշխատանքային խմբի </w:t>
            </w:r>
            <w:r w:rsidR="00E652EE" w:rsidRPr="00D40919">
              <w:rPr>
                <w:rFonts w:ascii="GHEA Grapalat" w:hAnsi="GHEA Grapalat"/>
                <w:lang w:val="hy-AM" w:bidi="mr-IN"/>
              </w:rPr>
              <w:t>հանդիպումներ</w:t>
            </w:r>
            <w:r w:rsidR="001E6108" w:rsidRPr="00D40919">
              <w:rPr>
                <w:rFonts w:ascii="GHEA Grapalat" w:hAnsi="GHEA Grapalat"/>
                <w:lang w:val="hy-AM" w:bidi="mr-IN"/>
              </w:rPr>
              <w:t xml:space="preserve">՝ </w:t>
            </w:r>
            <w:r w:rsidR="00FA5FC0" w:rsidRPr="00D40919">
              <w:rPr>
                <w:rFonts w:ascii="GHEA Grapalat" w:hAnsi="GHEA Grapalat"/>
                <w:lang w:val="hy-AM" w:bidi="mr-IN"/>
              </w:rPr>
              <w:t>ԱՃԹՆ</w:t>
            </w:r>
            <w:r w:rsidR="003305FA" w:rsidRPr="00CB018F">
              <w:rPr>
                <w:rFonts w:ascii="GHEA Grapalat" w:hAnsi="GHEA Grapalat"/>
                <w:lang w:val="hy-AM" w:bidi="mr-IN"/>
              </w:rPr>
              <w:t>-ի</w:t>
            </w:r>
            <w:r w:rsidR="00734263" w:rsidRPr="00D40919">
              <w:rPr>
                <w:rFonts w:ascii="GHEA Grapalat" w:hAnsi="GHEA Grapalat"/>
                <w:lang w:val="hy-AM" w:bidi="mr-IN"/>
              </w:rPr>
              <w:t xml:space="preserve"> Պատասխանատու </w:t>
            </w:r>
            <w:proofErr w:type="spellStart"/>
            <w:r w:rsidR="00734263" w:rsidRPr="00D40919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734263" w:rsidRPr="00D40919">
              <w:rPr>
                <w:rFonts w:ascii="GHEA Grapalat" w:hAnsi="GHEA Grapalat"/>
                <w:lang w:val="hy-AM" w:bidi="mr-IN"/>
              </w:rPr>
              <w:t xml:space="preserve"> (ՊՀ) </w:t>
            </w:r>
            <w:proofErr w:type="spellStart"/>
            <w:r w:rsidR="00734263" w:rsidRPr="00D40919">
              <w:rPr>
                <w:rFonts w:ascii="GHEA Grapalat" w:hAnsi="GHEA Grapalat"/>
                <w:lang w:val="hy-AM" w:bidi="mr-IN"/>
              </w:rPr>
              <w:t>հայեցակարգային</w:t>
            </w:r>
            <w:proofErr w:type="spellEnd"/>
            <w:r w:rsidR="00734263" w:rsidRPr="00D40919">
              <w:rPr>
                <w:rFonts w:ascii="GHEA Grapalat" w:hAnsi="GHEA Grapalat"/>
                <w:lang w:val="hy-AM" w:bidi="mr-IN"/>
              </w:rPr>
              <w:t xml:space="preserve"> փաստաթղթի </w:t>
            </w:r>
            <w:r w:rsidR="001E6108" w:rsidRPr="00D40919">
              <w:rPr>
                <w:rFonts w:ascii="GHEA Grapalat" w:hAnsi="GHEA Grapalat"/>
                <w:lang w:val="hy-AM" w:bidi="mr-IN"/>
              </w:rPr>
              <w:t xml:space="preserve">մշակման շուրջ, որոնց </w:t>
            </w:r>
            <w:r w:rsidR="00E652EE" w:rsidRPr="00D40919">
              <w:rPr>
                <w:rFonts w:ascii="GHEA Grapalat" w:hAnsi="GHEA Grapalat"/>
                <w:lang w:val="hy-AM" w:bidi="mr-IN"/>
              </w:rPr>
              <w:t xml:space="preserve">ընթացքում </w:t>
            </w:r>
            <w:r w:rsidRPr="00D40919">
              <w:rPr>
                <w:rFonts w:ascii="GHEA Grapalat" w:hAnsi="GHEA Grapalat"/>
                <w:lang w:val="hy-AM" w:bidi="mr-IN"/>
              </w:rPr>
              <w:t xml:space="preserve">սահմանվել են ՊՀ հիմնական </w:t>
            </w:r>
            <w:r>
              <w:rPr>
                <w:rFonts w:ascii="GHEA Grapalat" w:hAnsi="GHEA Grapalat"/>
                <w:lang w:val="hy-AM" w:bidi="mr-IN"/>
              </w:rPr>
              <w:t>ուղղությունները,</w:t>
            </w:r>
            <w:r w:rsidRPr="00D40919">
              <w:rPr>
                <w:rFonts w:ascii="Calibri" w:hAnsi="Calibri" w:cs="Calibri"/>
                <w:lang w:val="hy-AM" w:bidi="mr-IN"/>
              </w:rPr>
              <w:t> </w:t>
            </w:r>
            <w:r w:rsidRPr="00D40919">
              <w:rPr>
                <w:rFonts w:ascii="GHEA Grapalat" w:hAnsi="GHEA Grapalat"/>
                <w:lang w:val="hy-AM" w:bidi="mr-IN"/>
              </w:rPr>
              <w:t xml:space="preserve">Հայաստանի համար </w:t>
            </w:r>
            <w:proofErr w:type="spellStart"/>
            <w:r w:rsidRPr="00D40919">
              <w:rPr>
                <w:rFonts w:ascii="GHEA Grapalat" w:hAnsi="GHEA Grapalat"/>
                <w:lang w:val="hy-AM" w:bidi="mr-IN"/>
              </w:rPr>
              <w:t>առաջնահերթությունները</w:t>
            </w:r>
            <w:proofErr w:type="spellEnd"/>
            <w:r w:rsidRPr="00D40919">
              <w:rPr>
                <w:rFonts w:ascii="GHEA Grapalat" w:hAnsi="GHEA Grapalat"/>
                <w:lang w:val="hy-AM" w:bidi="mr-IN"/>
              </w:rPr>
              <w:t xml:space="preserve"> և ՊՀ աշխատանքային խմբի ընդհանուր </w:t>
            </w:r>
            <w:proofErr w:type="spellStart"/>
            <w:r w:rsidRPr="00D40919">
              <w:rPr>
                <w:rFonts w:ascii="GHEA Grapalat" w:hAnsi="GHEA Grapalat"/>
                <w:lang w:val="hy-AM" w:bidi="mr-IN"/>
              </w:rPr>
              <w:t>հանձնառությունը</w:t>
            </w:r>
            <w:proofErr w:type="spellEnd"/>
            <w:r w:rsidRPr="00D40919">
              <w:rPr>
                <w:rFonts w:ascii="GHEA Grapalat" w:hAnsi="GHEA Grapalat"/>
                <w:lang w:val="hy-AM" w:bidi="mr-IN"/>
              </w:rPr>
              <w:t>:</w:t>
            </w:r>
          </w:p>
          <w:p w14:paraId="37DD77C3" w14:textId="5F7466BD" w:rsidR="00894659" w:rsidRDefault="00894659" w:rsidP="00894659">
            <w:pPr>
              <w:spacing w:after="0"/>
              <w:jc w:val="both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46484D3B" w14:textId="3FC26802" w:rsidR="00894659" w:rsidRPr="00814A73" w:rsidRDefault="00894659" w:rsidP="00894659">
            <w:pPr>
              <w:spacing w:after="0"/>
              <w:jc w:val="center"/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</w:pPr>
            <w:r w:rsidRPr="00894659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2</w:t>
            </w:r>
            <w:r w:rsidRPr="00894659">
              <w:rPr>
                <w:rFonts w:ascii="GHEA Grapalat" w:hAnsi="GHEA Grapalat"/>
                <w:i/>
                <w:color w:val="172C4B"/>
                <w:lang w:val="hy-AM" w:bidi="mr-IN"/>
              </w:rPr>
              <w:t>9</w:t>
            </w:r>
            <w:r w:rsidRPr="00894659">
              <w:rPr>
                <w:rFonts w:ascii="Cambria Math" w:hAnsi="Cambria Math" w:cs="Cambria Math"/>
                <w:i/>
                <w:color w:val="172C4B"/>
                <w:lang w:val="hy-AM" w:bidi="mr-IN"/>
              </w:rPr>
              <w:t>․</w:t>
            </w:r>
            <w:r w:rsidRPr="00894659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814A73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>ԱՃԹՆ</w:t>
            </w:r>
            <w:r w:rsidR="003305FA" w:rsidRPr="00814A73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>-ի</w:t>
            </w:r>
            <w:r w:rsidRPr="00814A73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 xml:space="preserve"> խորհրդի նիստերին և կոնֆերանսներին մասնակցություն</w:t>
            </w:r>
          </w:p>
          <w:p w14:paraId="7CF79A70" w14:textId="0AC8737D" w:rsidR="00394953" w:rsidRDefault="00394953" w:rsidP="009A7E0D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45154495" w14:textId="686F95BC" w:rsidR="007A59D2" w:rsidRDefault="009716B7" w:rsidP="009A7E0D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    </w:t>
            </w:r>
            <w:r w:rsidR="00F71B09" w:rsidRPr="007A59D2">
              <w:rPr>
                <w:rFonts w:ascii="GHEA Grapalat" w:hAnsi="GHEA Grapalat"/>
                <w:lang w:val="hy-AM" w:bidi="mr-IN"/>
              </w:rPr>
              <w:t>Հայաստանի ԱՃԹՆ-ի պատվիրակությունը</w:t>
            </w:r>
            <w:r w:rsidR="00614602" w:rsidRPr="00614602">
              <w:rPr>
                <w:rFonts w:ascii="GHEA Grapalat" w:hAnsi="GHEA Grapalat"/>
                <w:lang w:val="hy-AM" w:bidi="mr-IN"/>
              </w:rPr>
              <w:t xml:space="preserve">, </w:t>
            </w:r>
            <w:r w:rsidR="00614602">
              <w:rPr>
                <w:rFonts w:ascii="GHEA Grapalat" w:hAnsi="GHEA Grapalat"/>
                <w:lang w:val="hy-AM" w:bidi="mr-IN"/>
              </w:rPr>
              <w:t xml:space="preserve">որի կազմում էին ՀՀ ԱՃԹՆ-ի քարտուղարության ղեկավար Լուսինե Թովմասյանը, փորձագետ Անահիտ </w:t>
            </w:r>
            <w:proofErr w:type="spellStart"/>
            <w:r w:rsidR="00614602">
              <w:rPr>
                <w:rFonts w:ascii="GHEA Grapalat" w:hAnsi="GHEA Grapalat"/>
                <w:lang w:val="hy-AM" w:bidi="mr-IN"/>
              </w:rPr>
              <w:t>Առուստամյանը</w:t>
            </w:r>
            <w:proofErr w:type="spellEnd"/>
            <w:r w:rsidR="00614602">
              <w:rPr>
                <w:rFonts w:ascii="GHEA Grapalat" w:hAnsi="GHEA Grapalat"/>
                <w:lang w:val="hy-AM" w:bidi="mr-IN"/>
              </w:rPr>
              <w:t xml:space="preserve">, </w:t>
            </w:r>
            <w:r w:rsidR="00394953">
              <w:rPr>
                <w:rFonts w:ascii="GHEA Grapalat" w:hAnsi="GHEA Grapalat"/>
                <w:lang w:val="hy-AM" w:bidi="mr-IN"/>
              </w:rPr>
              <w:t xml:space="preserve">ՀՀ տարածքային կառավարման և ենթակառուցվածքների նախարարի տեղակալ </w:t>
            </w:r>
            <w:proofErr w:type="spellStart"/>
            <w:r w:rsidR="00394953">
              <w:rPr>
                <w:rFonts w:ascii="GHEA Grapalat" w:hAnsi="GHEA Grapalat"/>
                <w:lang w:val="hy-AM" w:bidi="mr-IN"/>
              </w:rPr>
              <w:t>Լիլիա</w:t>
            </w:r>
            <w:proofErr w:type="spellEnd"/>
            <w:r w:rsidR="00394953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394953">
              <w:rPr>
                <w:rFonts w:ascii="GHEA Grapalat" w:hAnsi="GHEA Grapalat"/>
                <w:lang w:val="hy-AM" w:bidi="mr-IN"/>
              </w:rPr>
              <w:t>Շուշանյանը</w:t>
            </w:r>
            <w:proofErr w:type="spellEnd"/>
            <w:r w:rsidR="00394953">
              <w:rPr>
                <w:rFonts w:ascii="GHEA Grapalat" w:hAnsi="GHEA Grapalat"/>
                <w:lang w:val="hy-AM" w:bidi="mr-IN"/>
              </w:rPr>
              <w:t xml:space="preserve">, </w:t>
            </w:r>
            <w:r w:rsidR="00614602">
              <w:rPr>
                <w:rFonts w:ascii="GHEA Grapalat" w:hAnsi="GHEA Grapalat"/>
                <w:lang w:val="hy-AM" w:bidi="mr-IN"/>
              </w:rPr>
              <w:t>ԲՇԽ</w:t>
            </w:r>
            <w:r w:rsidR="00D11BE7" w:rsidRPr="004D3138">
              <w:rPr>
                <w:rFonts w:ascii="GHEA Grapalat" w:hAnsi="GHEA Grapalat"/>
                <w:lang w:val="hy-AM" w:bidi="mr-IN"/>
              </w:rPr>
              <w:t>-</w:t>
            </w:r>
            <w:r w:rsidR="00D11BE7">
              <w:rPr>
                <w:rFonts w:ascii="GHEA Grapalat" w:hAnsi="GHEA Grapalat"/>
                <w:lang w:val="hy-AM" w:bidi="mr-IN"/>
              </w:rPr>
              <w:t>ի</w:t>
            </w:r>
            <w:r w:rsidR="00614602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614602">
              <w:rPr>
                <w:rFonts w:ascii="GHEA Grapalat" w:hAnsi="GHEA Grapalat"/>
                <w:lang w:val="hy-AM" w:bidi="mr-IN"/>
              </w:rPr>
              <w:t>հանքարդյունահանող</w:t>
            </w:r>
            <w:proofErr w:type="spellEnd"/>
            <w:r w:rsidR="00614602">
              <w:rPr>
                <w:rFonts w:ascii="GHEA Grapalat" w:hAnsi="GHEA Grapalat"/>
                <w:lang w:val="hy-AM" w:bidi="mr-IN"/>
              </w:rPr>
              <w:t xml:space="preserve"> ընկերությունների  խմբակցության անդամներ Վահե Վարդանյանը, </w:t>
            </w:r>
            <w:proofErr w:type="spellStart"/>
            <w:r w:rsidR="00614602">
              <w:rPr>
                <w:rFonts w:ascii="GHEA Grapalat" w:hAnsi="GHEA Grapalat"/>
                <w:lang w:val="hy-AM" w:bidi="mr-IN"/>
              </w:rPr>
              <w:t>Արեմն</w:t>
            </w:r>
            <w:proofErr w:type="spellEnd"/>
            <w:r w:rsidR="00614602">
              <w:rPr>
                <w:rFonts w:ascii="GHEA Grapalat" w:hAnsi="GHEA Grapalat"/>
                <w:lang w:val="hy-AM" w:bidi="mr-IN"/>
              </w:rPr>
              <w:t xml:space="preserve"> Ստեփանյանը, քաղաքացիական հասարակության խմբակցության անդամ Հարություն Մովսիսյանը</w:t>
            </w:r>
            <w:r>
              <w:rPr>
                <w:rFonts w:ascii="GHEA Grapalat" w:hAnsi="GHEA Grapalat"/>
                <w:lang w:val="hy-AM" w:bidi="mr-IN"/>
              </w:rPr>
              <w:t>,</w:t>
            </w:r>
            <w:r w:rsidR="00614602">
              <w:rPr>
                <w:rFonts w:ascii="GHEA Grapalat" w:hAnsi="GHEA Grapalat"/>
                <w:lang w:val="hy-AM" w:bidi="mr-IN"/>
              </w:rPr>
              <w:t xml:space="preserve"> </w:t>
            </w:r>
            <w:r w:rsidR="00B41953" w:rsidRPr="00B41953">
              <w:rPr>
                <w:rFonts w:ascii="GHEA Grapalat" w:hAnsi="GHEA Grapalat"/>
                <w:lang w:val="hy-AM" w:bidi="mr-IN"/>
              </w:rPr>
              <w:t>Համաշխարհային բանկ</w:t>
            </w:r>
            <w:r w:rsidR="00B41953">
              <w:rPr>
                <w:rFonts w:ascii="GHEA Grapalat" w:hAnsi="GHEA Grapalat"/>
                <w:lang w:val="hy-AM" w:bidi="mr-IN"/>
              </w:rPr>
              <w:t xml:space="preserve">ի հայաստանյան գրասենյակի ներկայացուցիչ Նարինե </w:t>
            </w:r>
            <w:proofErr w:type="spellStart"/>
            <w:r w:rsidR="00B41953">
              <w:rPr>
                <w:rFonts w:ascii="GHEA Grapalat" w:hAnsi="GHEA Grapalat"/>
                <w:lang w:val="hy-AM" w:bidi="mr-IN"/>
              </w:rPr>
              <w:t>Թադևոսյանը</w:t>
            </w:r>
            <w:proofErr w:type="spellEnd"/>
            <w:r w:rsidR="00B41953">
              <w:rPr>
                <w:rFonts w:ascii="GHEA Grapalat" w:hAnsi="GHEA Grapalat"/>
                <w:lang w:val="hy-AM" w:bidi="mr-IN"/>
              </w:rPr>
              <w:t xml:space="preserve">, </w:t>
            </w:r>
            <w:r w:rsidR="00B41953" w:rsidRPr="009567C6">
              <w:rPr>
                <w:rFonts w:ascii="GHEA Grapalat" w:hAnsi="GHEA Grapalat"/>
                <w:lang w:val="hy-AM" w:bidi="mr-IN"/>
              </w:rPr>
              <w:t xml:space="preserve">Գերմանիայի </w:t>
            </w:r>
            <w:r w:rsidR="00155D51">
              <w:rPr>
                <w:rFonts w:ascii="GHEA Grapalat" w:hAnsi="GHEA Grapalat"/>
                <w:lang w:val="hy-AM" w:bidi="mr-IN"/>
              </w:rPr>
              <w:t>մ</w:t>
            </w:r>
            <w:r w:rsidR="00B41953" w:rsidRPr="009567C6">
              <w:rPr>
                <w:rFonts w:ascii="GHEA Grapalat" w:hAnsi="GHEA Grapalat"/>
                <w:lang w:val="hy-AM" w:bidi="mr-IN"/>
              </w:rPr>
              <w:t xml:space="preserve">իջազգային </w:t>
            </w:r>
            <w:r w:rsidR="00155D51">
              <w:rPr>
                <w:rFonts w:ascii="GHEA Grapalat" w:hAnsi="GHEA Grapalat"/>
                <w:lang w:val="hy-AM" w:bidi="mr-IN"/>
              </w:rPr>
              <w:t>հ</w:t>
            </w:r>
            <w:r w:rsidR="00B41953" w:rsidRPr="009567C6">
              <w:rPr>
                <w:rFonts w:ascii="GHEA Grapalat" w:hAnsi="GHEA Grapalat"/>
                <w:lang w:val="hy-AM" w:bidi="mr-IN"/>
              </w:rPr>
              <w:t xml:space="preserve">ամագործակցության </w:t>
            </w:r>
            <w:r w:rsidR="00155D51">
              <w:rPr>
                <w:rFonts w:ascii="GHEA Grapalat" w:hAnsi="GHEA Grapalat"/>
                <w:lang w:val="hy-AM" w:bidi="mr-IN"/>
              </w:rPr>
              <w:t>ը</w:t>
            </w:r>
            <w:r w:rsidR="00B41953" w:rsidRPr="009567C6">
              <w:rPr>
                <w:rFonts w:ascii="GHEA Grapalat" w:hAnsi="GHEA Grapalat"/>
                <w:lang w:val="hy-AM" w:bidi="mr-IN"/>
              </w:rPr>
              <w:t xml:space="preserve">նկերության (GIZ) </w:t>
            </w:r>
            <w:r w:rsidR="00B41953">
              <w:rPr>
                <w:rFonts w:ascii="GHEA Grapalat" w:hAnsi="GHEA Grapalat"/>
                <w:lang w:val="hy-AM" w:bidi="mr-IN"/>
              </w:rPr>
              <w:t xml:space="preserve">ներկայացուցիչներ </w:t>
            </w:r>
            <w:r w:rsidR="00B41953" w:rsidRPr="00B41953">
              <w:rPr>
                <w:rFonts w:ascii="GHEA Grapalat" w:hAnsi="GHEA Grapalat"/>
                <w:lang w:val="hy-AM"/>
              </w:rPr>
              <w:t xml:space="preserve">Ալեքսանդր </w:t>
            </w:r>
            <w:proofErr w:type="spellStart"/>
            <w:r w:rsidR="00B41953" w:rsidRPr="00B41953">
              <w:rPr>
                <w:rFonts w:ascii="GHEA Grapalat" w:hAnsi="GHEA Grapalat"/>
                <w:lang w:val="hy-AM"/>
              </w:rPr>
              <w:t>Դրագոյլովիչ</w:t>
            </w:r>
            <w:r w:rsidR="00B41953">
              <w:rPr>
                <w:rFonts w:ascii="GHEA Grapalat" w:hAnsi="GHEA Grapalat"/>
                <w:lang w:val="hy-AM"/>
              </w:rPr>
              <w:t>ը</w:t>
            </w:r>
            <w:proofErr w:type="spellEnd"/>
            <w:r w:rsidR="00B41953">
              <w:rPr>
                <w:rFonts w:ascii="GHEA Grapalat" w:hAnsi="GHEA Grapalat"/>
                <w:lang w:val="hy-AM"/>
              </w:rPr>
              <w:t xml:space="preserve"> և Գոռ Խաչատրյանը</w:t>
            </w:r>
            <w:r w:rsidR="00FA58B5">
              <w:rPr>
                <w:rFonts w:ascii="GHEA Grapalat" w:hAnsi="GHEA Grapalat"/>
                <w:lang w:val="hy-AM"/>
              </w:rPr>
              <w:t>,</w:t>
            </w:r>
            <w:r w:rsidR="00B41953">
              <w:rPr>
                <w:rFonts w:ascii="GHEA Grapalat" w:hAnsi="GHEA Grapalat"/>
                <w:lang w:val="hy-AM" w:bidi="mr-IN"/>
              </w:rPr>
              <w:t xml:space="preserve"> </w:t>
            </w:r>
            <w:r w:rsidR="00B41953" w:rsidRPr="007A59D2">
              <w:rPr>
                <w:rFonts w:ascii="GHEA Grapalat" w:hAnsi="GHEA Grapalat"/>
                <w:lang w:val="hy-AM" w:bidi="mr-IN"/>
              </w:rPr>
              <w:t xml:space="preserve"> </w:t>
            </w:r>
            <w:r w:rsidR="00F71B09" w:rsidRPr="007A59D2">
              <w:rPr>
                <w:rFonts w:ascii="GHEA Grapalat" w:hAnsi="GHEA Grapalat"/>
                <w:lang w:val="hy-AM" w:bidi="mr-IN"/>
              </w:rPr>
              <w:t>հու</w:t>
            </w:r>
            <w:r w:rsidR="0041436A">
              <w:rPr>
                <w:rFonts w:ascii="GHEA Grapalat" w:hAnsi="GHEA Grapalat"/>
                <w:lang w:val="hy-AM" w:bidi="mr-IN"/>
              </w:rPr>
              <w:t>ն</w:t>
            </w:r>
            <w:r w:rsidR="00F71B09" w:rsidRPr="007A59D2">
              <w:rPr>
                <w:rFonts w:ascii="GHEA Grapalat" w:hAnsi="GHEA Grapalat"/>
                <w:lang w:val="hy-AM" w:bidi="mr-IN"/>
              </w:rPr>
              <w:t xml:space="preserve">իսի </w:t>
            </w:r>
            <w:r w:rsidR="007A59D2" w:rsidRPr="007A59D2">
              <w:rPr>
                <w:rFonts w:ascii="GHEA Grapalat" w:hAnsi="GHEA Grapalat"/>
                <w:lang w:val="hy-AM" w:bidi="mr-IN"/>
              </w:rPr>
              <w:t xml:space="preserve">17-19-ը </w:t>
            </w:r>
            <w:r w:rsidR="00F71B09" w:rsidRPr="007A59D2">
              <w:rPr>
                <w:rFonts w:ascii="GHEA Grapalat" w:hAnsi="GHEA Grapalat"/>
                <w:lang w:val="hy-AM" w:bidi="mr-IN"/>
              </w:rPr>
              <w:t xml:space="preserve">Փարիզում </w:t>
            </w:r>
            <w:r w:rsidR="007A59D2" w:rsidRPr="007A59D2">
              <w:rPr>
                <w:rFonts w:ascii="GHEA Grapalat" w:hAnsi="GHEA Grapalat"/>
                <w:lang w:val="hy-AM" w:bidi="mr-IN"/>
              </w:rPr>
              <w:t xml:space="preserve">մասնակցել </w:t>
            </w:r>
            <w:r w:rsidR="00155D51">
              <w:rPr>
                <w:rFonts w:ascii="GHEA Grapalat" w:hAnsi="GHEA Grapalat"/>
                <w:lang w:val="hy-AM" w:bidi="mr-IN"/>
              </w:rPr>
              <w:t>են</w:t>
            </w:r>
            <w:r w:rsidR="00F71B09" w:rsidRPr="007A59D2">
              <w:rPr>
                <w:rFonts w:ascii="GHEA Grapalat" w:hAnsi="GHEA Grapalat"/>
                <w:lang w:val="hy-AM" w:bidi="mr-IN"/>
              </w:rPr>
              <w:t xml:space="preserve"> ԱՃԹՆ-ի 2019թ. </w:t>
            </w:r>
            <w:r w:rsidR="001A51EE">
              <w:rPr>
                <w:rFonts w:ascii="GHEA Grapalat" w:hAnsi="GHEA Grapalat"/>
                <w:lang w:val="hy-AM" w:bidi="mr-IN"/>
              </w:rPr>
              <w:t>հ</w:t>
            </w:r>
            <w:r w:rsidR="00F71B09" w:rsidRPr="007A59D2">
              <w:rPr>
                <w:rFonts w:ascii="GHEA Grapalat" w:hAnsi="GHEA Grapalat"/>
                <w:lang w:val="hy-AM" w:bidi="mr-IN"/>
              </w:rPr>
              <w:t xml:space="preserve">ամաշխարհային </w:t>
            </w:r>
            <w:r w:rsidR="00155D51">
              <w:rPr>
                <w:rFonts w:ascii="GHEA Grapalat" w:hAnsi="GHEA Grapalat"/>
                <w:lang w:val="hy-AM" w:bidi="mr-IN"/>
              </w:rPr>
              <w:t>համաժողովին</w:t>
            </w:r>
            <w:r w:rsidR="00F71B09" w:rsidRPr="007A59D2">
              <w:rPr>
                <w:rFonts w:ascii="GHEA Grapalat" w:hAnsi="GHEA Grapalat"/>
                <w:lang w:val="hy-AM" w:bidi="mr-IN"/>
              </w:rPr>
              <w:t xml:space="preserve">, որն ԱՃԹՆ-ի 52 անդամ երկրների և արդյունահանող ոլորտի շահառուների համար հարթակ է հանդիսանում ոլորտի կառավարման և ԱՃԹՆ-ի ազդեցության հետ կապված </w:t>
            </w:r>
            <w:proofErr w:type="spellStart"/>
            <w:r w:rsidR="00F71B09" w:rsidRPr="007A59D2">
              <w:rPr>
                <w:rFonts w:ascii="GHEA Grapalat" w:hAnsi="GHEA Grapalat"/>
                <w:lang w:val="hy-AM" w:bidi="mr-IN"/>
              </w:rPr>
              <w:t>բազմաբովանդակ</w:t>
            </w:r>
            <w:proofErr w:type="spellEnd"/>
            <w:r w:rsidR="00F71B09" w:rsidRPr="007A59D2">
              <w:rPr>
                <w:rFonts w:ascii="GHEA Grapalat" w:hAnsi="GHEA Grapalat"/>
                <w:lang w:val="hy-AM" w:bidi="mr-IN"/>
              </w:rPr>
              <w:t xml:space="preserve"> քննարկումների համար:</w:t>
            </w:r>
          </w:p>
          <w:p w14:paraId="0EF9051D" w14:textId="2FD7DA85" w:rsidR="007A59D2" w:rsidRDefault="00F71B09" w:rsidP="009A7E0D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7A59D2">
              <w:rPr>
                <w:rFonts w:ascii="Calibri" w:hAnsi="Calibri" w:cs="Calibri"/>
                <w:lang w:val="hy-AM" w:bidi="mr-IN"/>
              </w:rPr>
              <w:t> </w:t>
            </w:r>
            <w:r w:rsidR="009716B7">
              <w:rPr>
                <w:rFonts w:ascii="Sylfaen" w:hAnsi="Sylfaen" w:cs="Calibri"/>
                <w:lang w:val="hy-AM" w:bidi="mr-IN"/>
              </w:rPr>
              <w:t xml:space="preserve">             </w:t>
            </w:r>
            <w:r w:rsidR="007A59D2" w:rsidRPr="007A59D2">
              <w:rPr>
                <w:rFonts w:ascii="GHEA Grapalat" w:hAnsi="GHEA Grapalat"/>
                <w:lang w:val="hy-AM" w:bidi="mr-IN"/>
              </w:rPr>
              <w:t xml:space="preserve">Համաժողովի ընթացքում ԱՃԹՆ-ի խորհուրդը հաստատել է ԱՃԹՆ-ի վերանայված ստանդարտը, որը համալրվել է պայմանագրերի հրապարակման, բնապահպանական 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հաշվետվողականության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, տվյալների համակարգային բացահայտման, 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գենդերային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 և մի շարք նոր պահանջներով, որոնց շուրջ տեղի են ունեցել տարբեր քննարկումներ: </w:t>
            </w:r>
            <w:r w:rsidR="007A59D2" w:rsidRPr="007A59D2">
              <w:rPr>
                <w:rFonts w:ascii="Calibri" w:hAnsi="Calibri" w:cs="Calibri"/>
                <w:lang w:val="hy-AM" w:bidi="mr-IN"/>
              </w:rPr>
              <w:t> </w:t>
            </w:r>
            <w:r w:rsidR="007A59D2" w:rsidRPr="007A59D2">
              <w:rPr>
                <w:rFonts w:ascii="GHEA Grapalat" w:hAnsi="GHEA Grapalat"/>
                <w:lang w:val="hy-AM" w:bidi="mr-IN"/>
              </w:rPr>
              <w:t xml:space="preserve"> </w:t>
            </w:r>
            <w:r w:rsidRPr="007A59D2">
              <w:rPr>
                <w:rFonts w:ascii="GHEA Grapalat" w:hAnsi="GHEA Grapalat"/>
                <w:lang w:val="hy-AM" w:bidi="mr-IN"/>
              </w:rPr>
              <w:t xml:space="preserve">ԱՃԹՆ-ի խորհրդի նախագահ է ընտրվել Նոր </w:t>
            </w:r>
            <w:proofErr w:type="spellStart"/>
            <w:r w:rsidRPr="007A59D2">
              <w:rPr>
                <w:rFonts w:ascii="GHEA Grapalat" w:hAnsi="GHEA Grapalat"/>
                <w:lang w:val="hy-AM" w:bidi="mr-IN"/>
              </w:rPr>
              <w:t>զելանդիային</w:t>
            </w:r>
            <w:proofErr w:type="spellEnd"/>
            <w:r w:rsidRPr="007A59D2">
              <w:rPr>
                <w:rFonts w:ascii="GHEA Grapalat" w:hAnsi="GHEA Grapalat"/>
                <w:lang w:val="hy-AM" w:bidi="mr-IN"/>
              </w:rPr>
              <w:t xml:space="preserve"> նախկին վարչապետ, ՄԱԶԾ-ի նախկին ադմինիստրատոր տիկին </w:t>
            </w:r>
            <w:proofErr w:type="spellStart"/>
            <w:r w:rsidRPr="007A59D2">
              <w:rPr>
                <w:rFonts w:ascii="GHEA Grapalat" w:hAnsi="GHEA Grapalat"/>
                <w:lang w:val="hy-AM" w:bidi="mr-IN"/>
              </w:rPr>
              <w:t>Հելեն</w:t>
            </w:r>
            <w:proofErr w:type="spellEnd"/>
            <w:r w:rsidRPr="007A59D2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Pr="007A59D2">
              <w:rPr>
                <w:rFonts w:ascii="GHEA Grapalat" w:hAnsi="GHEA Grapalat"/>
                <w:lang w:val="hy-AM" w:bidi="mr-IN"/>
              </w:rPr>
              <w:t>Քլարքը</w:t>
            </w:r>
            <w:proofErr w:type="spellEnd"/>
            <w:r w:rsidRPr="007A59D2">
              <w:rPr>
                <w:rFonts w:ascii="GHEA Grapalat" w:hAnsi="GHEA Grapalat"/>
                <w:lang w:val="hy-AM" w:bidi="mr-IN"/>
              </w:rPr>
              <w:t>։</w:t>
            </w:r>
          </w:p>
          <w:p w14:paraId="3B745C7E" w14:textId="1C9028A0" w:rsidR="009A7E0D" w:rsidRDefault="009716B7" w:rsidP="009A7E0D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lastRenderedPageBreak/>
              <w:t xml:space="preserve">             </w:t>
            </w:r>
            <w:r w:rsidR="007A59D2" w:rsidRPr="007A59D2">
              <w:rPr>
                <w:rFonts w:ascii="GHEA Grapalat" w:hAnsi="GHEA Grapalat"/>
                <w:lang w:val="hy-AM" w:bidi="mr-IN"/>
              </w:rPr>
              <w:t>Հայաստանն ԱՃԹՆ</w:t>
            </w:r>
            <w:r w:rsidR="00394953">
              <w:rPr>
                <w:rFonts w:ascii="GHEA Grapalat" w:hAnsi="GHEA Grapalat"/>
                <w:lang w:val="hy-AM" w:bidi="mr-IN"/>
              </w:rPr>
              <w:t>-ի</w:t>
            </w:r>
            <w:r w:rsidR="007A59D2" w:rsidRPr="007A59D2">
              <w:rPr>
                <w:rFonts w:ascii="GHEA Grapalat" w:hAnsi="GHEA Grapalat"/>
                <w:lang w:val="hy-AM" w:bidi="mr-IN"/>
              </w:rPr>
              <w:t xml:space="preserve"> </w:t>
            </w:r>
            <w:r w:rsidR="00394953">
              <w:rPr>
                <w:rFonts w:ascii="GHEA Grapalat" w:hAnsi="GHEA Grapalat"/>
                <w:lang w:val="hy-AM" w:bidi="mr-IN"/>
              </w:rPr>
              <w:t>հ</w:t>
            </w:r>
            <w:r w:rsidR="007A59D2" w:rsidRPr="007A59D2">
              <w:rPr>
                <w:rFonts w:ascii="GHEA Grapalat" w:hAnsi="GHEA Grapalat"/>
                <w:lang w:val="hy-AM" w:bidi="mr-IN"/>
              </w:rPr>
              <w:t xml:space="preserve">ամաշխարհային համաժողովի ժամանակ </w:t>
            </w:r>
            <w:r w:rsidR="007A59D2">
              <w:rPr>
                <w:rFonts w:ascii="GHEA Grapalat" w:hAnsi="GHEA Grapalat"/>
                <w:lang w:val="hy-AM" w:bidi="mr-IN"/>
              </w:rPr>
              <w:t>արժանացել է</w:t>
            </w:r>
            <w:r w:rsidR="007A59D2" w:rsidRPr="007A59D2">
              <w:rPr>
                <w:rFonts w:ascii="GHEA Grapalat" w:hAnsi="GHEA Grapalat"/>
                <w:lang w:val="hy-AM" w:bidi="mr-IN"/>
              </w:rPr>
              <w:t xml:space="preserve"> ԱՃԹՆ-ի նախագահության մրցանակին, որի մասին համաժողովի բացման ժամանակ նշեց ԱՃԹՆ</w:t>
            </w:r>
            <w:r w:rsidR="00394953">
              <w:rPr>
                <w:rFonts w:ascii="GHEA Grapalat" w:hAnsi="GHEA Grapalat"/>
                <w:lang w:val="hy-AM" w:bidi="mr-IN"/>
              </w:rPr>
              <w:t>-ի</w:t>
            </w:r>
            <w:r w:rsidR="007A59D2" w:rsidRPr="007A59D2">
              <w:rPr>
                <w:rFonts w:ascii="GHEA Grapalat" w:hAnsi="GHEA Grapalat"/>
                <w:lang w:val="hy-AM" w:bidi="mr-IN"/>
              </w:rPr>
              <w:t xml:space="preserve"> նախագահ 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Ֆրեդրիկ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lang w:val="hy-AM" w:bidi="mr-IN"/>
              </w:rPr>
              <w:t>Ռայնֆելդը</w:t>
            </w:r>
            <w:proofErr w:type="spellEnd"/>
            <w:r>
              <w:rPr>
                <w:rFonts w:ascii="GHEA Grapalat" w:hAnsi="GHEA Grapalat"/>
                <w:lang w:val="hy-AM" w:bidi="mr-IN"/>
              </w:rPr>
              <w:t xml:space="preserve">, - </w:t>
            </w:r>
            <w:r w:rsidR="007A59D2" w:rsidRPr="007A59D2">
              <w:rPr>
                <w:rFonts w:ascii="GHEA Grapalat" w:hAnsi="GHEA Grapalat"/>
                <w:lang w:val="hy-AM" w:bidi="mr-IN"/>
              </w:rPr>
              <w:t xml:space="preserve">«Նորեկ երկրի 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անդամակցումն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 ԱՃԹՆ-ին սկսվեց 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նորարարությամբ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 և բարձր 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տեմպերով։Խթանելով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 կառավարության, արդյունահանող կազմակերպությունների և քաղաքացիական հասարակության 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միջև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 համագործակցությունը՝ ԱՃԹՆ-ն օգնել է 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բազմաշահառու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 կողմերի համար ստեղծել բնական ռեսուրսների կառավարման շուրջ երկխոսության նոր մշակույթ:</w:t>
            </w:r>
            <w:r w:rsidR="007A59D2" w:rsidRPr="007A59D2">
              <w:rPr>
                <w:rFonts w:ascii="Calibri" w:hAnsi="Calibri" w:cs="Calibri"/>
                <w:lang w:val="hy-AM" w:bidi="mr-IN"/>
              </w:rPr>
              <w:t> 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Հետևելով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 համակարգային տվյալների բացահայտման ուղուն՝ Հայաստանի ԱՃԹՆ-ն ստեղծել է համակարգային տվյալների բացահայտման </w:t>
            </w:r>
            <w:proofErr w:type="spellStart"/>
            <w:r w:rsidR="007A59D2" w:rsidRPr="007A59D2">
              <w:rPr>
                <w:rFonts w:ascii="GHEA Grapalat" w:hAnsi="GHEA Grapalat"/>
                <w:lang w:val="hy-AM" w:bidi="mr-IN"/>
              </w:rPr>
              <w:t>առցանց</w:t>
            </w:r>
            <w:proofErr w:type="spellEnd"/>
            <w:r w:rsidR="007A59D2" w:rsidRPr="007A59D2">
              <w:rPr>
                <w:rFonts w:ascii="GHEA Grapalat" w:hAnsi="GHEA Grapalat"/>
                <w:lang w:val="hy-AM" w:bidi="mr-IN"/>
              </w:rPr>
              <w:t xml:space="preserve"> հաշվետվությունների համակարգ, որն էլ ծառայում է որպես տվյալների պորտալ</w:t>
            </w:r>
            <w:r>
              <w:rPr>
                <w:rFonts w:ascii="GHEA Grapalat" w:hAnsi="GHEA Grapalat"/>
                <w:lang w:val="hy-AM" w:bidi="mr-IN"/>
              </w:rPr>
              <w:t>»</w:t>
            </w:r>
            <w:r w:rsidR="007A59D2" w:rsidRPr="007A59D2">
              <w:rPr>
                <w:rFonts w:ascii="GHEA Grapalat" w:hAnsi="GHEA Grapalat"/>
                <w:lang w:val="hy-AM" w:bidi="mr-IN"/>
              </w:rPr>
              <w:t>:</w:t>
            </w:r>
            <w:r w:rsidR="007A59D2">
              <w:rPr>
                <w:rStyle w:val="FootnoteReference"/>
                <w:rFonts w:ascii="GHEA Grapalat" w:hAnsi="GHEA Grapalat"/>
                <w:lang w:val="hy-AM" w:bidi="mr-IN"/>
              </w:rPr>
              <w:footnoteReference w:id="17"/>
            </w:r>
          </w:p>
          <w:p w14:paraId="617337FF" w14:textId="22BA0D4D" w:rsidR="00FA3CB1" w:rsidRPr="00C24BFE" w:rsidRDefault="00761722" w:rsidP="009A7E0D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</w:t>
            </w:r>
            <w:r w:rsidR="00FA3CB1">
              <w:rPr>
                <w:rFonts w:ascii="GHEA Grapalat" w:hAnsi="GHEA Grapalat"/>
                <w:lang w:val="hy-AM" w:bidi="mr-IN"/>
              </w:rPr>
              <w:t>Համաժողովի «</w:t>
            </w:r>
            <w:proofErr w:type="spellStart"/>
            <w:r w:rsidR="00FA3CB1">
              <w:rPr>
                <w:rFonts w:ascii="GHEA Grapalat" w:hAnsi="GHEA Grapalat"/>
                <w:lang w:val="hy-AM" w:bidi="mr-IN"/>
              </w:rPr>
              <w:t>Փիթչ</w:t>
            </w:r>
            <w:proofErr w:type="spellEnd"/>
            <w:r w:rsidR="00FA3CB1">
              <w:rPr>
                <w:rFonts w:ascii="GHEA Grapalat" w:hAnsi="GHEA Grapalat"/>
                <w:lang w:val="hy-AM" w:bidi="mr-IN"/>
              </w:rPr>
              <w:t xml:space="preserve"> անկյունում» ՀՀ ԱՃԹՆ-ի քարտուղարության ղեկավար Լուսինե Թովմասյանը ներկայացրել է ԱՃԹՆ-ի շրջանակում տվյալների համակարգային բացահայտումները՝ Հայաստանի ԱՃԹՆ</w:t>
            </w:r>
            <w:r w:rsidR="00155D51">
              <w:rPr>
                <w:rFonts w:ascii="GHEA Grapalat" w:hAnsi="GHEA Grapalat"/>
                <w:lang w:val="hy-AM" w:bidi="mr-IN"/>
              </w:rPr>
              <w:t>-</w:t>
            </w:r>
            <w:r w:rsidR="00FA3CB1">
              <w:rPr>
                <w:rFonts w:ascii="GHEA Grapalat" w:hAnsi="GHEA Grapalat"/>
                <w:lang w:val="hy-AM" w:bidi="mr-IN"/>
              </w:rPr>
              <w:t xml:space="preserve">ի պաշտոնական կայքը, </w:t>
            </w:r>
            <w:proofErr w:type="spellStart"/>
            <w:r w:rsidR="00FA3CB1">
              <w:rPr>
                <w:rFonts w:ascii="GHEA Grapalat" w:hAnsi="GHEA Grapalat"/>
                <w:lang w:val="hy-AM" w:bidi="mr-IN"/>
              </w:rPr>
              <w:t>առցանց</w:t>
            </w:r>
            <w:proofErr w:type="spellEnd"/>
            <w:r w:rsidR="00FA3CB1">
              <w:rPr>
                <w:rFonts w:ascii="GHEA Grapalat" w:hAnsi="GHEA Grapalat"/>
                <w:lang w:val="hy-AM" w:bidi="mr-IN"/>
              </w:rPr>
              <w:t xml:space="preserve"> հաշվետվությունների </w:t>
            </w:r>
            <w:proofErr w:type="spellStart"/>
            <w:r w:rsidR="00FA3CB1">
              <w:rPr>
                <w:rFonts w:ascii="GHEA Grapalat" w:hAnsi="GHEA Grapalat"/>
                <w:lang w:val="hy-AM" w:bidi="mr-IN"/>
              </w:rPr>
              <w:t>հարթակը</w:t>
            </w:r>
            <w:proofErr w:type="spellEnd"/>
            <w:r w:rsidR="00FA3CB1">
              <w:rPr>
                <w:rFonts w:ascii="GHEA Grapalat" w:hAnsi="GHEA Grapalat"/>
                <w:lang w:val="hy-AM" w:bidi="mr-IN"/>
              </w:rPr>
              <w:t>, հաշվետվությունների</w:t>
            </w:r>
            <w:r w:rsidR="00BC5F41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BC5F41">
              <w:rPr>
                <w:rFonts w:ascii="GHEA Grapalat" w:hAnsi="GHEA Grapalat"/>
                <w:lang w:val="hy-AM" w:bidi="mr-IN"/>
              </w:rPr>
              <w:t>առցանց</w:t>
            </w:r>
            <w:proofErr w:type="spellEnd"/>
            <w:r w:rsidR="00BC5F41">
              <w:rPr>
                <w:rFonts w:ascii="GHEA Grapalat" w:hAnsi="GHEA Grapalat"/>
                <w:lang w:val="hy-AM" w:bidi="mr-IN"/>
              </w:rPr>
              <w:t xml:space="preserve"> ներկայացման գործընթացը, հավաքագրված տվյալները և ինչ գործիքների միջոցով են այդ տվյալները հասանելի դառնում հանրությանը:</w:t>
            </w:r>
          </w:p>
          <w:p w14:paraId="68E97D4F" w14:textId="77777777" w:rsidR="00017966" w:rsidRPr="00017966" w:rsidRDefault="00017966" w:rsidP="00017966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0793124" w14:textId="77777777" w:rsidR="00734263" w:rsidRDefault="00017966" w:rsidP="00017966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017966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30</w:t>
            </w:r>
            <w:r w:rsidRPr="00017966">
              <w:rPr>
                <w:rFonts w:ascii="Cambria Math" w:hAnsi="Cambria Math" w:cs="Cambria Math"/>
                <w:i/>
                <w:color w:val="172C4B"/>
                <w:lang w:val="hy-AM" w:bidi="mr-IN"/>
              </w:rPr>
              <w:t>․</w:t>
            </w:r>
            <w:r w:rsidRPr="0001796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Հայաստանի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Pr="00017966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2018թ. աշխատանքային ծրագրի կատարողականի մշակում և հաստատում</w:t>
            </w:r>
          </w:p>
          <w:p w14:paraId="245F0C12" w14:textId="77777777" w:rsidR="00F010DC" w:rsidRDefault="00F010DC" w:rsidP="00017966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D5EC7C8" w14:textId="33736480" w:rsidR="00017966" w:rsidRPr="00195499" w:rsidRDefault="00ED4683" w:rsidP="00F010DC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</w:t>
            </w:r>
            <w:r w:rsidR="00017966" w:rsidRPr="00195499">
              <w:rPr>
                <w:rFonts w:ascii="GHEA Grapalat" w:hAnsi="GHEA Grapalat"/>
                <w:lang w:val="hy-AM" w:bidi="mr-IN"/>
              </w:rPr>
              <w:t xml:space="preserve">Հայաստանի </w:t>
            </w:r>
            <w:r w:rsidR="00FA5FC0" w:rsidRPr="00195499">
              <w:rPr>
                <w:rFonts w:ascii="GHEA Grapalat" w:hAnsi="GHEA Grapalat"/>
                <w:lang w:val="hy-AM" w:bidi="mr-IN"/>
              </w:rPr>
              <w:t>ԱՃԹՆ</w:t>
            </w:r>
            <w:r w:rsidR="003305FA" w:rsidRPr="00CB018F">
              <w:rPr>
                <w:rFonts w:ascii="GHEA Grapalat" w:hAnsi="GHEA Grapalat"/>
                <w:lang w:val="hy-AM" w:bidi="mr-IN"/>
              </w:rPr>
              <w:t>-ի</w:t>
            </w:r>
            <w:r w:rsidR="00017966" w:rsidRPr="00195499">
              <w:rPr>
                <w:rFonts w:ascii="GHEA Grapalat" w:hAnsi="GHEA Grapalat"/>
                <w:lang w:val="hy-AM" w:bidi="mr-IN"/>
              </w:rPr>
              <w:t xml:space="preserve"> 2018թ</w:t>
            </w:r>
            <w:r w:rsidR="007E45D8">
              <w:rPr>
                <w:rFonts w:ascii="GHEA Grapalat" w:hAnsi="GHEA Grapalat"/>
                <w:lang w:val="hy-AM" w:bidi="mr-IN"/>
              </w:rPr>
              <w:t>.</w:t>
            </w:r>
            <w:r w:rsidR="00017966" w:rsidRPr="00195499">
              <w:rPr>
                <w:rFonts w:ascii="GHEA Grapalat" w:hAnsi="GHEA Grapalat"/>
                <w:lang w:val="hy-AM" w:bidi="mr-IN"/>
              </w:rPr>
              <w:t xml:space="preserve"> աշխատանքային ծրագրի կատարողականը</w:t>
            </w:r>
            <w:r w:rsidR="00195499" w:rsidRPr="00195499">
              <w:rPr>
                <w:rFonts w:ascii="GHEA Grapalat" w:hAnsi="GHEA Grapalat"/>
                <w:lang w:val="hy-AM" w:bidi="mr-IN"/>
              </w:rPr>
              <w:t xml:space="preserve"> հաստատվել է ԲՇԽ-</w:t>
            </w:r>
            <w:r>
              <w:rPr>
                <w:rFonts w:ascii="GHEA Grapalat" w:hAnsi="GHEA Grapalat"/>
                <w:lang w:val="hy-AM" w:bidi="mr-IN"/>
              </w:rPr>
              <w:t>ի</w:t>
            </w:r>
            <w:r w:rsidR="00195499" w:rsidRPr="00195499">
              <w:rPr>
                <w:rFonts w:ascii="GHEA Grapalat" w:hAnsi="GHEA Grapalat"/>
                <w:lang w:val="hy-AM" w:bidi="mr-IN"/>
              </w:rPr>
              <w:t xml:space="preserve"> կողմից</w:t>
            </w:r>
            <w:r w:rsidR="00195499" w:rsidRPr="00F32D73">
              <w:rPr>
                <w:rFonts w:ascii="GHEA Grapalat" w:hAnsi="GHEA Grapalat"/>
                <w:lang w:val="hy-AM" w:bidi="mr-IN"/>
              </w:rPr>
              <w:t xml:space="preserve"> </w:t>
            </w:r>
            <w:r w:rsidR="00A70B48">
              <w:rPr>
                <w:rFonts w:ascii="GHEA Grapalat" w:hAnsi="GHEA Grapalat"/>
                <w:lang w:val="hy-AM" w:bidi="mr-IN"/>
              </w:rPr>
              <w:t>ա</w:t>
            </w:r>
            <w:r w:rsidR="00195499" w:rsidRPr="00F32D73">
              <w:rPr>
                <w:rFonts w:ascii="GHEA Grapalat" w:hAnsi="GHEA Grapalat"/>
                <w:lang w:val="hy-AM" w:bidi="mr-IN"/>
              </w:rPr>
              <w:t xml:space="preserve">պրիլի 16-ին տեղի </w:t>
            </w:r>
            <w:r w:rsidR="00A70B48">
              <w:rPr>
                <w:rFonts w:ascii="GHEA Grapalat" w:hAnsi="GHEA Grapalat"/>
                <w:lang w:val="hy-AM" w:bidi="mr-IN"/>
              </w:rPr>
              <w:t>ունեցած</w:t>
            </w:r>
            <w:r w:rsidR="00195499" w:rsidRPr="00F32D73">
              <w:rPr>
                <w:rFonts w:ascii="GHEA Grapalat" w:hAnsi="GHEA Grapalat"/>
                <w:lang w:val="hy-AM" w:bidi="mr-IN"/>
              </w:rPr>
              <w:t xml:space="preserve"> ՀՀ ԱՃԹՆ-ի </w:t>
            </w:r>
            <w:proofErr w:type="spellStart"/>
            <w:r w:rsidR="00195499" w:rsidRPr="00F32D73">
              <w:rPr>
                <w:rFonts w:ascii="GHEA Grapalat" w:hAnsi="GHEA Grapalat"/>
                <w:lang w:val="hy-AM" w:bidi="mr-IN"/>
              </w:rPr>
              <w:t>բազմաշահառու</w:t>
            </w:r>
            <w:proofErr w:type="spellEnd"/>
            <w:r w:rsidR="00195499" w:rsidRPr="00F32D73">
              <w:rPr>
                <w:rFonts w:ascii="GHEA Grapalat" w:hAnsi="GHEA Grapalat"/>
                <w:lang w:val="hy-AM" w:bidi="mr-IN"/>
              </w:rPr>
              <w:t xml:space="preserve"> խմբի նիստ</w:t>
            </w:r>
            <w:r w:rsidR="00195499">
              <w:rPr>
                <w:rFonts w:ascii="GHEA Grapalat" w:hAnsi="GHEA Grapalat"/>
                <w:lang w:val="hy-AM" w:bidi="mr-IN"/>
              </w:rPr>
              <w:t>ին:</w:t>
            </w:r>
            <w:r w:rsidR="00195499" w:rsidRPr="00195499"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68233B2A" w14:textId="77777777" w:rsidR="00F010DC" w:rsidRDefault="00F010DC" w:rsidP="00F010DC">
            <w:pPr>
              <w:spacing w:after="0"/>
              <w:jc w:val="both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2AA1AFAC" w14:textId="77777777" w:rsidR="00F010DC" w:rsidRDefault="00F010DC" w:rsidP="00F010DC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F010DC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34</w:t>
            </w:r>
            <w:r w:rsidRPr="00F010DC">
              <w:rPr>
                <w:rFonts w:ascii="Cambria Math" w:hAnsi="Cambria Math" w:cs="Cambria Math"/>
                <w:i/>
                <w:color w:val="172C4B"/>
                <w:lang w:val="hy-AM" w:bidi="mr-IN"/>
              </w:rPr>
              <w:t>․</w:t>
            </w:r>
            <w:r w:rsidRPr="00F010DC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Գործընկեր և դոնոր կազմակերպությունների հետ համագործակցություն</w:t>
            </w:r>
          </w:p>
          <w:p w14:paraId="0EE62738" w14:textId="5F083CF8" w:rsidR="00983530" w:rsidRDefault="00983530" w:rsidP="002803DB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48DA6202" w14:textId="68586666" w:rsidR="000C5310" w:rsidRPr="000C5310" w:rsidRDefault="00ED4683" w:rsidP="002803DB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</w:t>
            </w:r>
            <w:r w:rsidR="00F010DC" w:rsidRPr="009567C6">
              <w:rPr>
                <w:rFonts w:ascii="GHEA Grapalat" w:hAnsi="GHEA Grapalat"/>
                <w:lang w:val="hy-AM" w:bidi="mr-IN"/>
              </w:rPr>
              <w:t xml:space="preserve">Հաշվետու ժամանակահատվածում Հայաստանի </w:t>
            </w:r>
            <w:r w:rsidR="00FA5FC0" w:rsidRPr="009567C6">
              <w:rPr>
                <w:rFonts w:ascii="GHEA Grapalat" w:hAnsi="GHEA Grapalat"/>
                <w:lang w:val="hy-AM" w:bidi="mr-IN"/>
              </w:rPr>
              <w:t>ԱՃԹՆ</w:t>
            </w:r>
            <w:r w:rsidR="002E1EB2">
              <w:rPr>
                <w:rFonts w:ascii="GHEA Grapalat" w:hAnsi="GHEA Grapalat"/>
                <w:lang w:val="hy-AM" w:bidi="mr-IN"/>
              </w:rPr>
              <w:t>-ի</w:t>
            </w:r>
            <w:r w:rsidR="00F010DC" w:rsidRPr="009567C6">
              <w:rPr>
                <w:rFonts w:ascii="GHEA Grapalat" w:hAnsi="GHEA Grapalat"/>
                <w:lang w:val="hy-AM" w:bidi="mr-IN"/>
              </w:rPr>
              <w:t xml:space="preserve"> քարտուղարությունը հանդիպումներ է ունեցել Համաշխարհային բանկի և Գերմանիայի </w:t>
            </w:r>
            <w:r w:rsidR="007E45D8">
              <w:rPr>
                <w:rFonts w:ascii="GHEA Grapalat" w:hAnsi="GHEA Grapalat"/>
                <w:lang w:val="hy-AM" w:bidi="mr-IN"/>
              </w:rPr>
              <w:t>մ</w:t>
            </w:r>
            <w:r w:rsidR="00F010DC" w:rsidRPr="009567C6">
              <w:rPr>
                <w:rFonts w:ascii="GHEA Grapalat" w:hAnsi="GHEA Grapalat"/>
                <w:lang w:val="hy-AM" w:bidi="mr-IN"/>
              </w:rPr>
              <w:t xml:space="preserve">իջազգային </w:t>
            </w:r>
            <w:r w:rsidR="007E45D8">
              <w:rPr>
                <w:rFonts w:ascii="GHEA Grapalat" w:hAnsi="GHEA Grapalat"/>
                <w:lang w:val="hy-AM" w:bidi="mr-IN"/>
              </w:rPr>
              <w:t>հ</w:t>
            </w:r>
            <w:r w:rsidR="00F010DC" w:rsidRPr="009567C6">
              <w:rPr>
                <w:rFonts w:ascii="GHEA Grapalat" w:hAnsi="GHEA Grapalat"/>
                <w:lang w:val="hy-AM" w:bidi="mr-IN"/>
              </w:rPr>
              <w:t xml:space="preserve">ամագործակցության </w:t>
            </w:r>
            <w:r w:rsidR="007E45D8">
              <w:rPr>
                <w:rFonts w:ascii="GHEA Grapalat" w:hAnsi="GHEA Grapalat"/>
                <w:lang w:val="hy-AM" w:bidi="mr-IN"/>
              </w:rPr>
              <w:t>ը</w:t>
            </w:r>
            <w:r w:rsidR="00F010DC" w:rsidRPr="009567C6">
              <w:rPr>
                <w:rFonts w:ascii="GHEA Grapalat" w:hAnsi="GHEA Grapalat"/>
                <w:lang w:val="hy-AM" w:bidi="mr-IN"/>
              </w:rPr>
              <w:t>նկերության (GIZ)</w:t>
            </w:r>
            <w:r w:rsidR="002803DB" w:rsidRPr="009567C6">
              <w:rPr>
                <w:rFonts w:ascii="GHEA Grapalat" w:hAnsi="GHEA Grapalat"/>
                <w:lang w:val="hy-AM" w:bidi="mr-IN"/>
              </w:rPr>
              <w:t xml:space="preserve"> ներկայացուցիչների հետ Հայաստանի </w:t>
            </w:r>
            <w:r w:rsidR="00FA5FC0" w:rsidRPr="009567C6">
              <w:rPr>
                <w:rFonts w:ascii="GHEA Grapalat" w:hAnsi="GHEA Grapalat"/>
                <w:lang w:val="hy-AM" w:bidi="mr-IN"/>
              </w:rPr>
              <w:t>ԱՃԹՆ</w:t>
            </w:r>
            <w:r w:rsidR="003305FA" w:rsidRPr="00CB018F">
              <w:rPr>
                <w:rFonts w:ascii="GHEA Grapalat" w:hAnsi="GHEA Grapalat"/>
                <w:lang w:val="hy-AM" w:bidi="mr-IN"/>
              </w:rPr>
              <w:t>-ի</w:t>
            </w:r>
            <w:r w:rsidR="002803DB" w:rsidRPr="009567C6">
              <w:rPr>
                <w:rFonts w:ascii="GHEA Grapalat" w:hAnsi="GHEA Grapalat"/>
                <w:lang w:val="hy-AM" w:bidi="mr-IN"/>
              </w:rPr>
              <w:t xml:space="preserve"> 2019-2020թթ. աշխատանքային ծրագրով սահմանված միջոցառումների իրականացման </w:t>
            </w:r>
            <w:r w:rsidR="00F23BA0" w:rsidRPr="009567C6">
              <w:rPr>
                <w:rFonts w:ascii="GHEA Grapalat" w:hAnsi="GHEA Grapalat"/>
                <w:lang w:val="hy-AM" w:bidi="mr-IN"/>
              </w:rPr>
              <w:t xml:space="preserve">և իրականացման ժամանակացույցի քննարկման </w:t>
            </w:r>
            <w:r w:rsidR="002803DB" w:rsidRPr="009567C6">
              <w:rPr>
                <w:rFonts w:ascii="GHEA Grapalat" w:hAnsi="GHEA Grapalat"/>
                <w:lang w:val="hy-AM" w:bidi="mr-IN"/>
              </w:rPr>
              <w:t>շուրջ</w:t>
            </w:r>
            <w:r w:rsidR="00D6448A" w:rsidRPr="009567C6">
              <w:rPr>
                <w:rFonts w:ascii="GHEA Grapalat" w:hAnsi="GHEA Grapalat"/>
                <w:lang w:val="hy-AM" w:bidi="mr-IN"/>
              </w:rPr>
              <w:t>:</w:t>
            </w:r>
            <w:r w:rsidR="00BD5D7F">
              <w:rPr>
                <w:rFonts w:ascii="GHEA Grapalat" w:hAnsi="GHEA Grapalat"/>
                <w:lang w:val="hy-AM" w:bidi="mr-IN"/>
              </w:rPr>
              <w:t xml:space="preserve"> </w:t>
            </w:r>
            <w:r w:rsidR="00BD5D7F" w:rsidRPr="00814A73">
              <w:rPr>
                <w:rFonts w:ascii="GHEA Grapalat" w:hAnsi="GHEA Grapalat"/>
                <w:lang w:val="hy-AM" w:bidi="mr-IN"/>
              </w:rPr>
              <w:t>Համաշխարհային բանկի գործընկերների հետ քննարկվել է դրամաշնորհային համաձայնագրի փակման ժամկետը երկարաձգելու հնարավորությունը</w:t>
            </w:r>
            <w:r w:rsidR="000C5310">
              <w:rPr>
                <w:rFonts w:ascii="GHEA Grapalat" w:hAnsi="GHEA Grapalat"/>
                <w:lang w:val="hy-AM" w:bidi="mr-IN"/>
              </w:rPr>
              <w:t xml:space="preserve"> և </w:t>
            </w:r>
            <w:r w:rsidR="00AF2728">
              <w:rPr>
                <w:rFonts w:ascii="GHEA Grapalat" w:hAnsi="GHEA Grapalat"/>
                <w:lang w:val="hy-AM"/>
              </w:rPr>
              <w:t>առանց հավելյալ ֆինանսավորման դ</w:t>
            </w:r>
            <w:r w:rsidR="00AF2728" w:rsidRPr="00956F29">
              <w:rPr>
                <w:rFonts w:ascii="GHEA Grapalat" w:hAnsi="GHEA Grapalat"/>
                <w:lang w:val="hy-AM"/>
              </w:rPr>
              <w:t>րամաշնորհ</w:t>
            </w:r>
            <w:r w:rsidR="00AF2728">
              <w:rPr>
                <w:rFonts w:ascii="GHEA Grapalat" w:hAnsi="GHEA Grapalat"/>
                <w:lang w:val="hy-AM"/>
              </w:rPr>
              <w:t xml:space="preserve">ի ժամկետի երկարացման </w:t>
            </w:r>
            <w:r w:rsidR="00AF2728" w:rsidRPr="00AF2728">
              <w:rPr>
                <w:rFonts w:ascii="GHEA Grapalat" w:hAnsi="GHEA Grapalat"/>
                <w:lang w:val="hy-AM"/>
              </w:rPr>
              <w:t>(</w:t>
            </w:r>
            <w:r w:rsidR="00AF2728">
              <w:rPr>
                <w:rFonts w:ascii="GHEA Grapalat" w:hAnsi="GHEA Grapalat"/>
                <w:lang w:val="hy-AM"/>
              </w:rPr>
              <w:t xml:space="preserve">2020 թվականի ապրիլի 30-ը սահմանված </w:t>
            </w:r>
            <w:proofErr w:type="spellStart"/>
            <w:r w:rsidR="00AF2728">
              <w:rPr>
                <w:rFonts w:ascii="GHEA Grapalat" w:hAnsi="GHEA Grapalat"/>
                <w:lang w:val="hy-AM"/>
              </w:rPr>
              <w:t>վերջնաժամկետը</w:t>
            </w:r>
            <w:proofErr w:type="spellEnd"/>
            <w:r w:rsidR="00AF2728">
              <w:rPr>
                <w:rFonts w:ascii="GHEA Grapalat" w:hAnsi="GHEA Grapalat"/>
                <w:lang w:val="hy-AM"/>
              </w:rPr>
              <w:t xml:space="preserve"> երկարաձգելով </w:t>
            </w:r>
            <w:proofErr w:type="spellStart"/>
            <w:r w:rsidR="00AF2728">
              <w:rPr>
                <w:rFonts w:ascii="GHEA Grapalat" w:hAnsi="GHEA Grapalat"/>
                <w:lang w:val="hy-AM"/>
              </w:rPr>
              <w:t>մինչև</w:t>
            </w:r>
            <w:proofErr w:type="spellEnd"/>
            <w:r w:rsidR="00AF2728">
              <w:rPr>
                <w:rFonts w:ascii="GHEA Grapalat" w:hAnsi="GHEA Grapalat"/>
                <w:lang w:val="hy-AM"/>
              </w:rPr>
              <w:t xml:space="preserve"> 2021 թվականի հունվարի</w:t>
            </w:r>
            <w:r w:rsidR="007E45D8">
              <w:rPr>
                <w:rFonts w:ascii="GHEA Grapalat" w:hAnsi="GHEA Grapalat"/>
                <w:lang w:val="hy-AM"/>
              </w:rPr>
              <w:t xml:space="preserve"> </w:t>
            </w:r>
            <w:r w:rsidR="00AF2728">
              <w:rPr>
                <w:rFonts w:ascii="GHEA Grapalat" w:hAnsi="GHEA Grapalat"/>
                <w:lang w:val="hy-AM"/>
              </w:rPr>
              <w:t>1-ը</w:t>
            </w:r>
            <w:r w:rsidR="00AF2728" w:rsidRPr="00AF2728">
              <w:rPr>
                <w:rFonts w:ascii="GHEA Grapalat" w:hAnsi="GHEA Grapalat"/>
                <w:lang w:val="hy-AM"/>
              </w:rPr>
              <w:t xml:space="preserve">) </w:t>
            </w:r>
            <w:r w:rsidR="00AF2728">
              <w:rPr>
                <w:rFonts w:ascii="GHEA Grapalat" w:hAnsi="GHEA Grapalat"/>
                <w:lang w:val="hy-AM"/>
              </w:rPr>
              <w:t xml:space="preserve">խնդրանքով </w:t>
            </w:r>
            <w:r w:rsidR="00AF2728">
              <w:rPr>
                <w:rFonts w:ascii="GHEA Grapalat" w:hAnsi="GHEA Grapalat"/>
                <w:lang w:val="hy-AM" w:bidi="mr-IN"/>
              </w:rPr>
              <w:t xml:space="preserve">ՀՀ փոխվարչապետ Տիգրան </w:t>
            </w:r>
            <w:proofErr w:type="spellStart"/>
            <w:r w:rsidR="00AF2728">
              <w:rPr>
                <w:rFonts w:ascii="GHEA Grapalat" w:hAnsi="GHEA Grapalat"/>
                <w:lang w:val="hy-AM" w:bidi="mr-IN"/>
              </w:rPr>
              <w:t>Ավինյանի</w:t>
            </w:r>
            <w:proofErr w:type="spellEnd"/>
            <w:r w:rsidR="00AF2728">
              <w:rPr>
                <w:rFonts w:ascii="GHEA Grapalat" w:hAnsi="GHEA Grapalat"/>
                <w:lang w:val="hy-AM" w:bidi="mr-IN"/>
              </w:rPr>
              <w:t xml:space="preserve"> </w:t>
            </w:r>
            <w:r w:rsidR="00AF2728">
              <w:rPr>
                <w:rFonts w:ascii="GHEA Grapalat" w:hAnsi="GHEA Grapalat"/>
                <w:lang w:val="hy-AM"/>
              </w:rPr>
              <w:t xml:space="preserve">նամակը </w:t>
            </w:r>
            <w:r w:rsidR="00972BCB">
              <w:rPr>
                <w:rFonts w:ascii="GHEA Grapalat" w:hAnsi="GHEA Grapalat"/>
                <w:lang w:val="hy-AM"/>
              </w:rPr>
              <w:t>ուղարկվել</w:t>
            </w:r>
            <w:r w:rsidR="00AF2728">
              <w:rPr>
                <w:rFonts w:ascii="GHEA Grapalat" w:hAnsi="GHEA Grapalat"/>
                <w:lang w:val="hy-AM"/>
              </w:rPr>
              <w:t xml:space="preserve">  է </w:t>
            </w:r>
            <w:r w:rsidR="000C5310">
              <w:rPr>
                <w:rFonts w:ascii="GHEA Grapalat" w:hAnsi="GHEA Grapalat"/>
                <w:lang w:val="hy-AM" w:bidi="mr-IN"/>
              </w:rPr>
              <w:t>Համաշխարհային բանկի դրամաշնորհային ծրագրերի պատասխանատուներին</w:t>
            </w:r>
            <w:r w:rsidR="00AF2728">
              <w:rPr>
                <w:rFonts w:ascii="GHEA Grapalat" w:hAnsi="GHEA Grapalat"/>
                <w:lang w:val="hy-AM" w:bidi="mr-IN"/>
              </w:rPr>
              <w:t>:</w:t>
            </w:r>
            <w:r w:rsidR="00947E9B">
              <w:rPr>
                <w:rFonts w:ascii="GHEA Grapalat" w:hAnsi="GHEA Grapalat"/>
                <w:lang w:val="hy-AM"/>
              </w:rPr>
              <w:t xml:space="preserve"> </w:t>
            </w:r>
          </w:p>
          <w:p w14:paraId="6156F2B4" w14:textId="77777777" w:rsidR="00F23BA0" w:rsidRDefault="00F23BA0" w:rsidP="002803DB">
            <w:pPr>
              <w:spacing w:after="0"/>
              <w:jc w:val="both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5FA9DDE6" w14:textId="10CEE9B9" w:rsidR="00F23BA0" w:rsidRDefault="00F23BA0" w:rsidP="00F23BA0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F23BA0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3</w:t>
            </w:r>
            <w:r w:rsidRPr="00F23BA0">
              <w:rPr>
                <w:rFonts w:ascii="GHEA Grapalat" w:hAnsi="GHEA Grapalat"/>
                <w:i/>
                <w:color w:val="172C4B"/>
                <w:lang w:val="hy-AM" w:bidi="mr-IN"/>
              </w:rPr>
              <w:t>5</w:t>
            </w:r>
            <w:r w:rsidRPr="00F23BA0">
              <w:rPr>
                <w:rFonts w:ascii="Cambria Math" w:hAnsi="Cambria Math" w:cs="Cambria Math"/>
                <w:i/>
                <w:color w:val="172C4B"/>
                <w:lang w:val="hy-AM" w:bidi="mr-IN"/>
              </w:rPr>
              <w:t>․</w:t>
            </w:r>
            <w:r w:rsidRPr="00F23BA0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i/>
                <w:color w:val="172C4B"/>
                <w:lang w:val="hy-AM" w:bidi="mr-IN"/>
              </w:rPr>
              <w:t>Հայատանի</w:t>
            </w:r>
            <w:proofErr w:type="spellEnd"/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3305FA" w:rsidRPr="009716B7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քարտուղարության աշխատանքների ընթացք</w:t>
            </w:r>
          </w:p>
          <w:p w14:paraId="12B299B9" w14:textId="4FB4FD9B" w:rsidR="00F23BA0" w:rsidRDefault="00F23BA0" w:rsidP="00F23BA0">
            <w:pPr>
              <w:spacing w:after="0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14604C0B" w14:textId="0E203F8A" w:rsidR="009716B7" w:rsidRDefault="00ED4683" w:rsidP="00BD5D7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</w:t>
            </w:r>
            <w:r w:rsidR="00F23BA0" w:rsidRPr="009567C6">
              <w:rPr>
                <w:rFonts w:ascii="GHEA Grapalat" w:hAnsi="GHEA Grapalat"/>
                <w:lang w:val="hy-AM" w:bidi="mr-IN"/>
              </w:rPr>
              <w:t xml:space="preserve">Հաշվետու ժամանակահատվածում </w:t>
            </w:r>
            <w:r w:rsidR="004A511D" w:rsidRPr="009567C6">
              <w:rPr>
                <w:rFonts w:ascii="GHEA Grapalat" w:hAnsi="GHEA Grapalat"/>
                <w:lang w:val="hy-AM" w:bidi="mr-IN"/>
              </w:rPr>
              <w:t xml:space="preserve">Հայաստանի </w:t>
            </w:r>
            <w:r w:rsidR="00FA5FC0" w:rsidRPr="009567C6">
              <w:rPr>
                <w:rFonts w:ascii="GHEA Grapalat" w:hAnsi="GHEA Grapalat"/>
                <w:lang w:val="hy-AM" w:bidi="mr-IN"/>
              </w:rPr>
              <w:t>ԱՃԹՆ</w:t>
            </w:r>
            <w:r w:rsidR="002E1EB2">
              <w:rPr>
                <w:rFonts w:ascii="GHEA Grapalat" w:hAnsi="GHEA Grapalat"/>
                <w:lang w:val="hy-AM" w:bidi="mr-IN"/>
              </w:rPr>
              <w:t>-ի</w:t>
            </w:r>
            <w:r w:rsidR="004A511D" w:rsidRPr="009567C6">
              <w:rPr>
                <w:rFonts w:ascii="GHEA Grapalat" w:hAnsi="GHEA Grapalat"/>
                <w:lang w:val="hy-AM" w:bidi="mr-IN"/>
              </w:rPr>
              <w:t xml:space="preserve"> քարտուղարությունը </w:t>
            </w:r>
            <w:r w:rsidR="002E1EB2">
              <w:rPr>
                <w:rFonts w:ascii="GHEA Grapalat" w:hAnsi="GHEA Grapalat"/>
                <w:lang w:val="hy-AM" w:bidi="mr-IN"/>
              </w:rPr>
              <w:t xml:space="preserve">իրականացրել </w:t>
            </w:r>
            <w:r w:rsidR="004A511D" w:rsidRPr="009567C6">
              <w:rPr>
                <w:rFonts w:ascii="GHEA Grapalat" w:hAnsi="GHEA Grapalat"/>
                <w:lang w:val="hy-AM" w:bidi="mr-IN"/>
              </w:rPr>
              <w:t>է Համաշխարհային բանկի աջակցությամբ «Հայաստանի արդյունահանող ճյուղերի թափանցիկության նախաձեռնությանն աջակցություն» դրամաշնորհային ծրագրի</w:t>
            </w:r>
            <w:r w:rsidR="002E1EB2">
              <w:rPr>
                <w:rFonts w:ascii="GHEA Grapalat" w:hAnsi="GHEA Grapalat"/>
                <w:lang w:val="hy-AM" w:bidi="mr-IN"/>
              </w:rPr>
              <w:t xml:space="preserve"> շրջանակներում միջոցառումների գնումների, ինչպես նաև իրականացված ծառայությունների ընդունման հետ կապված աշխատանքները: </w:t>
            </w:r>
            <w:r w:rsidR="004A511D" w:rsidRPr="009567C6"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0525973B" w14:textId="0D85629E" w:rsidR="00BD5D7F" w:rsidRPr="00BD5D7F" w:rsidRDefault="007664C8" w:rsidP="00BD5D7F">
            <w:pPr>
              <w:spacing w:after="0"/>
              <w:jc w:val="both"/>
              <w:rPr>
                <w:rFonts w:ascii="GHEA Grapalat" w:hAnsi="GHEA Grapalat"/>
                <w:b/>
                <w:bCs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</w:t>
            </w:r>
            <w:r w:rsidR="009716B7">
              <w:rPr>
                <w:rFonts w:ascii="GHEA Grapalat" w:hAnsi="GHEA Grapalat"/>
                <w:lang w:val="hy-AM" w:bidi="mr-IN"/>
              </w:rPr>
              <w:t>Կ</w:t>
            </w:r>
            <w:r w:rsidR="00BD5D7F">
              <w:rPr>
                <w:rFonts w:ascii="GHEA Grapalat" w:hAnsi="GHEA Grapalat"/>
                <w:lang w:val="hy-AM" w:bidi="mr-IN"/>
              </w:rPr>
              <w:t xml:space="preserve">ազմվել և ՀՀ կառավարությանն է ներկայացվել 2020-2022 թվականների </w:t>
            </w:r>
            <w:proofErr w:type="spellStart"/>
            <w:r w:rsidR="00BD5D7F">
              <w:rPr>
                <w:rFonts w:ascii="GHEA Grapalat" w:hAnsi="GHEA Grapalat"/>
                <w:lang w:val="hy-AM" w:bidi="mr-IN"/>
              </w:rPr>
              <w:t>միջնաժամկետ</w:t>
            </w:r>
            <w:proofErr w:type="spellEnd"/>
            <w:r w:rsidR="00BD5D7F">
              <w:rPr>
                <w:rFonts w:ascii="GHEA Grapalat" w:hAnsi="GHEA Grapalat"/>
                <w:lang w:val="hy-AM" w:bidi="mr-IN"/>
              </w:rPr>
              <w:t xml:space="preserve"> ծախսային ծրագրերի </w:t>
            </w:r>
            <w:r w:rsidR="00BD5D7F" w:rsidRPr="009716B7">
              <w:rPr>
                <w:rFonts w:ascii="GHEA Grapalat" w:hAnsi="GHEA Grapalat"/>
                <w:lang w:val="hy-AM" w:bidi="mr-IN"/>
              </w:rPr>
              <w:t>(</w:t>
            </w:r>
            <w:r w:rsidR="00BD5D7F">
              <w:rPr>
                <w:rFonts w:ascii="GHEA Grapalat" w:hAnsi="GHEA Grapalat"/>
                <w:lang w:val="hy-AM" w:bidi="mr-IN"/>
              </w:rPr>
              <w:t>ՄԺԾԾ</w:t>
            </w:r>
            <w:r w:rsidR="00BD5D7F" w:rsidRPr="009716B7">
              <w:rPr>
                <w:rFonts w:ascii="GHEA Grapalat" w:hAnsi="GHEA Grapalat"/>
                <w:lang w:val="hy-AM" w:bidi="mr-IN"/>
              </w:rPr>
              <w:t>)</w:t>
            </w:r>
            <w:r w:rsidR="00BD5D7F">
              <w:rPr>
                <w:rFonts w:ascii="GHEA Grapalat" w:hAnsi="GHEA Grapalat"/>
                <w:lang w:val="hy-AM" w:bidi="mr-IN"/>
              </w:rPr>
              <w:t xml:space="preserve"> և 2020 թվականի բյուջետային ֆինանսավորման հայտը:</w:t>
            </w:r>
          </w:p>
          <w:p w14:paraId="2891116B" w14:textId="0C7A518A" w:rsidR="009716B7" w:rsidRDefault="009716B7" w:rsidP="0089465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</w:t>
            </w:r>
            <w:r w:rsidR="00ED4683">
              <w:rPr>
                <w:rFonts w:ascii="GHEA Grapalat" w:hAnsi="GHEA Grapalat"/>
                <w:lang w:val="hy-AM" w:bidi="mr-IN"/>
              </w:rPr>
              <w:t xml:space="preserve">    </w:t>
            </w:r>
            <w:r w:rsidR="007664C8" w:rsidRPr="007664C8">
              <w:rPr>
                <w:rFonts w:ascii="GHEA Grapalat" w:hAnsi="GHEA Grapalat"/>
                <w:lang w:val="hy-AM" w:bidi="mr-IN"/>
              </w:rPr>
              <w:t xml:space="preserve">   </w:t>
            </w:r>
            <w:r>
              <w:rPr>
                <w:rFonts w:ascii="GHEA Grapalat" w:hAnsi="GHEA Grapalat"/>
                <w:lang w:val="hy-AM" w:bidi="mr-IN"/>
              </w:rPr>
              <w:t>Կատար</w:t>
            </w:r>
            <w:r w:rsidR="00D11BE7">
              <w:rPr>
                <w:rFonts w:ascii="GHEA Grapalat" w:hAnsi="GHEA Grapalat"/>
                <w:lang w:val="hy-AM" w:bidi="mr-IN"/>
              </w:rPr>
              <w:t>վ</w:t>
            </w:r>
            <w:r>
              <w:rPr>
                <w:rFonts w:ascii="GHEA Grapalat" w:hAnsi="GHEA Grapalat"/>
                <w:lang w:val="hy-AM" w:bidi="mr-IN"/>
              </w:rPr>
              <w:t xml:space="preserve">ել </w:t>
            </w:r>
            <w:r w:rsidR="00E714C9">
              <w:rPr>
                <w:rFonts w:ascii="GHEA Grapalat" w:hAnsi="GHEA Grapalat"/>
                <w:lang w:val="hy-AM" w:bidi="mr-IN"/>
              </w:rPr>
              <w:t>են</w:t>
            </w:r>
            <w:r>
              <w:rPr>
                <w:rFonts w:ascii="GHEA Grapalat" w:hAnsi="GHEA Grapalat"/>
                <w:lang w:val="hy-AM" w:bidi="mr-IN"/>
              </w:rPr>
              <w:t xml:space="preserve"> </w:t>
            </w:r>
            <w:r w:rsidR="00B50D74" w:rsidRPr="009567C6">
              <w:rPr>
                <w:rFonts w:ascii="GHEA Grapalat" w:hAnsi="GHEA Grapalat"/>
                <w:lang w:val="hy-AM" w:bidi="mr-IN"/>
              </w:rPr>
              <w:t>20</w:t>
            </w:r>
            <w:r w:rsidR="00ED4683">
              <w:rPr>
                <w:rFonts w:ascii="GHEA Grapalat" w:hAnsi="GHEA Grapalat"/>
                <w:lang w:val="hy-AM" w:bidi="mr-IN"/>
              </w:rPr>
              <w:t>20</w:t>
            </w:r>
            <w:r w:rsidR="00B50D74" w:rsidRPr="009567C6">
              <w:rPr>
                <w:rFonts w:ascii="GHEA Grapalat" w:hAnsi="GHEA Grapalat"/>
                <w:lang w:val="hy-AM" w:bidi="mr-IN"/>
              </w:rPr>
              <w:t xml:space="preserve"> թվականի բյուջեի պլանավորման հետ կապված </w:t>
            </w:r>
            <w:r w:rsidR="008C5028" w:rsidRPr="009567C6">
              <w:rPr>
                <w:rFonts w:ascii="GHEA Grapalat" w:hAnsi="GHEA Grapalat"/>
                <w:lang w:val="hy-AM" w:bidi="mr-IN"/>
              </w:rPr>
              <w:t>աշխատանքն</w:t>
            </w:r>
            <w:r>
              <w:rPr>
                <w:rFonts w:ascii="GHEA Grapalat" w:hAnsi="GHEA Grapalat"/>
                <w:lang w:val="hy-AM" w:bidi="mr-IN"/>
              </w:rPr>
              <w:t>եր</w:t>
            </w:r>
            <w:r w:rsidR="008C5028" w:rsidRPr="009567C6">
              <w:rPr>
                <w:rFonts w:ascii="GHEA Grapalat" w:hAnsi="GHEA Grapalat"/>
                <w:lang w:val="hy-AM" w:bidi="mr-IN"/>
              </w:rPr>
              <w:t>, ինչպես նաև հաշվետու ժամանակահատվածում սահմանված միջոցառումների պլանավորման և իրականացման աշխատանքները՝ համաձայնեցնելով դոնոր կազմակերպությունների հետ</w:t>
            </w:r>
            <w:r w:rsidR="002E1EB2">
              <w:rPr>
                <w:rFonts w:ascii="GHEA Grapalat" w:hAnsi="GHEA Grapalat"/>
                <w:lang w:val="hy-AM" w:bidi="mr-IN"/>
              </w:rPr>
              <w:t>:</w:t>
            </w:r>
            <w:r w:rsidR="008C5028" w:rsidRPr="009567C6">
              <w:rPr>
                <w:rFonts w:ascii="GHEA Grapalat" w:hAnsi="GHEA Grapalat"/>
                <w:lang w:val="hy-AM" w:bidi="mr-IN"/>
              </w:rPr>
              <w:t xml:space="preserve"> </w:t>
            </w:r>
            <w:r w:rsidR="002E1EB2">
              <w:rPr>
                <w:rFonts w:ascii="GHEA Grapalat" w:hAnsi="GHEA Grapalat"/>
                <w:lang w:val="hy-AM" w:bidi="mr-IN"/>
              </w:rPr>
              <w:t>Կ</w:t>
            </w:r>
            <w:r w:rsidR="008C5028" w:rsidRPr="009567C6">
              <w:rPr>
                <w:rFonts w:ascii="GHEA Grapalat" w:hAnsi="GHEA Grapalat"/>
                <w:lang w:val="hy-AM" w:bidi="mr-IN"/>
              </w:rPr>
              <w:t>ազմակերպ</w:t>
            </w:r>
            <w:r w:rsidR="00D11BE7">
              <w:rPr>
                <w:rFonts w:ascii="GHEA Grapalat" w:hAnsi="GHEA Grapalat"/>
                <w:lang w:val="hy-AM" w:bidi="mr-IN"/>
              </w:rPr>
              <w:t>վ</w:t>
            </w:r>
            <w:r w:rsidR="008C5028" w:rsidRPr="009567C6">
              <w:rPr>
                <w:rFonts w:ascii="GHEA Grapalat" w:hAnsi="GHEA Grapalat"/>
                <w:lang w:val="hy-AM" w:bidi="mr-IN"/>
              </w:rPr>
              <w:t xml:space="preserve">ել </w:t>
            </w:r>
            <w:r w:rsidR="00E714C9">
              <w:rPr>
                <w:rFonts w:ascii="GHEA Grapalat" w:hAnsi="GHEA Grapalat"/>
                <w:lang w:val="hy-AM" w:bidi="mr-IN"/>
              </w:rPr>
              <w:t xml:space="preserve">են </w:t>
            </w:r>
            <w:r w:rsidR="008C5028" w:rsidRPr="009567C6">
              <w:rPr>
                <w:rFonts w:ascii="GHEA Grapalat" w:hAnsi="GHEA Grapalat"/>
                <w:lang w:val="hy-AM" w:bidi="mr-IN"/>
              </w:rPr>
              <w:t xml:space="preserve">հանդիպումներ շահագրգիռ կողմերի, գործընկերների </w:t>
            </w:r>
            <w:r w:rsidR="003C45F6" w:rsidRPr="009567C6">
              <w:rPr>
                <w:rFonts w:ascii="GHEA Grapalat" w:hAnsi="GHEA Grapalat"/>
                <w:lang w:val="hy-AM" w:bidi="mr-IN"/>
              </w:rPr>
              <w:t>ԲՇԽ-ի անդամների, ԲՇԽ</w:t>
            </w:r>
            <w:r w:rsidR="00E714C9">
              <w:rPr>
                <w:rFonts w:ascii="GHEA Grapalat" w:hAnsi="GHEA Grapalat"/>
                <w:lang w:val="hy-AM" w:bidi="mr-IN"/>
              </w:rPr>
              <w:t>-ի</w:t>
            </w:r>
            <w:r w:rsidR="003C45F6" w:rsidRPr="009567C6">
              <w:rPr>
                <w:rFonts w:ascii="GHEA Grapalat" w:hAnsi="GHEA Grapalat"/>
                <w:lang w:val="hy-AM" w:bidi="mr-IN"/>
              </w:rPr>
              <w:t xml:space="preserve"> պատասխանատու </w:t>
            </w:r>
            <w:proofErr w:type="spellStart"/>
            <w:r w:rsidR="003C45F6" w:rsidRPr="009567C6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3C45F6" w:rsidRPr="009567C6">
              <w:rPr>
                <w:rFonts w:ascii="GHEA Grapalat" w:hAnsi="GHEA Grapalat"/>
                <w:lang w:val="hy-AM" w:bidi="mr-IN"/>
              </w:rPr>
              <w:t xml:space="preserve"> աշխատանքային խմբի անդամների հետ՝ ապահովելով վերջիններիս հետ </w:t>
            </w:r>
            <w:r w:rsidR="00FA5FC0" w:rsidRPr="009567C6">
              <w:rPr>
                <w:rFonts w:ascii="GHEA Grapalat" w:hAnsi="GHEA Grapalat"/>
                <w:lang w:val="hy-AM" w:bidi="mr-IN"/>
              </w:rPr>
              <w:t>ԱՃԹՆ</w:t>
            </w:r>
            <w:r w:rsidR="002E1EB2">
              <w:rPr>
                <w:rFonts w:ascii="GHEA Grapalat" w:hAnsi="GHEA Grapalat"/>
                <w:lang w:val="hy-AM" w:bidi="mr-IN"/>
              </w:rPr>
              <w:t>-ի</w:t>
            </w:r>
            <w:r w:rsidR="003C45F6" w:rsidRPr="009567C6">
              <w:rPr>
                <w:rFonts w:ascii="GHEA Grapalat" w:hAnsi="GHEA Grapalat"/>
                <w:lang w:val="hy-AM" w:bidi="mr-IN"/>
              </w:rPr>
              <w:t xml:space="preserve"> ստանդարտի իրականացման հարցերի շուրջ պարբերաբար քննարկումներն ու համագործակցությունը։ </w:t>
            </w:r>
            <w:r w:rsidR="002E1EB2">
              <w:rPr>
                <w:rFonts w:ascii="GHEA Grapalat" w:hAnsi="GHEA Grapalat"/>
                <w:lang w:val="hy-AM" w:bidi="mr-IN"/>
              </w:rPr>
              <w:t xml:space="preserve">Իրականացվել են </w:t>
            </w:r>
            <w:r w:rsidR="00F73640">
              <w:rPr>
                <w:rFonts w:ascii="GHEA Grapalat" w:hAnsi="GHEA Grapalat"/>
                <w:lang w:val="hy-AM" w:bidi="mr-IN"/>
              </w:rPr>
              <w:t>ՀՀ ԱՃԹՆ-ի 2019 աշխատանքային ծրագրով նախատեսված աշխատանքները: Կազմակերպվել է ԲՇԽ-ի մեկ նիստ:</w:t>
            </w:r>
            <w:r w:rsidR="00BD5D7F">
              <w:rPr>
                <w:rFonts w:ascii="GHEA Grapalat" w:hAnsi="GHEA Grapalat"/>
                <w:lang w:val="hy-AM" w:bidi="mr-IN"/>
              </w:rPr>
              <w:t xml:space="preserve"> </w:t>
            </w:r>
            <w:r w:rsidR="0041436A">
              <w:rPr>
                <w:rFonts w:ascii="GHEA Grapalat" w:hAnsi="GHEA Grapalat"/>
                <w:lang w:val="hy-AM" w:bidi="mr-IN"/>
              </w:rPr>
              <w:t xml:space="preserve">ԱՃԹՆ-ի քարտուղարությունը հանդիպում է ունեցել </w:t>
            </w:r>
            <w:r w:rsidR="0041436A" w:rsidRPr="009716B7">
              <w:rPr>
                <w:rFonts w:ascii="GHEA Grapalat" w:hAnsi="GHEA Grapalat"/>
                <w:lang w:val="hy-AM" w:bidi="mr-IN"/>
              </w:rPr>
              <w:t xml:space="preserve">Վերակառուցման և Զարգացման </w:t>
            </w:r>
            <w:proofErr w:type="spellStart"/>
            <w:r w:rsidR="0041436A" w:rsidRPr="009716B7">
              <w:rPr>
                <w:rFonts w:ascii="GHEA Grapalat" w:hAnsi="GHEA Grapalat"/>
                <w:lang w:val="hy-AM" w:bidi="mr-IN"/>
              </w:rPr>
              <w:t>Եվրոպական</w:t>
            </w:r>
            <w:proofErr w:type="spellEnd"/>
            <w:r w:rsidR="0041436A" w:rsidRPr="009716B7">
              <w:rPr>
                <w:rFonts w:ascii="GHEA Grapalat" w:hAnsi="GHEA Grapalat"/>
                <w:lang w:val="hy-AM" w:bidi="mr-IN"/>
              </w:rPr>
              <w:t xml:space="preserve"> Բանկի</w:t>
            </w:r>
            <w:r w:rsidR="0041436A">
              <w:rPr>
                <w:rFonts w:ascii="GHEA Grapalat" w:hAnsi="GHEA Grapalat"/>
                <w:lang w:val="hy-AM" w:bidi="mr-IN"/>
              </w:rPr>
              <w:t xml:space="preserve"> </w:t>
            </w:r>
            <w:r w:rsidR="0041436A" w:rsidRPr="009716B7">
              <w:rPr>
                <w:rFonts w:ascii="GHEA Grapalat" w:hAnsi="GHEA Grapalat"/>
                <w:lang w:val="hy-AM" w:bidi="mr-IN"/>
              </w:rPr>
              <w:t>(EBRD)</w:t>
            </w:r>
            <w:r w:rsidR="0041436A">
              <w:rPr>
                <w:rFonts w:ascii="GHEA Grapalat" w:hAnsi="GHEA Grapalat"/>
                <w:lang w:val="hy-AM" w:bidi="mr-IN"/>
              </w:rPr>
              <w:t xml:space="preserve"> փորձագետ Թիվ </w:t>
            </w:r>
            <w:proofErr w:type="spellStart"/>
            <w:r w:rsidR="0041436A">
              <w:rPr>
                <w:rFonts w:ascii="GHEA Grapalat" w:hAnsi="GHEA Grapalat"/>
                <w:lang w:val="hy-AM" w:bidi="mr-IN"/>
              </w:rPr>
              <w:t>Վիկերիի</w:t>
            </w:r>
            <w:proofErr w:type="spellEnd"/>
            <w:r w:rsidR="0041436A">
              <w:rPr>
                <w:rFonts w:ascii="GHEA Grapalat" w:hAnsi="GHEA Grapalat"/>
                <w:lang w:val="hy-AM" w:bidi="mr-IN"/>
              </w:rPr>
              <w:t xml:space="preserve"> և </w:t>
            </w:r>
            <w:r w:rsidRPr="009716B7">
              <w:rPr>
                <w:rFonts w:ascii="GHEA Grapalat" w:hAnsi="GHEA Grapalat"/>
                <w:lang w:val="hy-AM" w:bidi="mr-IN"/>
              </w:rPr>
              <w:t>EBRD</w:t>
            </w:r>
            <w:r w:rsidR="0041436A" w:rsidRPr="009716B7">
              <w:rPr>
                <w:rFonts w:ascii="GHEA Grapalat" w:hAnsi="GHEA Grapalat"/>
                <w:lang w:val="hy-AM" w:bidi="mr-IN"/>
              </w:rPr>
              <w:t xml:space="preserve"> Գործարարության աջակցման</w:t>
            </w:r>
            <w:r w:rsidR="0041436A" w:rsidRPr="009716B7">
              <w:rPr>
                <w:rFonts w:ascii="Calibri" w:hAnsi="Calibri" w:cs="Calibri"/>
                <w:lang w:val="hy-AM" w:bidi="mr-IN"/>
              </w:rPr>
              <w:t> </w:t>
            </w:r>
            <w:r w:rsidR="0041436A" w:rsidRPr="009716B7">
              <w:rPr>
                <w:rFonts w:ascii="GHEA Grapalat" w:hAnsi="GHEA Grapalat"/>
                <w:lang w:val="hy-AM" w:bidi="mr-IN"/>
              </w:rPr>
              <w:t>գրասենյակի</w:t>
            </w:r>
            <w:r w:rsidR="0041436A">
              <w:rPr>
                <w:rFonts w:ascii="GHEA Grapalat" w:hAnsi="GHEA Grapalat"/>
                <w:lang w:val="hy-AM" w:bidi="mr-IN"/>
              </w:rPr>
              <w:t xml:space="preserve"> ղեկավար </w:t>
            </w:r>
            <w:proofErr w:type="spellStart"/>
            <w:r w:rsidR="0041436A">
              <w:rPr>
                <w:rFonts w:ascii="GHEA Grapalat" w:hAnsi="GHEA Grapalat"/>
                <w:lang w:val="hy-AM" w:bidi="mr-IN"/>
              </w:rPr>
              <w:t>Գևորգ</w:t>
            </w:r>
            <w:proofErr w:type="spellEnd"/>
            <w:r w:rsidR="0041436A">
              <w:rPr>
                <w:rFonts w:ascii="GHEA Grapalat" w:hAnsi="GHEA Grapalat"/>
                <w:lang w:val="hy-AM" w:bidi="mr-IN"/>
              </w:rPr>
              <w:t xml:space="preserve"> Պողոսյանի հետ: </w:t>
            </w:r>
          </w:p>
          <w:p w14:paraId="68C00786" w14:textId="604A7036" w:rsidR="00017966" w:rsidRPr="0041436A" w:rsidRDefault="00ED4683" w:rsidP="0089465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</w:t>
            </w:r>
            <w:r w:rsidR="007664C8" w:rsidRPr="007664C8">
              <w:rPr>
                <w:rFonts w:ascii="GHEA Grapalat" w:hAnsi="GHEA Grapalat"/>
                <w:lang w:val="hy-AM" w:bidi="mr-IN"/>
              </w:rPr>
              <w:t xml:space="preserve">    </w:t>
            </w:r>
            <w:r w:rsidR="0041436A">
              <w:rPr>
                <w:rFonts w:ascii="GHEA Grapalat" w:hAnsi="GHEA Grapalat"/>
                <w:lang w:val="hy-AM" w:bidi="mr-IN"/>
              </w:rPr>
              <w:t xml:space="preserve">Իրականացվել են </w:t>
            </w:r>
            <w:r w:rsidR="0041436A" w:rsidRPr="007A59D2">
              <w:rPr>
                <w:rFonts w:ascii="GHEA Grapalat" w:hAnsi="GHEA Grapalat"/>
                <w:lang w:val="hy-AM" w:bidi="mr-IN"/>
              </w:rPr>
              <w:t>Փարիզում հու</w:t>
            </w:r>
            <w:r w:rsidR="0041436A">
              <w:rPr>
                <w:rFonts w:ascii="GHEA Grapalat" w:hAnsi="GHEA Grapalat"/>
                <w:lang w:val="hy-AM" w:bidi="mr-IN"/>
              </w:rPr>
              <w:t>ն</w:t>
            </w:r>
            <w:r w:rsidR="0041436A" w:rsidRPr="007A59D2">
              <w:rPr>
                <w:rFonts w:ascii="GHEA Grapalat" w:hAnsi="GHEA Grapalat"/>
                <w:lang w:val="hy-AM" w:bidi="mr-IN"/>
              </w:rPr>
              <w:t xml:space="preserve">իսի 17-19-ը </w:t>
            </w:r>
            <w:r w:rsidR="0041436A">
              <w:rPr>
                <w:rFonts w:ascii="GHEA Grapalat" w:hAnsi="GHEA Grapalat"/>
                <w:lang w:val="hy-AM" w:bidi="mr-IN"/>
              </w:rPr>
              <w:t>Փարիզում տեղի ունեցած</w:t>
            </w:r>
            <w:r w:rsidR="0041436A" w:rsidRPr="007A59D2">
              <w:rPr>
                <w:rFonts w:ascii="GHEA Grapalat" w:hAnsi="GHEA Grapalat"/>
                <w:lang w:val="hy-AM" w:bidi="mr-IN"/>
              </w:rPr>
              <w:t xml:space="preserve"> ԱՃԹՆ-ի 2019թ. </w:t>
            </w:r>
            <w:proofErr w:type="spellStart"/>
            <w:r w:rsidR="009716B7">
              <w:rPr>
                <w:rFonts w:ascii="GHEA Grapalat" w:hAnsi="GHEA Grapalat"/>
                <w:lang w:val="hy-AM" w:bidi="mr-IN"/>
              </w:rPr>
              <w:t>h</w:t>
            </w:r>
            <w:r w:rsidR="0041436A" w:rsidRPr="007A59D2">
              <w:rPr>
                <w:rFonts w:ascii="GHEA Grapalat" w:hAnsi="GHEA Grapalat"/>
                <w:lang w:val="hy-AM" w:bidi="mr-IN"/>
              </w:rPr>
              <w:t>ամաշխարհային</w:t>
            </w:r>
            <w:proofErr w:type="spellEnd"/>
            <w:r w:rsidR="0041436A" w:rsidRPr="007A59D2">
              <w:rPr>
                <w:rFonts w:ascii="GHEA Grapalat" w:hAnsi="GHEA Grapalat"/>
                <w:lang w:val="hy-AM" w:bidi="mr-IN"/>
              </w:rPr>
              <w:t xml:space="preserve"> համաժողով</w:t>
            </w:r>
            <w:r w:rsidR="0041436A">
              <w:rPr>
                <w:rFonts w:ascii="GHEA Grapalat" w:hAnsi="GHEA Grapalat"/>
                <w:lang w:val="hy-AM" w:bidi="mr-IN"/>
              </w:rPr>
              <w:t xml:space="preserve">ում երկրների </w:t>
            </w:r>
            <w:proofErr w:type="spellStart"/>
            <w:r w:rsidR="0041436A">
              <w:rPr>
                <w:rFonts w:ascii="GHEA Grapalat" w:hAnsi="GHEA Grapalat"/>
                <w:lang w:val="hy-AM" w:bidi="mr-IN"/>
              </w:rPr>
              <w:t>էքսպոյի</w:t>
            </w:r>
            <w:proofErr w:type="spellEnd"/>
            <w:r w:rsidR="0041436A">
              <w:rPr>
                <w:rFonts w:ascii="GHEA Grapalat" w:hAnsi="GHEA Grapalat"/>
                <w:lang w:val="hy-AM" w:bidi="mr-IN"/>
              </w:rPr>
              <w:t xml:space="preserve"> համար Հայաստանի </w:t>
            </w:r>
            <w:proofErr w:type="spellStart"/>
            <w:r w:rsidR="0041436A">
              <w:rPr>
                <w:rFonts w:ascii="GHEA Grapalat" w:hAnsi="GHEA Grapalat"/>
                <w:lang w:val="hy-AM" w:bidi="mr-IN"/>
              </w:rPr>
              <w:t>ստենդի</w:t>
            </w:r>
            <w:proofErr w:type="spellEnd"/>
            <w:r w:rsidR="0041436A">
              <w:rPr>
                <w:rFonts w:ascii="GHEA Grapalat" w:hAnsi="GHEA Grapalat"/>
                <w:lang w:val="hy-AM" w:bidi="mr-IN"/>
              </w:rPr>
              <w:t xml:space="preserve"> պատրաստման աշխատանքները, </w:t>
            </w:r>
            <w:r w:rsidR="009716B7">
              <w:rPr>
                <w:rFonts w:ascii="GHEA Grapalat" w:hAnsi="GHEA Grapalat"/>
                <w:lang w:val="hy-AM" w:bidi="mr-IN"/>
              </w:rPr>
              <w:t>մշակ</w:t>
            </w:r>
            <w:r w:rsidR="00E714C9">
              <w:rPr>
                <w:rFonts w:ascii="GHEA Grapalat" w:hAnsi="GHEA Grapalat"/>
                <w:lang w:val="hy-AM" w:bidi="mr-IN"/>
              </w:rPr>
              <w:t>վ</w:t>
            </w:r>
            <w:r w:rsidR="009716B7">
              <w:rPr>
                <w:rFonts w:ascii="GHEA Grapalat" w:hAnsi="GHEA Grapalat"/>
                <w:lang w:val="hy-AM" w:bidi="mr-IN"/>
              </w:rPr>
              <w:t xml:space="preserve">ել </w:t>
            </w:r>
            <w:r w:rsidR="00E714C9">
              <w:rPr>
                <w:rFonts w:ascii="GHEA Grapalat" w:hAnsi="GHEA Grapalat"/>
                <w:lang w:val="hy-AM" w:bidi="mr-IN"/>
              </w:rPr>
              <w:t xml:space="preserve">են </w:t>
            </w:r>
            <w:r w:rsidR="009716B7">
              <w:rPr>
                <w:rFonts w:ascii="GHEA Grapalat" w:hAnsi="GHEA Grapalat"/>
                <w:lang w:val="hy-AM" w:bidi="mr-IN"/>
              </w:rPr>
              <w:t>մ</w:t>
            </w:r>
            <w:r w:rsidR="009716B7">
              <w:rPr>
                <w:rFonts w:ascii="GHEA Grapalat" w:hAnsi="GHEA Grapalat"/>
                <w:lang w:val="hy-AM"/>
              </w:rPr>
              <w:t xml:space="preserve">ետաղական </w:t>
            </w:r>
            <w:proofErr w:type="spellStart"/>
            <w:r w:rsidR="009716B7">
              <w:rPr>
                <w:rFonts w:ascii="GHEA Grapalat" w:hAnsi="GHEA Grapalat"/>
                <w:lang w:val="hy-AM"/>
              </w:rPr>
              <w:t>հանքարդյունաբերության</w:t>
            </w:r>
            <w:proofErr w:type="spellEnd"/>
            <w:r w:rsidR="009716B7">
              <w:rPr>
                <w:rFonts w:ascii="GHEA Grapalat" w:hAnsi="GHEA Grapalat"/>
                <w:lang w:val="hy-AM"/>
              </w:rPr>
              <w:t xml:space="preserve"> ոլորտում տ</w:t>
            </w:r>
            <w:r w:rsidR="009716B7" w:rsidRPr="009E7255">
              <w:rPr>
                <w:rFonts w:ascii="GHEA Grapalat" w:hAnsi="GHEA Grapalat"/>
                <w:lang w:val="hy-AM"/>
              </w:rPr>
              <w:t>վյալների համակարգային բացահայտման</w:t>
            </w:r>
            <w:r w:rsidR="009716B7">
              <w:rPr>
                <w:rFonts w:ascii="GHEA Grapalat" w:hAnsi="GHEA Grapalat"/>
                <w:lang w:val="hy-AM"/>
              </w:rPr>
              <w:t xml:space="preserve"> և իրական սեփականատերերի բացահայտման վերաբերյալ իրազեկման թերթիկների </w:t>
            </w:r>
            <w:r w:rsidR="009716B7" w:rsidRPr="00AA1C79">
              <w:rPr>
                <w:rFonts w:ascii="GHEA Grapalat" w:hAnsi="GHEA Grapalat"/>
                <w:lang w:val="hy-AM"/>
              </w:rPr>
              <w:t>(</w:t>
            </w:r>
            <w:proofErr w:type="spellStart"/>
            <w:r w:rsidR="009716B7">
              <w:rPr>
                <w:rFonts w:ascii="GHEA Grapalat" w:hAnsi="GHEA Grapalat"/>
                <w:lang w:val="hy-AM"/>
              </w:rPr>
              <w:t>բուկլետների</w:t>
            </w:r>
            <w:proofErr w:type="spellEnd"/>
            <w:r w:rsidR="009716B7" w:rsidRPr="00AA1C79">
              <w:rPr>
                <w:rFonts w:ascii="GHEA Grapalat" w:hAnsi="GHEA Grapalat"/>
                <w:lang w:val="hy-AM"/>
              </w:rPr>
              <w:t>)</w:t>
            </w:r>
            <w:r w:rsidR="009716B7">
              <w:rPr>
                <w:rFonts w:ascii="GHEA Grapalat" w:hAnsi="GHEA Grapalat"/>
                <w:lang w:val="hy-AM"/>
              </w:rPr>
              <w:t xml:space="preserve"> բովանդակությունները</w:t>
            </w:r>
            <w:r w:rsidR="0041436A">
              <w:rPr>
                <w:rFonts w:ascii="GHEA Grapalat" w:hAnsi="GHEA Grapalat"/>
                <w:lang w:val="hy-AM" w:bidi="mr-IN"/>
              </w:rPr>
              <w:t xml:space="preserve">, </w:t>
            </w:r>
            <w:r w:rsidR="009716B7">
              <w:rPr>
                <w:rFonts w:ascii="GHEA Grapalat" w:hAnsi="GHEA Grapalat"/>
                <w:lang w:val="hy-AM" w:bidi="mr-IN"/>
              </w:rPr>
              <w:t xml:space="preserve">հաստատել </w:t>
            </w:r>
            <w:r w:rsidR="0041436A">
              <w:rPr>
                <w:rFonts w:ascii="GHEA Grapalat" w:hAnsi="GHEA Grapalat"/>
                <w:lang w:val="hy-AM" w:bidi="mr-IN"/>
              </w:rPr>
              <w:t>հուշանվերներ</w:t>
            </w:r>
            <w:r w:rsidR="009716B7">
              <w:rPr>
                <w:rFonts w:ascii="GHEA Grapalat" w:hAnsi="GHEA Grapalat"/>
                <w:lang w:val="hy-AM" w:bidi="mr-IN"/>
              </w:rPr>
              <w:t xml:space="preserve">ի </w:t>
            </w:r>
            <w:proofErr w:type="spellStart"/>
            <w:r w:rsidR="009716B7">
              <w:rPr>
                <w:rFonts w:ascii="GHEA Grapalat" w:hAnsi="GHEA Grapalat"/>
                <w:lang w:val="hy-AM" w:bidi="mr-IN"/>
              </w:rPr>
              <w:t>դիզայնը</w:t>
            </w:r>
            <w:proofErr w:type="spellEnd"/>
            <w:r w:rsidR="0041436A">
              <w:rPr>
                <w:rFonts w:ascii="GHEA Grapalat" w:hAnsi="GHEA Grapalat"/>
                <w:lang w:val="hy-AM" w:bidi="mr-IN"/>
              </w:rPr>
              <w:t>:</w:t>
            </w:r>
          </w:p>
          <w:p w14:paraId="69B87372" w14:textId="46331484" w:rsidR="009567C6" w:rsidRPr="009567C6" w:rsidRDefault="00ED4683" w:rsidP="0089465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Sylfaen" w:hAnsi="Sylfaen"/>
                <w:lang w:val="hy-AM"/>
              </w:rPr>
              <w:t xml:space="preserve">      </w:t>
            </w:r>
            <w:r w:rsidR="007664C8" w:rsidRPr="007664C8">
              <w:rPr>
                <w:rFonts w:ascii="Sylfaen" w:hAnsi="Sylfaen"/>
                <w:lang w:val="hy-AM"/>
              </w:rPr>
              <w:t xml:space="preserve">   </w:t>
            </w:r>
            <w:hyperlink r:id="rId10" w:tgtFrame="_blank" w:history="1">
              <w:r w:rsidR="009567C6" w:rsidRPr="009567C6">
                <w:rPr>
                  <w:rFonts w:ascii="GHEA Grapalat" w:hAnsi="GHEA Grapalat"/>
                  <w:lang w:val="hy-AM" w:bidi="mr-IN"/>
                </w:rPr>
                <w:t>ՀՀ վարչապետի ապրիլի 9-ի 373-Ա որոշմամբ</w:t>
              </w:r>
            </w:hyperlink>
            <w:r w:rsidR="009567C6" w:rsidRPr="00AF2CD4">
              <w:rPr>
                <w:vertAlign w:val="superscript"/>
              </w:rPr>
              <w:footnoteReference w:id="18"/>
            </w:r>
            <w:r w:rsidR="009567C6" w:rsidRPr="00AF2CD4">
              <w:rPr>
                <w:rFonts w:ascii="GHEA Grapalat" w:hAnsi="GHEA Grapalat"/>
                <w:vertAlign w:val="superscript"/>
                <w:lang w:val="hy-AM" w:bidi="mr-IN"/>
              </w:rPr>
              <w:t xml:space="preserve"> </w:t>
            </w:r>
            <w:r w:rsidR="009567C6">
              <w:rPr>
                <w:rFonts w:ascii="GHEA Grapalat" w:hAnsi="GHEA Grapalat"/>
                <w:lang w:val="hy-AM" w:bidi="mr-IN"/>
              </w:rPr>
              <w:t xml:space="preserve">ՀՀ ԱՃԹՆ-ի </w:t>
            </w:r>
            <w:r w:rsidR="009567C6" w:rsidRPr="009567C6">
              <w:rPr>
                <w:rFonts w:ascii="GHEA Grapalat" w:hAnsi="GHEA Grapalat"/>
                <w:lang w:val="hy-AM" w:bidi="mr-IN"/>
              </w:rPr>
              <w:t xml:space="preserve">քարտուղարության ղեկավար </w:t>
            </w:r>
            <w:r w:rsidR="009567C6" w:rsidRPr="00562666">
              <w:rPr>
                <w:rFonts w:ascii="Calibri" w:hAnsi="Calibri" w:cs="Calibri"/>
                <w:lang w:val="hy-AM" w:bidi="mr-IN"/>
              </w:rPr>
              <w:t> </w:t>
            </w:r>
            <w:proofErr w:type="spellStart"/>
            <w:r w:rsidR="009567C6" w:rsidRPr="009567C6">
              <w:rPr>
                <w:rFonts w:ascii="GHEA Grapalat" w:hAnsi="GHEA Grapalat"/>
                <w:lang w:val="hy-AM" w:bidi="mr-IN"/>
              </w:rPr>
              <w:t>Լիլիա</w:t>
            </w:r>
            <w:proofErr w:type="spellEnd"/>
            <w:r w:rsidR="009567C6" w:rsidRPr="009567C6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9567C6" w:rsidRPr="009567C6">
              <w:rPr>
                <w:rFonts w:ascii="GHEA Grapalat" w:hAnsi="GHEA Grapalat"/>
                <w:lang w:val="hy-AM" w:bidi="mr-IN"/>
              </w:rPr>
              <w:t>Շուշանյանը</w:t>
            </w:r>
            <w:proofErr w:type="spellEnd"/>
            <w:r w:rsidR="009567C6" w:rsidRPr="00562666">
              <w:rPr>
                <w:rFonts w:ascii="Calibri" w:hAnsi="Calibri" w:cs="Calibri"/>
                <w:lang w:val="hy-AM" w:bidi="mr-IN"/>
              </w:rPr>
              <w:t> </w:t>
            </w:r>
            <w:r w:rsidR="009567C6" w:rsidRPr="009567C6">
              <w:rPr>
                <w:rFonts w:ascii="GHEA Grapalat" w:hAnsi="GHEA Grapalat"/>
                <w:lang w:val="hy-AM" w:bidi="mr-IN"/>
              </w:rPr>
              <w:t>նշանակվել է տարածքային կառավարման և զարգացման նախարարի տեղակալի պաշտոնում</w:t>
            </w:r>
            <w:r w:rsidR="009567C6">
              <w:rPr>
                <w:rFonts w:ascii="GHEA Grapalat" w:hAnsi="GHEA Grapalat"/>
                <w:lang w:val="hy-AM" w:bidi="mr-IN"/>
              </w:rPr>
              <w:t xml:space="preserve">: ՀՀ ԱՃԹՆ-ի </w:t>
            </w:r>
            <w:r w:rsidR="009567C6" w:rsidRPr="009567C6">
              <w:rPr>
                <w:rFonts w:ascii="GHEA Grapalat" w:hAnsi="GHEA Grapalat"/>
                <w:lang w:val="hy-AM" w:bidi="mr-IN"/>
              </w:rPr>
              <w:t xml:space="preserve">քարտուղարության ղեկավար </w:t>
            </w:r>
            <w:r w:rsidR="009567C6" w:rsidRPr="00562666">
              <w:rPr>
                <w:rFonts w:ascii="Calibri" w:hAnsi="Calibri" w:cs="Calibri"/>
                <w:lang w:val="hy-AM" w:bidi="mr-IN"/>
              </w:rPr>
              <w:t> </w:t>
            </w:r>
            <w:r w:rsidR="009567C6" w:rsidRPr="00562666">
              <w:rPr>
                <w:rFonts w:ascii="GHEA Grapalat" w:hAnsi="GHEA Grapalat"/>
                <w:lang w:val="hy-AM" w:bidi="mr-IN"/>
              </w:rPr>
              <w:t>է նշանակվել Լուսինե Թովմասյանը:</w:t>
            </w:r>
            <w:r w:rsidR="009567C6" w:rsidRPr="00562666">
              <w:rPr>
                <w:rFonts w:ascii="Calibri" w:hAnsi="Calibri" w:cs="Calibri"/>
                <w:lang w:val="hy-AM" w:bidi="mr-IN"/>
              </w:rPr>
              <w:t> </w:t>
            </w:r>
          </w:p>
          <w:p w14:paraId="29ED9E29" w14:textId="77777777" w:rsidR="00B50D74" w:rsidRDefault="00B50D74" w:rsidP="00894659">
            <w:pPr>
              <w:spacing w:after="0"/>
              <w:jc w:val="both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1358EFF0" w14:textId="77777777" w:rsidR="00781AAB" w:rsidRDefault="00781AAB" w:rsidP="00B50D74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632251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3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>6</w:t>
            </w:r>
            <w:r w:rsidRPr="00781AAB">
              <w:rPr>
                <w:rFonts w:ascii="MS Gothic" w:eastAsia="MS Gothic" w:hAnsi="MS Gothic" w:cs="MS Gothic" w:hint="eastAsia"/>
                <w:i/>
                <w:color w:val="172C4B"/>
                <w:lang w:val="hy-AM" w:bidi="mr-IN"/>
              </w:rPr>
              <w:t>․</w:t>
            </w:r>
            <w:r w:rsidRPr="00632251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781AAB">
              <w:rPr>
                <w:rFonts w:ascii="GHEA Grapalat" w:hAnsi="GHEA Grapalat"/>
                <w:i/>
                <w:color w:val="172C4B"/>
                <w:lang w:val="hy-AM" w:bidi="mr-IN"/>
              </w:rPr>
              <w:t>ՀՀ ԱՃԹՆ-ի 2018 տարեկան հաշվետվության կազմում և հաստատում</w:t>
            </w:r>
            <w:r w:rsidRPr="00B50D7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</w:p>
          <w:p w14:paraId="4F75CD14" w14:textId="0645471C" w:rsidR="00781AAB" w:rsidRDefault="00781AAB" w:rsidP="00781AAB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2AC5B1FF" w14:textId="5D1320ED" w:rsidR="00781AAB" w:rsidRPr="00B902EB" w:rsidRDefault="003969EE" w:rsidP="003969E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</w:t>
            </w:r>
            <w:r w:rsidR="00781AAB" w:rsidRPr="00B902EB">
              <w:rPr>
                <w:rFonts w:ascii="GHEA Grapalat" w:hAnsi="GHEA Grapalat"/>
                <w:lang w:val="hy-AM" w:bidi="mr-IN"/>
              </w:rPr>
              <w:t>ՀՀ ԱՃԹՆ</w:t>
            </w:r>
            <w:r w:rsidR="00F73640">
              <w:rPr>
                <w:rFonts w:ascii="GHEA Grapalat" w:hAnsi="GHEA Grapalat"/>
                <w:lang w:val="hy-AM" w:bidi="mr-IN"/>
              </w:rPr>
              <w:t>-ի</w:t>
            </w:r>
            <w:r w:rsidR="00781AAB" w:rsidRPr="00B902EB">
              <w:rPr>
                <w:rFonts w:ascii="GHEA Grapalat" w:hAnsi="GHEA Grapalat"/>
                <w:lang w:val="hy-AM" w:bidi="mr-IN"/>
              </w:rPr>
              <w:t xml:space="preserve"> քարտուղարության կողմից մշակվել է 2018 տարեկան հաշվետվությունը</w:t>
            </w:r>
            <w:r w:rsidR="00F65C0E">
              <w:rPr>
                <w:rFonts w:ascii="GHEA Grapalat" w:hAnsi="GHEA Grapalat"/>
                <w:lang w:val="hy-AM" w:bidi="mr-IN"/>
              </w:rPr>
              <w:t xml:space="preserve"> և </w:t>
            </w:r>
            <w:r w:rsidR="00781AAB" w:rsidRPr="00B902EB">
              <w:rPr>
                <w:rFonts w:ascii="GHEA Grapalat" w:hAnsi="GHEA Grapalat"/>
                <w:lang w:val="hy-AM" w:bidi="mr-IN"/>
              </w:rPr>
              <w:t xml:space="preserve">ԲՇԽ-ի անդամների </w:t>
            </w:r>
            <w:proofErr w:type="spellStart"/>
            <w:r w:rsidR="00781AAB" w:rsidRPr="00B902EB">
              <w:rPr>
                <w:rFonts w:ascii="GHEA Grapalat" w:hAnsi="GHEA Grapalat"/>
                <w:lang w:val="hy-AM" w:bidi="mr-IN"/>
              </w:rPr>
              <w:t>միջև</w:t>
            </w:r>
            <w:proofErr w:type="spellEnd"/>
            <w:r w:rsidR="00781AAB" w:rsidRPr="00B902EB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781AAB" w:rsidRPr="00B902EB">
              <w:rPr>
                <w:rFonts w:ascii="GHEA Grapalat" w:hAnsi="GHEA Grapalat"/>
                <w:lang w:val="hy-AM" w:bidi="mr-IN"/>
              </w:rPr>
              <w:t>շրջանառվելուց</w:t>
            </w:r>
            <w:proofErr w:type="spellEnd"/>
            <w:r w:rsidR="00781AAB" w:rsidRPr="00B902EB">
              <w:rPr>
                <w:rFonts w:ascii="GHEA Grapalat" w:hAnsi="GHEA Grapalat"/>
                <w:lang w:val="hy-AM" w:bidi="mr-IN"/>
              </w:rPr>
              <w:t xml:space="preserve"> հետո </w:t>
            </w:r>
            <w:r w:rsidR="00281F26">
              <w:rPr>
                <w:rFonts w:ascii="GHEA Grapalat" w:hAnsi="GHEA Grapalat"/>
                <w:lang w:val="hy-AM" w:bidi="mr-IN"/>
              </w:rPr>
              <w:t xml:space="preserve">այն </w:t>
            </w:r>
            <w:r w:rsidR="00F65C0E">
              <w:rPr>
                <w:rFonts w:ascii="GHEA Grapalat" w:hAnsi="GHEA Grapalat"/>
                <w:lang w:val="hy-AM" w:bidi="mr-IN"/>
              </w:rPr>
              <w:t xml:space="preserve">հաստատվել </w:t>
            </w:r>
            <w:r w:rsidR="00781AAB" w:rsidRPr="00B902EB">
              <w:rPr>
                <w:rFonts w:ascii="GHEA Grapalat" w:hAnsi="GHEA Grapalat"/>
                <w:lang w:val="hy-AM" w:bidi="mr-IN"/>
              </w:rPr>
              <w:t xml:space="preserve">էլեկտրոնային </w:t>
            </w:r>
            <w:r w:rsidR="00B902EB">
              <w:rPr>
                <w:rFonts w:ascii="GHEA Grapalat" w:hAnsi="GHEA Grapalat"/>
                <w:lang w:val="hy-AM" w:bidi="mr-IN"/>
              </w:rPr>
              <w:t>եղանակով</w:t>
            </w:r>
            <w:r w:rsidR="00781AAB" w:rsidRPr="00B902EB">
              <w:rPr>
                <w:rFonts w:ascii="GHEA Grapalat" w:hAnsi="GHEA Grapalat"/>
                <w:lang w:val="hy-AM" w:bidi="mr-IN"/>
              </w:rPr>
              <w:t>:</w:t>
            </w:r>
            <w:r w:rsidR="00FA58B5">
              <w:rPr>
                <w:rStyle w:val="FootnoteReference"/>
                <w:rFonts w:ascii="GHEA Grapalat" w:hAnsi="GHEA Grapalat"/>
                <w:lang w:val="hy-AM" w:bidi="mr-IN"/>
              </w:rPr>
              <w:footnoteReference w:id="19"/>
            </w:r>
          </w:p>
          <w:p w14:paraId="0284B31E" w14:textId="0649007A" w:rsidR="00781AAB" w:rsidRDefault="00781AAB" w:rsidP="00281F26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1BD955C0" w14:textId="3EFC4113" w:rsidR="00B50D74" w:rsidRDefault="00B50D74" w:rsidP="00B50D74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50D7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3</w:t>
            </w:r>
            <w:r w:rsidR="00DB496F" w:rsidRPr="00DB496F">
              <w:rPr>
                <w:rFonts w:ascii="GHEA Grapalat" w:hAnsi="GHEA Grapalat"/>
                <w:i/>
                <w:color w:val="172C4B"/>
                <w:lang w:val="hy-AM" w:bidi="mr-IN"/>
              </w:rPr>
              <w:t>8</w:t>
            </w:r>
            <w:r w:rsidRPr="00B50D74">
              <w:rPr>
                <w:rFonts w:ascii="Cambria Math" w:hAnsi="Cambria Math" w:cs="Cambria Math"/>
                <w:i/>
                <w:color w:val="172C4B"/>
                <w:lang w:val="hy-AM" w:bidi="mr-IN"/>
              </w:rPr>
              <w:t>․</w:t>
            </w:r>
            <w:r w:rsidRPr="00B50D7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="00DB496F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ՀՀ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3305FA" w:rsidRPr="00281F26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="00DB496F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եռամսյակային հաշվետվությունների կազմում և հաստատում</w:t>
            </w:r>
          </w:p>
          <w:p w14:paraId="7BBB6BD5" w14:textId="77777777" w:rsidR="00DB496F" w:rsidRDefault="00DB496F" w:rsidP="00B50D74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024B659" w14:textId="4F07FCFE" w:rsidR="00DB496F" w:rsidRPr="00B902EB" w:rsidRDefault="003969EE" w:rsidP="00B902EB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</w:t>
            </w:r>
            <w:r w:rsidR="00DB496F" w:rsidRPr="00B902EB">
              <w:rPr>
                <w:rFonts w:ascii="GHEA Grapalat" w:hAnsi="GHEA Grapalat"/>
                <w:lang w:val="hy-AM" w:bidi="mr-IN"/>
              </w:rPr>
              <w:t xml:space="preserve">Հաշվետու ժամանակահատվածում </w:t>
            </w:r>
            <w:r w:rsidR="00FA5FC0" w:rsidRPr="00B902EB">
              <w:rPr>
                <w:rFonts w:ascii="GHEA Grapalat" w:hAnsi="GHEA Grapalat"/>
                <w:lang w:val="hy-AM" w:bidi="mr-IN"/>
              </w:rPr>
              <w:t>ԱՃԹՆ</w:t>
            </w:r>
            <w:r w:rsidR="003305FA" w:rsidRPr="00CB018F">
              <w:rPr>
                <w:rFonts w:ascii="GHEA Grapalat" w:hAnsi="GHEA Grapalat"/>
                <w:lang w:val="hy-AM" w:bidi="mr-IN"/>
              </w:rPr>
              <w:t>-ի</w:t>
            </w:r>
            <w:r w:rsidR="00DB496F" w:rsidRPr="00B902EB">
              <w:rPr>
                <w:rFonts w:ascii="GHEA Grapalat" w:hAnsi="GHEA Grapalat"/>
                <w:lang w:val="hy-AM" w:bidi="mr-IN"/>
              </w:rPr>
              <w:t xml:space="preserve"> քարտուղարության կողմից մշակվել է </w:t>
            </w:r>
            <w:r w:rsidR="00FA5FC0" w:rsidRPr="00B902EB">
              <w:rPr>
                <w:rFonts w:ascii="GHEA Grapalat" w:hAnsi="GHEA Grapalat"/>
                <w:lang w:val="hy-AM" w:bidi="mr-IN"/>
              </w:rPr>
              <w:t>ԱՃԹՆ</w:t>
            </w:r>
            <w:r w:rsidR="00F73640">
              <w:rPr>
                <w:rFonts w:ascii="GHEA Grapalat" w:hAnsi="GHEA Grapalat"/>
                <w:lang w:val="hy-AM" w:bidi="mr-IN"/>
              </w:rPr>
              <w:t>-ի</w:t>
            </w:r>
            <w:r w:rsidR="00DB496F" w:rsidRPr="00B902EB">
              <w:rPr>
                <w:rFonts w:ascii="GHEA Grapalat" w:hAnsi="GHEA Grapalat"/>
                <w:lang w:val="hy-AM" w:bidi="mr-IN"/>
              </w:rPr>
              <w:t xml:space="preserve"> ներդրման աշխատանքների 2019 թվականի </w:t>
            </w:r>
            <w:r w:rsidR="00281F26">
              <w:rPr>
                <w:rFonts w:ascii="GHEA Grapalat" w:hAnsi="GHEA Grapalat"/>
                <w:lang w:val="hy-AM" w:bidi="mr-IN"/>
              </w:rPr>
              <w:t>առաջին</w:t>
            </w:r>
            <w:r w:rsidR="00DB496F" w:rsidRPr="00B902EB">
              <w:rPr>
                <w:rFonts w:ascii="GHEA Grapalat" w:hAnsi="GHEA Grapalat"/>
                <w:lang w:val="hy-AM" w:bidi="mr-IN"/>
              </w:rPr>
              <w:t xml:space="preserve"> եռամսյակի հաշվետվությունը։</w:t>
            </w:r>
          </w:p>
          <w:p w14:paraId="156082AC" w14:textId="28244158" w:rsidR="00781AAB" w:rsidRPr="00781AAB" w:rsidRDefault="00781AAB" w:rsidP="00781AAB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632251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</w:p>
          <w:p w14:paraId="3C31CE41" w14:textId="6E510C7E" w:rsidR="00632251" w:rsidRPr="00632251" w:rsidRDefault="00632251" w:rsidP="00632251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632251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3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>9</w:t>
            </w:r>
            <w:r w:rsidRPr="00632251">
              <w:rPr>
                <w:rFonts w:ascii="Cambria Math" w:hAnsi="Cambria Math" w:cs="Cambria Math"/>
                <w:i/>
                <w:color w:val="172C4B"/>
                <w:lang w:val="hy-AM" w:bidi="mr-IN"/>
              </w:rPr>
              <w:t>․</w:t>
            </w:r>
            <w:r w:rsidRPr="00632251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Համագործակցություն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3305FA" w:rsidRPr="00281F26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միջազգային քարտուղարության և այլ </w:t>
            </w:r>
            <w:r w:rsidR="00FA5FC0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061C6C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անդամ երկրների հետ</w:t>
            </w:r>
          </w:p>
          <w:p w14:paraId="5DC26BA7" w14:textId="77777777" w:rsidR="00632251" w:rsidRDefault="00632251" w:rsidP="00DB496F">
            <w:pPr>
              <w:spacing w:after="0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3AABB31E" w14:textId="52001B47" w:rsidR="00814A73" w:rsidRDefault="00ED5102" w:rsidP="00364644">
            <w:pPr>
              <w:spacing w:before="120"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</w:t>
            </w:r>
            <w:r w:rsidR="00BF76FF" w:rsidRPr="000A7FD3">
              <w:rPr>
                <w:rFonts w:ascii="GHEA Grapalat" w:hAnsi="GHEA Grapalat"/>
                <w:lang w:val="hy-AM" w:bidi="mr-IN"/>
              </w:rPr>
              <w:t xml:space="preserve">Հաշվետու ժամանակահատվածում ՀՀ կառավարության աշխատակազմի </w:t>
            </w:r>
            <w:r w:rsidR="00FA5FC0" w:rsidRPr="000A7FD3">
              <w:rPr>
                <w:rFonts w:ascii="GHEA Grapalat" w:hAnsi="GHEA Grapalat"/>
                <w:lang w:val="hy-AM" w:bidi="mr-IN"/>
              </w:rPr>
              <w:t>ԱՃԹՆ</w:t>
            </w:r>
            <w:r w:rsidR="00F73640">
              <w:rPr>
                <w:rFonts w:ascii="GHEA Grapalat" w:hAnsi="GHEA Grapalat"/>
                <w:lang w:val="hy-AM" w:bidi="mr-IN"/>
              </w:rPr>
              <w:t>-ի</w:t>
            </w:r>
            <w:r w:rsidR="00BF76FF" w:rsidRPr="000A7FD3">
              <w:rPr>
                <w:rFonts w:ascii="GHEA Grapalat" w:hAnsi="GHEA Grapalat"/>
                <w:lang w:val="hy-AM" w:bidi="mr-IN"/>
              </w:rPr>
              <w:t xml:space="preserve"> քարտուղարության պատասխանատուները համագործակցել են </w:t>
            </w:r>
            <w:r w:rsidR="00FA5FC0" w:rsidRPr="000A7FD3">
              <w:rPr>
                <w:rFonts w:ascii="GHEA Grapalat" w:hAnsi="GHEA Grapalat"/>
                <w:lang w:val="hy-AM" w:bidi="mr-IN"/>
              </w:rPr>
              <w:t>ԱՃԹՆ</w:t>
            </w:r>
            <w:r w:rsidR="00F73640">
              <w:rPr>
                <w:rFonts w:ascii="GHEA Grapalat" w:hAnsi="GHEA Grapalat"/>
                <w:lang w:val="hy-AM" w:bidi="mr-IN"/>
              </w:rPr>
              <w:t>-ի</w:t>
            </w:r>
            <w:r w:rsidR="00BF76FF" w:rsidRPr="000A7FD3">
              <w:rPr>
                <w:rFonts w:ascii="GHEA Grapalat" w:hAnsi="GHEA Grapalat"/>
                <w:lang w:val="hy-AM" w:bidi="mr-IN"/>
              </w:rPr>
              <w:t xml:space="preserve"> միջազգային քարտուղարության տարածաշրջանային պատասխանատուների հետ Հայաստանում </w:t>
            </w:r>
            <w:r w:rsidR="00FA5FC0" w:rsidRPr="000A7FD3">
              <w:rPr>
                <w:rFonts w:ascii="GHEA Grapalat" w:hAnsi="GHEA Grapalat"/>
                <w:lang w:val="hy-AM" w:bidi="mr-IN"/>
              </w:rPr>
              <w:t>ԱՃԹՆ</w:t>
            </w:r>
            <w:r w:rsidR="00F73640">
              <w:rPr>
                <w:rFonts w:ascii="GHEA Grapalat" w:hAnsi="GHEA Grapalat"/>
                <w:lang w:val="hy-AM" w:bidi="mr-IN"/>
              </w:rPr>
              <w:t>-ի</w:t>
            </w:r>
            <w:r w:rsidR="00BF76FF" w:rsidRPr="000A7FD3">
              <w:rPr>
                <w:rFonts w:ascii="GHEA Grapalat" w:hAnsi="GHEA Grapalat"/>
                <w:lang w:val="hy-AM" w:bidi="mr-IN"/>
              </w:rPr>
              <w:t xml:space="preserve"> ստանդարտի ներդրման, ԱՃԹՆ</w:t>
            </w:r>
            <w:r w:rsidR="00061C6C">
              <w:rPr>
                <w:rFonts w:ascii="GHEA Grapalat" w:hAnsi="GHEA Grapalat"/>
                <w:lang w:val="hy-AM" w:bidi="mr-IN"/>
              </w:rPr>
              <w:t>-ի</w:t>
            </w:r>
            <w:r w:rsidR="00BF76FF" w:rsidRPr="000A7FD3">
              <w:rPr>
                <w:rFonts w:ascii="GHEA Grapalat" w:hAnsi="GHEA Grapalat"/>
                <w:lang w:val="hy-AM" w:bidi="mr-IN"/>
              </w:rPr>
              <w:t xml:space="preserve"> զեկույցի </w:t>
            </w:r>
            <w:r w:rsidR="000A7FD3">
              <w:rPr>
                <w:rFonts w:ascii="GHEA Grapalat" w:hAnsi="GHEA Grapalat"/>
                <w:lang w:val="hy-AM" w:bidi="mr-IN"/>
              </w:rPr>
              <w:t xml:space="preserve">վերաբերյալ </w:t>
            </w:r>
            <w:r w:rsidR="00BF76FF" w:rsidRPr="000A7FD3">
              <w:rPr>
                <w:rFonts w:ascii="GHEA Grapalat" w:hAnsi="GHEA Grapalat"/>
                <w:lang w:val="hy-AM" w:bidi="mr-IN"/>
              </w:rPr>
              <w:t xml:space="preserve">մեկնաբանությունների և խորհրդատվության ստացման, 2019 թվականի հունիսի 17-19 </w:t>
            </w:r>
            <w:proofErr w:type="spellStart"/>
            <w:r w:rsidR="00BF76FF" w:rsidRPr="000A7FD3">
              <w:rPr>
                <w:rFonts w:ascii="GHEA Grapalat" w:hAnsi="GHEA Grapalat"/>
                <w:lang w:val="hy-AM" w:bidi="mr-IN"/>
              </w:rPr>
              <w:t>Փաիզում</w:t>
            </w:r>
            <w:proofErr w:type="spellEnd"/>
            <w:r w:rsidR="00BF76FF" w:rsidRPr="000A7FD3">
              <w:rPr>
                <w:rFonts w:ascii="GHEA Grapalat" w:hAnsi="GHEA Grapalat"/>
                <w:lang w:val="hy-AM" w:bidi="mr-IN"/>
              </w:rPr>
              <w:t xml:space="preserve"> կայանալիք </w:t>
            </w:r>
            <w:r w:rsidR="00FA5FC0" w:rsidRPr="000A7FD3">
              <w:rPr>
                <w:rFonts w:ascii="GHEA Grapalat" w:hAnsi="GHEA Grapalat"/>
                <w:lang w:val="hy-AM" w:bidi="mr-IN"/>
              </w:rPr>
              <w:t>ԱՃԹՆ</w:t>
            </w:r>
            <w:r w:rsidR="00061C6C">
              <w:rPr>
                <w:rFonts w:ascii="GHEA Grapalat" w:hAnsi="GHEA Grapalat"/>
                <w:lang w:val="hy-AM" w:bidi="mr-IN"/>
              </w:rPr>
              <w:t>-ի</w:t>
            </w:r>
            <w:r w:rsidR="00BF76FF" w:rsidRPr="000A7FD3">
              <w:rPr>
                <w:rFonts w:ascii="GHEA Grapalat" w:hAnsi="GHEA Grapalat"/>
                <w:lang w:val="hy-AM" w:bidi="mr-IN"/>
              </w:rPr>
              <w:t xml:space="preserve"> համաշխարհային համաժողովում Հայաստանի մասնակցության կազմակերպչական հարցերի </w:t>
            </w:r>
            <w:r w:rsidR="00364644" w:rsidRPr="000A7FD3">
              <w:rPr>
                <w:rFonts w:ascii="GHEA Grapalat" w:hAnsi="GHEA Grapalat"/>
                <w:lang w:val="hy-AM" w:bidi="mr-IN"/>
              </w:rPr>
              <w:t>շուրջ, կ</w:t>
            </w:r>
            <w:r w:rsidR="00BF76FF" w:rsidRPr="000A7FD3">
              <w:rPr>
                <w:rFonts w:ascii="GHEA Grapalat" w:hAnsi="GHEA Grapalat"/>
                <w:lang w:val="hy-AM" w:bidi="mr-IN"/>
              </w:rPr>
              <w:t xml:space="preserve">ազմակերպվել են </w:t>
            </w:r>
            <w:proofErr w:type="spellStart"/>
            <w:r w:rsidR="00BF76FF" w:rsidRPr="000A7FD3">
              <w:rPr>
                <w:rFonts w:ascii="GHEA Grapalat" w:hAnsi="GHEA Grapalat"/>
                <w:lang w:val="hy-AM" w:bidi="mr-IN"/>
              </w:rPr>
              <w:t>տեսազանգեր</w:t>
            </w:r>
            <w:proofErr w:type="spellEnd"/>
            <w:r w:rsidR="00364644" w:rsidRPr="000A7FD3">
              <w:rPr>
                <w:rFonts w:ascii="GHEA Grapalat" w:hAnsi="GHEA Grapalat"/>
                <w:lang w:val="hy-AM" w:bidi="mr-IN"/>
              </w:rPr>
              <w:t xml:space="preserve">։ </w:t>
            </w:r>
          </w:p>
          <w:p w14:paraId="429AA2DD" w14:textId="77777777" w:rsidR="00814A73" w:rsidRPr="00814A73" w:rsidRDefault="00814A73" w:rsidP="00814A73">
            <w:pPr>
              <w:spacing w:before="120" w:after="0"/>
              <w:jc w:val="both"/>
              <w:rPr>
                <w:rFonts w:ascii="GHEA Grapalat" w:hAnsi="GHEA Grapalat"/>
                <w:lang w:val="hy-AM" w:bidi="mr-IN"/>
              </w:rPr>
            </w:pPr>
            <w:r w:rsidRPr="00814A73">
              <w:rPr>
                <w:rFonts w:ascii="GHEA Grapalat" w:hAnsi="GHEA Grapalat"/>
                <w:lang w:val="hy-AM" w:bidi="mr-IN"/>
              </w:rPr>
              <w:t xml:space="preserve">          ԱՃԹՆ-ի </w:t>
            </w:r>
            <w:proofErr w:type="spellStart"/>
            <w:r w:rsidRPr="00814A73">
              <w:rPr>
                <w:rFonts w:ascii="GHEA Grapalat" w:hAnsi="GHEA Grapalat"/>
                <w:lang w:val="hy-AM" w:bidi="mr-IN"/>
              </w:rPr>
              <w:t>բազմաշահառու</w:t>
            </w:r>
            <w:proofErr w:type="spellEnd"/>
            <w:r w:rsidRPr="00814A73">
              <w:rPr>
                <w:rFonts w:ascii="GHEA Grapalat" w:hAnsi="GHEA Grapalat"/>
                <w:lang w:val="hy-AM" w:bidi="mr-IN"/>
              </w:rPr>
              <w:t xml:space="preserve"> խմբի անդամ, </w:t>
            </w:r>
            <w:proofErr w:type="spellStart"/>
            <w:r w:rsidRPr="00814A73">
              <w:rPr>
                <w:rFonts w:ascii="GHEA Grapalat" w:hAnsi="GHEA Grapalat"/>
                <w:lang w:val="hy-AM" w:bidi="mr-IN"/>
              </w:rPr>
              <w:t>Թրանսփարենսի</w:t>
            </w:r>
            <w:proofErr w:type="spellEnd"/>
            <w:r w:rsidRPr="00814A73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Pr="00814A73">
              <w:rPr>
                <w:rFonts w:ascii="GHEA Grapalat" w:hAnsi="GHEA Grapalat"/>
                <w:lang w:val="hy-AM" w:bidi="mr-IN"/>
              </w:rPr>
              <w:t>Ինթերնեշնլ</w:t>
            </w:r>
            <w:proofErr w:type="spellEnd"/>
            <w:r w:rsidRPr="00814A73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Pr="00814A73">
              <w:rPr>
                <w:rFonts w:ascii="GHEA Grapalat" w:hAnsi="GHEA Grapalat"/>
                <w:lang w:val="hy-AM" w:bidi="mr-IN"/>
              </w:rPr>
              <w:t>հակակոռուպցիոն</w:t>
            </w:r>
            <w:proofErr w:type="spellEnd"/>
            <w:r w:rsidRPr="00814A73">
              <w:rPr>
                <w:rFonts w:ascii="GHEA Grapalat" w:hAnsi="GHEA Grapalat"/>
                <w:lang w:val="hy-AM" w:bidi="mr-IN"/>
              </w:rPr>
              <w:t xml:space="preserve"> կենտրոնի գործադիր տնօրեն Սոնա Այվազյանը և ԱՃԹՆ-ի հայաստանյան քարտուղարության ղեկավար Լուսինե Թովմասյանը մասնակցել են մայիսի 15-16-ը Բեռլինում կայացած «Իրական սեփականատերերի թափանցիկությունը» խորագրով </w:t>
            </w:r>
            <w:proofErr w:type="spellStart"/>
            <w:r w:rsidRPr="00814A73">
              <w:rPr>
                <w:rFonts w:ascii="GHEA Grapalat" w:hAnsi="GHEA Grapalat"/>
                <w:lang w:val="hy-AM" w:bidi="mr-IN"/>
              </w:rPr>
              <w:t>եվրոպական</w:t>
            </w:r>
            <w:proofErr w:type="spellEnd"/>
            <w:r w:rsidRPr="00814A73">
              <w:rPr>
                <w:rFonts w:ascii="GHEA Grapalat" w:hAnsi="GHEA Grapalat"/>
                <w:lang w:val="hy-AM" w:bidi="mr-IN"/>
              </w:rPr>
              <w:t xml:space="preserve"> տարածաշրջանային քննարկմանը, որը կազմակերպվել էր </w:t>
            </w:r>
            <w:proofErr w:type="spellStart"/>
            <w:r w:rsidRPr="00814A73">
              <w:rPr>
                <w:rFonts w:ascii="GHEA Grapalat" w:hAnsi="GHEA Grapalat"/>
                <w:lang w:val="hy-AM" w:bidi="mr-IN"/>
              </w:rPr>
              <w:t>Թրանսփարենսի</w:t>
            </w:r>
            <w:proofErr w:type="spellEnd"/>
            <w:r w:rsidRPr="00814A73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Pr="00814A73">
              <w:rPr>
                <w:rFonts w:ascii="GHEA Grapalat" w:hAnsi="GHEA Grapalat"/>
                <w:lang w:val="hy-AM" w:bidi="mr-IN"/>
              </w:rPr>
              <w:t>Ինթերնեշնլի</w:t>
            </w:r>
            <w:proofErr w:type="spellEnd"/>
            <w:r w:rsidRPr="00814A73">
              <w:rPr>
                <w:rFonts w:ascii="GHEA Grapalat" w:hAnsi="GHEA Grapalat"/>
                <w:lang w:val="hy-AM" w:bidi="mr-IN"/>
              </w:rPr>
              <w:t xml:space="preserve"> կողմից Բաց կառավարման գործընկերության շրջանակում։ </w:t>
            </w:r>
          </w:p>
          <w:p w14:paraId="06A8CFEC" w14:textId="58659297" w:rsidR="00BF76FF" w:rsidRDefault="009B2BF7" w:rsidP="00814A73">
            <w:pPr>
              <w:spacing w:before="120"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</w:t>
            </w:r>
            <w:r w:rsidR="00814A73" w:rsidRPr="00814A73">
              <w:rPr>
                <w:rFonts w:ascii="GHEA Grapalat" w:hAnsi="GHEA Grapalat"/>
                <w:lang w:val="hy-AM" w:bidi="mr-IN"/>
              </w:rPr>
              <w:t xml:space="preserve">Հանդիպման նպատակն էր իրական սեփականատերերի բացահայտման, տվյալների հրապարակման, անձնական տվյալների գաղտնիության ապահովման և հայտարարագրված տվյալների ստուգման գործընթացներում երկրների փորձի ներկայացումն ու մարտահրավերների քննարկումը։ Հանդիպմանը Մեծ Բրիտանիայի, Գերմանիայի, Լատվիայի, </w:t>
            </w:r>
            <w:proofErr w:type="spellStart"/>
            <w:r w:rsidR="00814A73" w:rsidRPr="00814A73">
              <w:rPr>
                <w:rFonts w:ascii="GHEA Grapalat" w:hAnsi="GHEA Grapalat"/>
                <w:lang w:val="hy-AM" w:bidi="mr-IN"/>
              </w:rPr>
              <w:t>Սլովակիայի</w:t>
            </w:r>
            <w:proofErr w:type="spellEnd"/>
            <w:r w:rsidR="00814A73" w:rsidRPr="00814A73">
              <w:rPr>
                <w:rFonts w:ascii="GHEA Grapalat" w:hAnsi="GHEA Grapalat"/>
                <w:lang w:val="hy-AM" w:bidi="mr-IN"/>
              </w:rPr>
              <w:t xml:space="preserve">, Իսպանիայի, Ֆրանսիայի, Հայաստանի, ինչպես նաև Բաց կառավարման գործընկերության, </w:t>
            </w:r>
            <w:proofErr w:type="spellStart"/>
            <w:r w:rsidR="00814A73" w:rsidRPr="00814A73">
              <w:rPr>
                <w:rFonts w:ascii="GHEA Grapalat" w:hAnsi="GHEA Grapalat"/>
                <w:lang w:val="hy-AM" w:bidi="mr-IN"/>
              </w:rPr>
              <w:t>Թրանսփարենսի</w:t>
            </w:r>
            <w:proofErr w:type="spellEnd"/>
            <w:r w:rsidR="00814A73" w:rsidRPr="00814A73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814A73" w:rsidRPr="00814A73">
              <w:rPr>
                <w:rFonts w:ascii="GHEA Grapalat" w:hAnsi="GHEA Grapalat"/>
                <w:lang w:val="hy-AM" w:bidi="mr-IN"/>
              </w:rPr>
              <w:t>Ինթերնեշնլի</w:t>
            </w:r>
            <w:proofErr w:type="spellEnd"/>
            <w:r w:rsidR="00814A73" w:rsidRPr="00814A73">
              <w:rPr>
                <w:rFonts w:ascii="GHEA Grapalat" w:hAnsi="GHEA Grapalat"/>
                <w:lang w:val="hy-AM" w:bidi="mr-IN"/>
              </w:rPr>
              <w:t xml:space="preserve"> և մի շարք կազմակերպությունների պատասխանատուներ ներկայացրել են մինչ այժմ </w:t>
            </w:r>
            <w:proofErr w:type="spellStart"/>
            <w:r w:rsidR="00814A73" w:rsidRPr="00814A73">
              <w:rPr>
                <w:rFonts w:ascii="GHEA Grapalat" w:hAnsi="GHEA Grapalat"/>
                <w:lang w:val="hy-AM" w:bidi="mr-IN"/>
              </w:rPr>
              <w:t>եվրոպական</w:t>
            </w:r>
            <w:proofErr w:type="spellEnd"/>
            <w:r w:rsidR="00814A73" w:rsidRPr="00814A73">
              <w:rPr>
                <w:rFonts w:ascii="GHEA Grapalat" w:hAnsi="GHEA Grapalat"/>
                <w:lang w:val="hy-AM" w:bidi="mr-IN"/>
              </w:rPr>
              <w:t xml:space="preserve"> տարածաշրջանի երկրներում իրականացված աշխատանքները, քննարկել առկա խնդիրները և առաջարկել լուծումներ ներկայումս միջազգային ասպարեզում մեծ </w:t>
            </w:r>
            <w:proofErr w:type="spellStart"/>
            <w:r w:rsidR="00814A73" w:rsidRPr="00814A73">
              <w:rPr>
                <w:rFonts w:ascii="GHEA Grapalat" w:hAnsi="GHEA Grapalat"/>
                <w:lang w:val="hy-AM" w:bidi="mr-IN"/>
              </w:rPr>
              <w:t>կարևորություն</w:t>
            </w:r>
            <w:proofErr w:type="spellEnd"/>
            <w:r w:rsidR="00814A73" w:rsidRPr="00814A73">
              <w:rPr>
                <w:rFonts w:ascii="GHEA Grapalat" w:hAnsi="GHEA Grapalat"/>
                <w:lang w:val="hy-AM" w:bidi="mr-IN"/>
              </w:rPr>
              <w:t xml:space="preserve"> վայելող նախաձեռնության՝ բաց տվյալների սկզբունքին համապատասխանող </w:t>
            </w:r>
            <w:proofErr w:type="spellStart"/>
            <w:r w:rsidR="00814A73" w:rsidRPr="00814A73">
              <w:rPr>
                <w:rFonts w:ascii="GHEA Grapalat" w:hAnsi="GHEA Grapalat"/>
                <w:lang w:val="hy-AM" w:bidi="mr-IN"/>
              </w:rPr>
              <w:t>իրակական</w:t>
            </w:r>
            <w:proofErr w:type="spellEnd"/>
            <w:r w:rsidR="00814A73" w:rsidRPr="00814A73">
              <w:rPr>
                <w:rFonts w:ascii="GHEA Grapalat" w:hAnsi="GHEA Grapalat"/>
                <w:lang w:val="hy-AM" w:bidi="mr-IN"/>
              </w:rPr>
              <w:t xml:space="preserve"> սեփականատերերի </w:t>
            </w:r>
            <w:proofErr w:type="spellStart"/>
            <w:r w:rsidR="00814A73" w:rsidRPr="00814A73">
              <w:rPr>
                <w:rFonts w:ascii="GHEA Grapalat" w:hAnsi="GHEA Grapalat"/>
                <w:lang w:val="hy-AM" w:bidi="mr-IN"/>
              </w:rPr>
              <w:t>ռեգիստրերի</w:t>
            </w:r>
            <w:proofErr w:type="spellEnd"/>
            <w:r w:rsidR="00814A73" w:rsidRPr="00814A73">
              <w:rPr>
                <w:rFonts w:ascii="GHEA Grapalat" w:hAnsi="GHEA Grapalat"/>
                <w:lang w:val="hy-AM" w:bidi="mr-IN"/>
              </w:rPr>
              <w:t xml:space="preserve"> ստեղծման գործընթացի բարելավման ուղղությամբ։</w:t>
            </w:r>
            <w:r>
              <w:rPr>
                <w:rStyle w:val="FootnoteReference"/>
                <w:rFonts w:ascii="GHEA Grapalat" w:hAnsi="GHEA Grapalat"/>
                <w:lang w:val="hy-AM" w:bidi="mr-IN"/>
              </w:rPr>
              <w:footnoteReference w:id="20"/>
            </w:r>
          </w:p>
          <w:p w14:paraId="153D3394" w14:textId="614E686D" w:rsidR="00364644" w:rsidRPr="00061C6C" w:rsidRDefault="007664C8" w:rsidP="00364644">
            <w:pPr>
              <w:spacing w:before="120" w:after="0"/>
              <w:jc w:val="both"/>
              <w:rPr>
                <w:rFonts w:ascii="GHEA Grapalat" w:hAnsi="GHEA Grapalat"/>
                <w:lang w:val="hy-AM" w:bidi="mr-IN"/>
              </w:rPr>
            </w:pPr>
            <w:r w:rsidRPr="007664C8">
              <w:rPr>
                <w:rFonts w:ascii="GHEA Grapalat" w:hAnsi="GHEA Grapalat"/>
                <w:lang w:val="hy-AM" w:bidi="mr-IN"/>
              </w:rPr>
              <w:lastRenderedPageBreak/>
              <w:t xml:space="preserve">           </w:t>
            </w:r>
            <w:r w:rsidR="00EE0276">
              <w:rPr>
                <w:rFonts w:ascii="GHEA Grapalat" w:hAnsi="GHEA Grapalat"/>
                <w:lang w:val="hy-AM" w:bidi="mr-IN"/>
              </w:rPr>
              <w:t xml:space="preserve">Հունիսի 17-19-ը Փարիզում կայացած ԱՃԹՆ-ի համաշխարհային համաժողովի ընթացքում </w:t>
            </w:r>
            <w:r w:rsidR="00CF03AB">
              <w:rPr>
                <w:rFonts w:ascii="GHEA Grapalat" w:hAnsi="GHEA Grapalat"/>
                <w:lang w:val="hy-AM" w:bidi="mr-IN"/>
              </w:rPr>
              <w:t xml:space="preserve">հանդիպում-քննարկում է </w:t>
            </w:r>
            <w:r w:rsidR="00061C6C">
              <w:rPr>
                <w:rFonts w:ascii="GHEA Grapalat" w:hAnsi="GHEA Grapalat"/>
                <w:lang w:val="hy-AM" w:bidi="mr-IN"/>
              </w:rPr>
              <w:t xml:space="preserve">տեղի </w:t>
            </w:r>
            <w:r w:rsidR="00CF03AB">
              <w:rPr>
                <w:rFonts w:ascii="GHEA Grapalat" w:hAnsi="GHEA Grapalat"/>
                <w:lang w:val="hy-AM" w:bidi="mr-IN"/>
              </w:rPr>
              <w:t>ունեցել Բաց կառավարման գործընկերության ներկայացուցիչների հետ՝ Հայաստանում իրական սեփականատերերի բացահայտման գործընթացի կարգավիճակի և հեռանկարների թեմայով</w:t>
            </w:r>
            <w:r w:rsidR="00E50F17">
              <w:rPr>
                <w:rFonts w:ascii="GHEA Grapalat" w:hAnsi="GHEA Grapalat"/>
                <w:lang w:val="hy-AM" w:bidi="mr-IN"/>
              </w:rPr>
              <w:t xml:space="preserve">, ինչպես նաև </w:t>
            </w:r>
            <w:r w:rsidR="00061C6C">
              <w:rPr>
                <w:rFonts w:ascii="GHEA Grapalat" w:hAnsi="GHEA Grapalat"/>
                <w:lang w:val="hy-AM" w:bidi="mr-IN"/>
              </w:rPr>
              <w:t xml:space="preserve">ՀՀ ԱՃԹՆ-ի քարտուղարության ղեկավար Լուսինե Թովմասյանը </w:t>
            </w:r>
            <w:proofErr w:type="spellStart"/>
            <w:r w:rsidR="00061C6C">
              <w:rPr>
                <w:rFonts w:ascii="GHEA Grapalat" w:hAnsi="GHEA Grapalat"/>
                <w:lang w:val="hy-AM" w:bidi="mr-IN"/>
              </w:rPr>
              <w:t>առաձին</w:t>
            </w:r>
            <w:proofErr w:type="spellEnd"/>
            <w:r w:rsidR="00061C6C">
              <w:rPr>
                <w:rFonts w:ascii="GHEA Grapalat" w:hAnsi="GHEA Grapalat"/>
                <w:lang w:val="hy-AM" w:bidi="mr-IN"/>
              </w:rPr>
              <w:t xml:space="preserve"> հանդիպում է ունեցել </w:t>
            </w:r>
            <w:r w:rsidR="00CF03AB">
              <w:rPr>
                <w:rFonts w:ascii="GHEA Grapalat" w:hAnsi="GHEA Grapalat"/>
                <w:lang w:val="hy-AM" w:bidi="mr-IN"/>
              </w:rPr>
              <w:t xml:space="preserve">Միացյալ Թագավորության իրական </w:t>
            </w:r>
            <w:proofErr w:type="spellStart"/>
            <w:r w:rsidR="00CF03AB">
              <w:rPr>
                <w:rFonts w:ascii="GHEA Grapalat" w:hAnsi="GHEA Grapalat"/>
                <w:lang w:val="hy-AM" w:bidi="mr-IN"/>
              </w:rPr>
              <w:t>սեփականետերերի</w:t>
            </w:r>
            <w:proofErr w:type="spellEnd"/>
            <w:r w:rsidR="00CF03AB">
              <w:rPr>
                <w:rFonts w:ascii="GHEA Grapalat" w:hAnsi="GHEA Grapalat"/>
                <w:lang w:val="hy-AM" w:bidi="mr-IN"/>
              </w:rPr>
              <w:t xml:space="preserve"> բացահայտման ռեգիստրի և քաղաքականության մշակման լիազոր պետական մարմինների պատասխանատուներ </w:t>
            </w:r>
            <w:proofErr w:type="spellStart"/>
            <w:r w:rsidR="00CF03AB">
              <w:rPr>
                <w:rFonts w:ascii="GHEA Grapalat" w:hAnsi="GHEA Grapalat"/>
                <w:lang w:val="hy-AM" w:bidi="mr-IN"/>
              </w:rPr>
              <w:t>Թոբի</w:t>
            </w:r>
            <w:proofErr w:type="spellEnd"/>
            <w:r w:rsidR="00CF03AB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CF03AB">
              <w:rPr>
                <w:rFonts w:ascii="GHEA Grapalat" w:hAnsi="GHEA Grapalat"/>
                <w:lang w:val="hy-AM" w:bidi="mr-IN"/>
              </w:rPr>
              <w:t>Մաքուել-Լայթի</w:t>
            </w:r>
            <w:proofErr w:type="spellEnd"/>
            <w:r w:rsidR="00CF03AB">
              <w:rPr>
                <w:rFonts w:ascii="GHEA Grapalat" w:hAnsi="GHEA Grapalat"/>
                <w:lang w:val="hy-AM" w:bidi="mr-IN"/>
              </w:rPr>
              <w:t xml:space="preserve"> և Օլգա </w:t>
            </w:r>
            <w:proofErr w:type="spellStart"/>
            <w:r w:rsidR="00CF03AB">
              <w:rPr>
                <w:rFonts w:ascii="GHEA Grapalat" w:hAnsi="GHEA Grapalat"/>
                <w:lang w:val="hy-AM" w:bidi="mr-IN"/>
              </w:rPr>
              <w:t>Բինիոնսի</w:t>
            </w:r>
            <w:proofErr w:type="spellEnd"/>
            <w:r w:rsidR="00CF03AB">
              <w:rPr>
                <w:rFonts w:ascii="GHEA Grapalat" w:hAnsi="GHEA Grapalat"/>
                <w:lang w:val="hy-AM" w:bidi="mr-IN"/>
              </w:rPr>
              <w:t xml:space="preserve"> հետ, որի ժամանակ </w:t>
            </w:r>
            <w:r w:rsidR="00E50F17">
              <w:rPr>
                <w:rFonts w:ascii="GHEA Grapalat" w:hAnsi="GHEA Grapalat"/>
                <w:lang w:val="hy-AM" w:bidi="mr-IN"/>
              </w:rPr>
              <w:t>քննարկվել են իրական սեփականատերերի բացահայտման ՄԹ գործընթացի ու ռեգիստրի տեխնիկական առանձնահատկությունների հետ կապված հարցեր, ինչպես նաև ՀՀ ԱՃԹՆ-ի պատվիրակության ուսումնական այցի կազմակերպման հնարավորությունները:</w:t>
            </w:r>
            <w:r w:rsidR="003E766A">
              <w:rPr>
                <w:rFonts w:ascii="GHEA Grapalat" w:hAnsi="GHEA Grapalat"/>
                <w:lang w:val="hy-AM" w:bidi="mr-IN"/>
              </w:rPr>
              <w:t xml:space="preserve"> Իրականացվել են քննարկումներ ԱՃԹՆ-ի գործընկեր միջազգային կազմակերպությունների, </w:t>
            </w:r>
            <w:r w:rsidR="00FA3CB1">
              <w:rPr>
                <w:rFonts w:ascii="GHEA Grapalat" w:hAnsi="GHEA Grapalat"/>
                <w:lang w:val="hy-AM" w:bidi="mr-IN"/>
              </w:rPr>
              <w:t>ոլոր</w:t>
            </w:r>
            <w:r w:rsidR="003E766A">
              <w:rPr>
                <w:rFonts w:ascii="GHEA Grapalat" w:hAnsi="GHEA Grapalat"/>
                <w:lang w:val="hy-AM" w:bidi="mr-IN"/>
              </w:rPr>
              <w:t xml:space="preserve">տի միջազգային փորձագետների հետ ԱՃԹՆ-ի նոր պահանջների իրականացմանը վերաբերող հարցերի շուրջ: Նորարարական </w:t>
            </w:r>
            <w:proofErr w:type="spellStart"/>
            <w:r w:rsidR="003E766A">
              <w:rPr>
                <w:rFonts w:ascii="GHEA Grapalat" w:hAnsi="GHEA Grapalat"/>
                <w:lang w:val="hy-AM" w:bidi="mr-IN"/>
              </w:rPr>
              <w:t>էքսպոյի</w:t>
            </w:r>
            <w:proofErr w:type="spellEnd"/>
            <w:r w:rsidR="003E766A">
              <w:rPr>
                <w:rFonts w:ascii="GHEA Grapalat" w:hAnsi="GHEA Grapalat"/>
                <w:lang w:val="hy-AM" w:bidi="mr-IN"/>
              </w:rPr>
              <w:t xml:space="preserve"> ընթացքում հանդիպումներ են տեղի ունեցել նաև ԱՃԹՆ-ի անդամ-երկրների ներկայացուցիչների հետ:</w:t>
            </w:r>
          </w:p>
          <w:p w14:paraId="1709ABE6" w14:textId="7D354EAD" w:rsidR="00B902EB" w:rsidRDefault="00B902EB" w:rsidP="00B902EB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632251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40</w:t>
            </w:r>
            <w:r w:rsidRPr="00632251">
              <w:rPr>
                <w:rFonts w:ascii="Times New Roman" w:hAnsi="Times New Roman"/>
                <w:i/>
                <w:color w:val="172C4B"/>
                <w:lang w:val="hy-AM" w:bidi="mr-IN"/>
              </w:rPr>
              <w:t>․</w:t>
            </w:r>
            <w:r w:rsidRPr="00632251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>ԱՃԹՆ-ի անդամավճարի վճարում</w:t>
            </w:r>
          </w:p>
          <w:p w14:paraId="24670779" w14:textId="77777777" w:rsidR="00A54E70" w:rsidRDefault="00A54E70" w:rsidP="00B902EB">
            <w:pPr>
              <w:spacing w:after="0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</w:p>
          <w:p w14:paraId="2C156504" w14:textId="78B77C58" w:rsidR="00B902EB" w:rsidRPr="00B902EB" w:rsidRDefault="00A54E70" w:rsidP="00B902EB">
            <w:pPr>
              <w:spacing w:before="120" w:after="0"/>
              <w:rPr>
                <w:rFonts w:ascii="GHEA Grapalat" w:eastAsia="Calibri" w:hAnsi="GHEA Grapalat"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Նախատեսվում է իրականացնել </w:t>
            </w:r>
            <w:r w:rsidR="00061C6C">
              <w:rPr>
                <w:rFonts w:ascii="GHEA Grapalat" w:eastAsia="Calibri" w:hAnsi="GHEA Grapalat"/>
                <w:sz w:val="20"/>
                <w:szCs w:val="20"/>
                <w:lang w:val="hy-AM"/>
              </w:rPr>
              <w:t>2019 թվականի 2-րդ կիսամյակի</w:t>
            </w: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ընթացքում:</w:t>
            </w:r>
          </w:p>
          <w:p w14:paraId="57921D50" w14:textId="77777777" w:rsidR="00B902EB" w:rsidRDefault="00B902EB" w:rsidP="00632251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7F079FF" w14:textId="004E5150" w:rsidR="00632251" w:rsidRDefault="00632251" w:rsidP="00632251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632251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41</w:t>
            </w:r>
            <w:r w:rsidRPr="00632251">
              <w:rPr>
                <w:rFonts w:ascii="Cambria Math" w:hAnsi="Cambria Math" w:cs="Cambria Math"/>
                <w:i/>
                <w:color w:val="172C4B"/>
                <w:lang w:val="hy-AM" w:bidi="mr-IN"/>
              </w:rPr>
              <w:t>․</w:t>
            </w:r>
            <w:r w:rsidRPr="00632251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>Թարգմանչական աշխատանքներ</w:t>
            </w:r>
          </w:p>
          <w:p w14:paraId="0F85258C" w14:textId="77777777" w:rsidR="008A1EEF" w:rsidRDefault="008A1EEF" w:rsidP="00632251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5D6A3245" w14:textId="6FEE1E02" w:rsidR="002C157B" w:rsidRPr="002C157B" w:rsidRDefault="007664C8" w:rsidP="00BF7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</w:t>
            </w:r>
            <w:r w:rsidR="004A465C" w:rsidRPr="00E36A5F">
              <w:rPr>
                <w:rFonts w:ascii="GHEA Grapalat" w:hAnsi="GHEA Grapalat"/>
                <w:lang w:val="hy-AM" w:bidi="mr-IN"/>
              </w:rPr>
              <w:t xml:space="preserve">Հաշվետու ժամանակահատվածում կատարվել է Հայաստանում </w:t>
            </w:r>
            <w:r w:rsidR="00FA5FC0" w:rsidRPr="00E36A5F">
              <w:rPr>
                <w:rFonts w:ascii="GHEA Grapalat" w:hAnsi="GHEA Grapalat"/>
                <w:lang w:val="hy-AM" w:bidi="mr-IN"/>
              </w:rPr>
              <w:t>ԱՃԹՆ</w:t>
            </w:r>
            <w:r w:rsidR="00F73640">
              <w:rPr>
                <w:rFonts w:ascii="GHEA Grapalat" w:hAnsi="GHEA Grapalat"/>
                <w:lang w:val="hy-AM" w:bidi="mr-IN"/>
              </w:rPr>
              <w:t>-ի</w:t>
            </w:r>
            <w:r w:rsidR="004A465C" w:rsidRPr="00E36A5F">
              <w:rPr>
                <w:rFonts w:ascii="GHEA Grapalat" w:hAnsi="GHEA Grapalat"/>
                <w:lang w:val="hy-AM" w:bidi="mr-IN"/>
              </w:rPr>
              <w:t xml:space="preserve"> ստանդարտի ներդրման շրջանակում անհրաժեշտ փաստաթղթերի թարգմանություն, մասնավորապես </w:t>
            </w:r>
            <w:r w:rsidR="009E7255">
              <w:rPr>
                <w:rFonts w:ascii="GHEA Grapalat" w:hAnsi="GHEA Grapalat"/>
                <w:lang w:val="hy-AM" w:bidi="mr-IN"/>
              </w:rPr>
              <w:t>անգլեր</w:t>
            </w:r>
            <w:r w:rsidR="004A465C" w:rsidRPr="00E36A5F">
              <w:rPr>
                <w:rFonts w:ascii="GHEA Grapalat" w:hAnsi="GHEA Grapalat"/>
                <w:lang w:val="hy-AM" w:bidi="mr-IN"/>
              </w:rPr>
              <w:t xml:space="preserve">են են թարգմանվել </w:t>
            </w:r>
            <w:r w:rsidR="009E7255" w:rsidRPr="002C157B">
              <w:rPr>
                <w:rFonts w:ascii="GHEA Grapalat" w:hAnsi="GHEA Grapalat"/>
                <w:lang w:val="hy-AM"/>
              </w:rPr>
              <w:t xml:space="preserve">ԱՃԹՆ ԲՇԽ-ի </w:t>
            </w:r>
            <w:r w:rsidR="009E7255">
              <w:rPr>
                <w:rFonts w:ascii="GHEA Grapalat" w:hAnsi="GHEA Grapalat"/>
                <w:lang w:val="hy-AM"/>
              </w:rPr>
              <w:t>ապրիլի 16-ին կայացած</w:t>
            </w:r>
            <w:r w:rsidR="009E7255" w:rsidRPr="002C157B">
              <w:rPr>
                <w:rFonts w:ascii="GHEA Grapalat" w:hAnsi="GHEA Grapalat"/>
                <w:lang w:val="hy-AM"/>
              </w:rPr>
              <w:t xml:space="preserve"> հերթական նիստի արձանագրությունը</w:t>
            </w:r>
            <w:r w:rsidR="009E7255">
              <w:rPr>
                <w:rFonts w:ascii="GHEA Grapalat" w:hAnsi="GHEA Grapalat"/>
                <w:lang w:val="hy-AM"/>
              </w:rPr>
              <w:t xml:space="preserve">, մետաղական </w:t>
            </w:r>
            <w:proofErr w:type="spellStart"/>
            <w:r w:rsidR="009E7255">
              <w:rPr>
                <w:rFonts w:ascii="GHEA Grapalat" w:hAnsi="GHEA Grapalat"/>
                <w:lang w:val="hy-AM"/>
              </w:rPr>
              <w:t>հանքարդյունաբերության</w:t>
            </w:r>
            <w:proofErr w:type="spellEnd"/>
            <w:r w:rsidR="009E7255">
              <w:rPr>
                <w:rFonts w:ascii="GHEA Grapalat" w:hAnsi="GHEA Grapalat"/>
                <w:lang w:val="hy-AM"/>
              </w:rPr>
              <w:t xml:space="preserve"> ոլորտում </w:t>
            </w:r>
            <w:r w:rsidR="002C157B">
              <w:rPr>
                <w:rFonts w:ascii="GHEA Grapalat" w:hAnsi="GHEA Grapalat"/>
                <w:lang w:val="hy-AM"/>
              </w:rPr>
              <w:t>տ</w:t>
            </w:r>
            <w:r w:rsidR="002C157B" w:rsidRPr="009E7255">
              <w:rPr>
                <w:rFonts w:ascii="GHEA Grapalat" w:hAnsi="GHEA Grapalat"/>
                <w:lang w:val="hy-AM"/>
              </w:rPr>
              <w:t>վյալների համակարգային բացահայտման</w:t>
            </w:r>
            <w:r w:rsidR="009E7255">
              <w:rPr>
                <w:rFonts w:ascii="GHEA Grapalat" w:hAnsi="GHEA Grapalat"/>
                <w:lang w:val="hy-AM"/>
              </w:rPr>
              <w:t xml:space="preserve"> և իրական սեփականատերերի բացահայտման </w:t>
            </w:r>
            <w:proofErr w:type="spellStart"/>
            <w:r w:rsidR="009E7255">
              <w:rPr>
                <w:rFonts w:ascii="GHEA Grapalat" w:hAnsi="GHEA Grapalat"/>
                <w:lang w:val="hy-AM"/>
              </w:rPr>
              <w:t>բուկլետները</w:t>
            </w:r>
            <w:proofErr w:type="spellEnd"/>
            <w:r w:rsidR="009E7255">
              <w:rPr>
                <w:rFonts w:ascii="GHEA Grapalat" w:hAnsi="GHEA Grapalat"/>
                <w:lang w:val="hy-AM"/>
              </w:rPr>
              <w:t xml:space="preserve">, </w:t>
            </w:r>
            <w:r w:rsidR="009E7255" w:rsidRPr="009E7255">
              <w:rPr>
                <w:rFonts w:ascii="GHEA Grapalat" w:hAnsi="GHEA Grapalat"/>
                <w:lang w:val="hy-AM"/>
              </w:rPr>
              <w:t>ԱՃԹՆ-ի 2018 թվականի տարեկան հաշվետվություն</w:t>
            </w:r>
            <w:r w:rsidR="009E7255">
              <w:rPr>
                <w:rFonts w:ascii="GHEA Grapalat" w:hAnsi="GHEA Grapalat"/>
                <w:lang w:val="hy-AM"/>
              </w:rPr>
              <w:t>ը:</w:t>
            </w:r>
          </w:p>
          <w:p w14:paraId="100FF4DF" w14:textId="77777777" w:rsidR="00B50D74" w:rsidRPr="00B50D74" w:rsidRDefault="00B50D74" w:rsidP="00894659">
            <w:pPr>
              <w:spacing w:after="0"/>
              <w:jc w:val="both"/>
              <w:rPr>
                <w:rFonts w:ascii="GHEA Grapalat" w:hAnsi="GHEA Grapalat"/>
                <w:color w:val="172C4B"/>
                <w:lang w:val="hy-AM" w:bidi="mr-IN"/>
              </w:rPr>
            </w:pPr>
          </w:p>
        </w:tc>
      </w:tr>
    </w:tbl>
    <w:p w14:paraId="424A063C" w14:textId="77777777" w:rsidR="003711E6" w:rsidRPr="00734263" w:rsidRDefault="003711E6" w:rsidP="00947F25">
      <w:pPr>
        <w:ind w:firstLine="720"/>
        <w:rPr>
          <w:rFonts w:ascii="GHEA Grapalat" w:hAnsi="GHEA Grapalat"/>
          <w:b/>
          <w:color w:val="172C4B"/>
          <w:sz w:val="24"/>
          <w:szCs w:val="24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520"/>
        <w:gridCol w:w="1800"/>
        <w:gridCol w:w="2700"/>
        <w:gridCol w:w="1490"/>
      </w:tblGrid>
      <w:tr w:rsidR="00A347BC" w:rsidRPr="00A347BC" w14:paraId="48EE9DE7" w14:textId="77777777" w:rsidTr="00506DDD">
        <w:tc>
          <w:tcPr>
            <w:tcW w:w="2689" w:type="dxa"/>
            <w:shd w:val="clear" w:color="auto" w:fill="C2D69B"/>
          </w:tcPr>
          <w:p w14:paraId="2CDDF334" w14:textId="77777777" w:rsidR="00931A46" w:rsidRPr="00A347BC" w:rsidRDefault="00931A46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14:paraId="59C7EFB3" w14:textId="77777777" w:rsidR="00931A46" w:rsidRPr="00A347BC" w:rsidRDefault="00931A46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510" w:type="dxa"/>
            <w:gridSpan w:val="4"/>
            <w:shd w:val="clear" w:color="auto" w:fill="B8CCE4"/>
          </w:tcPr>
          <w:p w14:paraId="66438FC0" w14:textId="77777777" w:rsidR="00931A46" w:rsidRPr="00B47349" w:rsidRDefault="00FA5FC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>ԱՃԹՆ</w:t>
            </w:r>
            <w:r w:rsidR="0089203F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 w:rsidR="0089203F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>ստանդարտին</w:t>
            </w:r>
            <w:proofErr w:type="spellEnd"/>
            <w:r w:rsidR="0089203F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 xml:space="preserve"> համապատասխան </w:t>
            </w:r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>ԱՃԹՆ</w:t>
            </w:r>
            <w:r w:rsidR="0089203F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 xml:space="preserve"> զեկույցի կազմում</w:t>
            </w:r>
          </w:p>
        </w:tc>
      </w:tr>
      <w:tr w:rsidR="00CC0F38" w:rsidRPr="00A347BC" w14:paraId="120A9FF7" w14:textId="77777777" w:rsidTr="0089203F">
        <w:tc>
          <w:tcPr>
            <w:tcW w:w="2689" w:type="dxa"/>
            <w:vMerge w:val="restart"/>
            <w:shd w:val="clear" w:color="auto" w:fill="C2D69B"/>
          </w:tcPr>
          <w:p w14:paraId="052C8901" w14:textId="77777777" w:rsidR="00924A52" w:rsidRDefault="00931A46" w:rsidP="0089203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N </w:t>
            </w:r>
            <w:r w:rsidR="0089203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42</w:t>
            </w:r>
            <w:r w:rsidR="00884753"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</w:p>
          <w:p w14:paraId="189095ED" w14:textId="77777777" w:rsidR="00931A46" w:rsidRPr="0089203F" w:rsidRDefault="0089203F" w:rsidP="0089203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ՀՀ կառավարության 2018թ. հունիսի 8-ի </w:t>
            </w:r>
            <w:r w:rsidRPr="0089203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666 որոշման մեջ փոփոխությունների և լրացումների կատարում, նախագծի հաստատում ԲՇԽ-ի կողմից և ներկայացում ՀՀ կառավարություն</w:t>
            </w:r>
          </w:p>
        </w:tc>
        <w:tc>
          <w:tcPr>
            <w:tcW w:w="2520" w:type="dxa"/>
            <w:shd w:val="clear" w:color="auto" w:fill="C2D69B"/>
          </w:tcPr>
          <w:p w14:paraId="7DD45F2A" w14:textId="77777777" w:rsidR="00931A46" w:rsidRPr="00A347BC" w:rsidRDefault="00931A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/>
          </w:tcPr>
          <w:p w14:paraId="5753C5B1" w14:textId="77777777" w:rsidR="00931A46" w:rsidRPr="00A347BC" w:rsidRDefault="00931A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700" w:type="dxa"/>
            <w:shd w:val="clear" w:color="auto" w:fill="C2D69B"/>
          </w:tcPr>
          <w:p w14:paraId="43D405D2" w14:textId="77777777" w:rsidR="00931A46" w:rsidRPr="00A347BC" w:rsidRDefault="00931A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490" w:type="dxa"/>
            <w:shd w:val="clear" w:color="auto" w:fill="C2D69B"/>
          </w:tcPr>
          <w:p w14:paraId="37F0200F" w14:textId="77777777" w:rsidR="00931A46" w:rsidRPr="00A347BC" w:rsidRDefault="00931A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CC0F38" w:rsidRPr="00272ED0" w14:paraId="5DBB0B66" w14:textId="77777777" w:rsidTr="0089203F">
        <w:trPr>
          <w:trHeight w:val="1547"/>
        </w:trPr>
        <w:tc>
          <w:tcPr>
            <w:tcW w:w="2689" w:type="dxa"/>
            <w:vMerge/>
            <w:shd w:val="clear" w:color="auto" w:fill="C2D69B"/>
          </w:tcPr>
          <w:p w14:paraId="3CA78944" w14:textId="77777777" w:rsidR="00931A46" w:rsidRPr="00A347BC" w:rsidRDefault="00931A4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0249DAEF" w14:textId="77777777" w:rsidR="0089203F" w:rsidRDefault="00931A4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6660C582" w14:textId="77777777" w:rsidR="0089203F" w:rsidRPr="0089203F" w:rsidRDefault="0089203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ՀՀ կառավարության որոշում</w:t>
            </w:r>
          </w:p>
          <w:p w14:paraId="2985FF65" w14:textId="77777777" w:rsidR="0089203F" w:rsidRDefault="00884753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14A39724" w14:textId="6429B7C0" w:rsidR="00931A46" w:rsidRPr="0089203F" w:rsidRDefault="00931A46" w:rsidP="00AD279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0" w:type="dxa"/>
            <w:shd w:val="clear" w:color="auto" w:fill="8FFFC2"/>
          </w:tcPr>
          <w:p w14:paraId="62EA0490" w14:textId="1C227FBC" w:rsidR="00931A46" w:rsidRPr="0089203F" w:rsidRDefault="00170C21" w:rsidP="003165EB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Իրականացվել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է</w:t>
            </w:r>
            <w:r w:rsid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14:paraId="46BDE2E7" w14:textId="77777777" w:rsidR="00931A46" w:rsidRPr="0089203F" w:rsidRDefault="00884753" w:rsidP="0089203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ԲՇԽ, ՀՀ </w:t>
            </w:r>
            <w:r w:rsidR="00357EB8"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>վ</w:t>
            </w:r>
            <w:r w:rsidR="004872AD"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>արչապետի</w:t>
            </w:r>
            <w:r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աշխատակազմ/ </w:t>
            </w:r>
            <w:r w:rsid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>ԱՃԹՆ քարտուղարություն</w:t>
            </w:r>
          </w:p>
        </w:tc>
        <w:tc>
          <w:tcPr>
            <w:tcW w:w="1490" w:type="dxa"/>
            <w:shd w:val="clear" w:color="auto" w:fill="auto"/>
          </w:tcPr>
          <w:p w14:paraId="7DB6828B" w14:textId="77777777" w:rsidR="00931A46" w:rsidRPr="0089203F" w:rsidRDefault="00931A4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CC0F38" w:rsidRPr="003165EB" w14:paraId="69F6555D" w14:textId="77777777" w:rsidTr="0089203F">
        <w:trPr>
          <w:trHeight w:val="512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6BB14076" w14:textId="462EAB1E" w:rsidR="003165EB" w:rsidRPr="003165EB" w:rsidRDefault="00540ED2" w:rsidP="003165E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ՄԻՋՈՑԱՌՈՒՄ</w:t>
            </w:r>
            <w:r w:rsidR="0031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N </w:t>
            </w:r>
            <w:r w:rsidR="003165EB" w:rsidRPr="0031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44. </w:t>
            </w:r>
            <w:r w:rsidR="0031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ԱՃԹՆ-ի 2019թ. ազգային զեկույցը կազմող անկախ </w:t>
            </w:r>
            <w:proofErr w:type="spellStart"/>
            <w:r w:rsidR="0031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ադմինիստրատորի</w:t>
            </w:r>
            <w:proofErr w:type="spellEnd"/>
            <w:r w:rsidR="0031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տեխնիկական առաջադրանքի մշակում և հաստատում</w:t>
            </w:r>
          </w:p>
          <w:p w14:paraId="0A02EB1A" w14:textId="25E844BC" w:rsidR="00924A52" w:rsidRPr="00924A52" w:rsidRDefault="00924A52" w:rsidP="00924A5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C2D69B" w:themeFill="accent3" w:themeFillTint="99"/>
          </w:tcPr>
          <w:p w14:paraId="2D01FE37" w14:textId="77777777" w:rsidR="00D27D84" w:rsidRPr="003165EB" w:rsidRDefault="00D27D8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Արդյունքը և </w:t>
            </w:r>
            <w:proofErr w:type="spellStart"/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40825F8B" w14:textId="77777777" w:rsidR="00D27D84" w:rsidRPr="003165EB" w:rsidRDefault="00D27D8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700" w:type="dxa"/>
            <w:shd w:val="clear" w:color="auto" w:fill="C2D69B" w:themeFill="accent3" w:themeFillTint="99"/>
          </w:tcPr>
          <w:p w14:paraId="64982FFC" w14:textId="77777777" w:rsidR="00D27D84" w:rsidRPr="003165EB" w:rsidRDefault="00D27D8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490" w:type="dxa"/>
            <w:shd w:val="clear" w:color="auto" w:fill="C2D69B" w:themeFill="accent3" w:themeFillTint="99"/>
          </w:tcPr>
          <w:p w14:paraId="3D75C43E" w14:textId="77777777" w:rsidR="00D27D84" w:rsidRPr="003165EB" w:rsidRDefault="00D27D8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CC0F38" w:rsidRPr="00272ED0" w14:paraId="7ABFE7BB" w14:textId="77777777" w:rsidTr="0089203F">
        <w:trPr>
          <w:trHeight w:val="1547"/>
        </w:trPr>
        <w:tc>
          <w:tcPr>
            <w:tcW w:w="2689" w:type="dxa"/>
            <w:vMerge/>
            <w:shd w:val="clear" w:color="auto" w:fill="C2D69B"/>
          </w:tcPr>
          <w:p w14:paraId="2A35BEA2" w14:textId="77777777" w:rsidR="00D27D84" w:rsidRPr="003165EB" w:rsidRDefault="00D27D8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6ADF0B44" w14:textId="77777777" w:rsidR="00D27D84" w:rsidRPr="003165EB" w:rsidRDefault="00540ED2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3165EB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28FE36DE" w14:textId="59C0482E" w:rsidR="00924A52" w:rsidRDefault="0031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Անկախ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ադմինիստրատորի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տեխնիկական առաջադրանքի նախագիծ </w:t>
            </w:r>
          </w:p>
          <w:p w14:paraId="409DE6B3" w14:textId="77777777" w:rsidR="003165EB" w:rsidRPr="004B21FB" w:rsidRDefault="0031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3B8B9AD8" w14:textId="77777777" w:rsidR="00344AD8" w:rsidRDefault="00540ED2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="00466451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75C03325" w14:textId="21349213" w:rsidR="00466451" w:rsidRPr="003165EB" w:rsidRDefault="003165EB" w:rsidP="004A1FE5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ru-RU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</w:t>
            </w:r>
            <w:r w:rsidR="00466451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եռամսյակ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 w:bidi="mr-IN"/>
              </w:rPr>
              <w:t>(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ապրիլ, 2019</w:t>
            </w:r>
            <w:r>
              <w:rPr>
                <w:rFonts w:ascii="GHEA Grapalat" w:hAnsi="GHEA Grapalat"/>
                <w:sz w:val="20"/>
                <w:szCs w:val="20"/>
                <w:lang w:val="ru-RU" w:bidi="mr-IN"/>
              </w:rPr>
              <w:t>)</w:t>
            </w:r>
          </w:p>
        </w:tc>
        <w:tc>
          <w:tcPr>
            <w:tcW w:w="1800" w:type="dxa"/>
            <w:shd w:val="clear" w:color="auto" w:fill="8FFFC2"/>
          </w:tcPr>
          <w:p w14:paraId="69771B1C" w14:textId="7A7E1EEB" w:rsidR="00D27D84" w:rsidRPr="00FA5FC0" w:rsidRDefault="00170C21" w:rsidP="003165E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Ի</w:t>
            </w:r>
            <w:r w:rsidR="006C4D5F">
              <w:rPr>
                <w:rFonts w:ascii="GHEA Grapalat" w:hAnsi="GHEA Grapalat"/>
                <w:sz w:val="20"/>
                <w:szCs w:val="20"/>
                <w:lang w:bidi="mr-IN"/>
              </w:rPr>
              <w:t>րականացվել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է</w:t>
            </w:r>
            <w:r w:rsidR="00FA5FC0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14:paraId="1957E701" w14:textId="40FD888A" w:rsidR="00D27D84" w:rsidRPr="00136D00" w:rsidRDefault="00540ED2" w:rsidP="003165E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136D00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 w:rsidR="00924A52">
              <w:rPr>
                <w:rFonts w:ascii="GHEA Grapalat" w:hAnsi="GHEA Grapalat"/>
                <w:sz w:val="20"/>
                <w:szCs w:val="20"/>
                <w:lang w:val="hy-AM" w:bidi="mr-IN"/>
              </w:rPr>
              <w:t>,</w:t>
            </w:r>
            <w:r w:rsidR="00924A52"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ՀՀ վարչապետի աշխատակազմ/ </w:t>
            </w:r>
            <w:r w:rsidR="00924A52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="00924A52"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>ԱՃԹՆ քարտուղարություն</w:t>
            </w:r>
          </w:p>
        </w:tc>
        <w:tc>
          <w:tcPr>
            <w:tcW w:w="1490" w:type="dxa"/>
            <w:shd w:val="clear" w:color="auto" w:fill="auto"/>
          </w:tcPr>
          <w:p w14:paraId="5C45BF11" w14:textId="77777777" w:rsidR="00D27D84" w:rsidRPr="00136D00" w:rsidRDefault="00D27D8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BD07BC" w:rsidRPr="003165EB" w14:paraId="619342CF" w14:textId="77777777" w:rsidTr="00091164">
        <w:trPr>
          <w:trHeight w:val="512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11C2A697" w14:textId="18715F4D" w:rsidR="00BD07BC" w:rsidRPr="005A6BD3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N 45</w:t>
            </w:r>
            <w:r w:rsidRPr="0031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70373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Անկախ </w:t>
            </w:r>
            <w:proofErr w:type="spellStart"/>
            <w:r w:rsidR="0070373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ադմինիստրատորի</w:t>
            </w:r>
            <w:proofErr w:type="spellEnd"/>
            <w:r w:rsidR="0070373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ընտրություն </w:t>
            </w:r>
            <w:r w:rsidR="00703730" w:rsidRPr="005A6BD3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(</w:t>
            </w:r>
            <w:r w:rsidR="0070373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մրցույթ և հաստատում</w:t>
            </w:r>
            <w:r w:rsidR="00703730" w:rsidRPr="005A6BD3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)</w:t>
            </w:r>
          </w:p>
          <w:p w14:paraId="737D9F42" w14:textId="77777777" w:rsidR="00BD07BC" w:rsidRPr="00924A52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C2D69B" w:themeFill="accent3" w:themeFillTint="99"/>
          </w:tcPr>
          <w:p w14:paraId="35538DDB" w14:textId="77777777" w:rsidR="00BD07BC" w:rsidRPr="003165EB" w:rsidRDefault="00BD07BC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Արդյունքը և </w:t>
            </w:r>
            <w:proofErr w:type="spellStart"/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6175CD2B" w14:textId="77777777" w:rsidR="00BD07BC" w:rsidRPr="003165EB" w:rsidRDefault="00BD07BC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700" w:type="dxa"/>
            <w:shd w:val="clear" w:color="auto" w:fill="C2D69B" w:themeFill="accent3" w:themeFillTint="99"/>
          </w:tcPr>
          <w:p w14:paraId="7F4CD6D0" w14:textId="77777777" w:rsidR="00BD07BC" w:rsidRPr="003165EB" w:rsidRDefault="00BD07BC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490" w:type="dxa"/>
            <w:shd w:val="clear" w:color="auto" w:fill="C2D69B" w:themeFill="accent3" w:themeFillTint="99"/>
          </w:tcPr>
          <w:p w14:paraId="41D9F4DB" w14:textId="77777777" w:rsidR="00BD07BC" w:rsidRPr="003165EB" w:rsidRDefault="00BD07BC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BD07BC" w:rsidRPr="00272ED0" w14:paraId="0B4A44A5" w14:textId="77777777" w:rsidTr="00091164">
        <w:trPr>
          <w:trHeight w:val="1547"/>
        </w:trPr>
        <w:tc>
          <w:tcPr>
            <w:tcW w:w="2689" w:type="dxa"/>
            <w:vMerge/>
            <w:shd w:val="clear" w:color="auto" w:fill="C2D69B"/>
          </w:tcPr>
          <w:p w14:paraId="6976E373" w14:textId="77777777" w:rsidR="00BD07BC" w:rsidRPr="003165EB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1100B455" w14:textId="77777777" w:rsidR="00BD07BC" w:rsidRPr="003165EB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3165EB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6312D687" w14:textId="020479AF" w:rsidR="00BD07BC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Անկախ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ադմինիստրատորի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5A6BD3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մրցույթի հայտարարություն, մրցույթ, անկախ </w:t>
            </w:r>
            <w:proofErr w:type="spellStart"/>
            <w:r w:rsidR="005A6BD3">
              <w:rPr>
                <w:rFonts w:ascii="GHEA Grapalat" w:hAnsi="GHEA Grapalat"/>
                <w:sz w:val="20"/>
                <w:szCs w:val="20"/>
                <w:lang w:val="hy-AM" w:bidi="mr-IN"/>
              </w:rPr>
              <w:t>ադմինիստրատորի</w:t>
            </w:r>
            <w:proofErr w:type="spellEnd"/>
            <w:r w:rsidR="005A6BD3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հետ կնքված պայմանագիր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64BCD4FA" w14:textId="77777777" w:rsidR="00BD07BC" w:rsidRPr="00BD07BC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3B437627" w14:textId="77777777" w:rsidR="00BD07BC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26188F42" w14:textId="37F8EFC3" w:rsidR="00BD07BC" w:rsidRPr="003165EB" w:rsidRDefault="00BD07BC" w:rsidP="007664C8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ru-RU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երկրորդ եռամսյակ </w:t>
            </w:r>
          </w:p>
        </w:tc>
        <w:tc>
          <w:tcPr>
            <w:tcW w:w="1800" w:type="dxa"/>
            <w:shd w:val="clear" w:color="auto" w:fill="FF0000"/>
          </w:tcPr>
          <w:p w14:paraId="173CAFB2" w14:textId="0B15A224" w:rsidR="00BD07BC" w:rsidRPr="00FA5FC0" w:rsidRDefault="00091164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Չի </w:t>
            </w:r>
            <w:proofErr w:type="spellStart"/>
            <w:r w:rsidR="00C446E9">
              <w:rPr>
                <w:rFonts w:ascii="GHEA Grapalat" w:hAnsi="GHEA Grapalat"/>
                <w:sz w:val="20"/>
                <w:szCs w:val="20"/>
                <w:lang w:bidi="mr-IN"/>
              </w:rPr>
              <w:t>ի</w:t>
            </w:r>
            <w:r w:rsidR="00BD07BC">
              <w:rPr>
                <w:rFonts w:ascii="GHEA Grapalat" w:hAnsi="GHEA Grapalat"/>
                <w:sz w:val="20"/>
                <w:szCs w:val="20"/>
                <w:lang w:bidi="mr-IN"/>
              </w:rPr>
              <w:t>րականացվել</w:t>
            </w:r>
            <w:proofErr w:type="spellEnd"/>
            <w:r w:rsidR="00BD0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14:paraId="0E2CF58A" w14:textId="77777777" w:rsidR="00BD07BC" w:rsidRPr="00136D00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136D00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</w:t>
            </w:r>
            <w:r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>ԱՃԹՆ քարտուղարություն</w:t>
            </w:r>
          </w:p>
        </w:tc>
        <w:tc>
          <w:tcPr>
            <w:tcW w:w="1490" w:type="dxa"/>
            <w:shd w:val="clear" w:color="auto" w:fill="auto"/>
          </w:tcPr>
          <w:p w14:paraId="6DD4799C" w14:textId="77777777" w:rsidR="00BD07BC" w:rsidRPr="00136D00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5D2B33" w:rsidRPr="003165EB" w14:paraId="07B90B41" w14:textId="77777777" w:rsidTr="004B21FB">
        <w:trPr>
          <w:trHeight w:val="512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236515F8" w14:textId="1B367A2D" w:rsidR="005D2B33" w:rsidRPr="003165EB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N </w:t>
            </w:r>
            <w:r w:rsidR="00A31187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46</w:t>
            </w:r>
            <w:r w:rsidRPr="0031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A31187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Հայաստանի ԱՃԹՆ-ի 2019թ-ի զեկույցի մշակում</w:t>
            </w:r>
          </w:p>
          <w:p w14:paraId="78088695" w14:textId="77777777" w:rsidR="005D2B33" w:rsidRPr="00924A52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C2D69B" w:themeFill="accent3" w:themeFillTint="99"/>
          </w:tcPr>
          <w:p w14:paraId="7A200ADF" w14:textId="77777777" w:rsidR="005D2B33" w:rsidRPr="003165EB" w:rsidRDefault="005D2B33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Արդյունքը և </w:t>
            </w:r>
            <w:proofErr w:type="spellStart"/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3A4DF9E2" w14:textId="77777777" w:rsidR="005D2B33" w:rsidRPr="003165EB" w:rsidRDefault="005D2B33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700" w:type="dxa"/>
            <w:shd w:val="clear" w:color="auto" w:fill="C2D69B" w:themeFill="accent3" w:themeFillTint="99"/>
          </w:tcPr>
          <w:p w14:paraId="5C782A18" w14:textId="77777777" w:rsidR="005D2B33" w:rsidRPr="003165EB" w:rsidRDefault="005D2B33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490" w:type="dxa"/>
            <w:shd w:val="clear" w:color="auto" w:fill="C2D69B" w:themeFill="accent3" w:themeFillTint="99"/>
          </w:tcPr>
          <w:p w14:paraId="08F3B024" w14:textId="77777777" w:rsidR="005D2B33" w:rsidRPr="003165EB" w:rsidRDefault="005D2B33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5D2B33" w:rsidRPr="00272ED0" w14:paraId="54BD1A3D" w14:textId="77777777" w:rsidTr="00C446E9">
        <w:trPr>
          <w:trHeight w:val="1547"/>
        </w:trPr>
        <w:tc>
          <w:tcPr>
            <w:tcW w:w="2689" w:type="dxa"/>
            <w:vMerge/>
            <w:shd w:val="clear" w:color="auto" w:fill="C2D69B"/>
          </w:tcPr>
          <w:p w14:paraId="60F17C9A" w14:textId="77777777" w:rsidR="005D2B33" w:rsidRPr="003165EB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2B45FE6E" w14:textId="77777777" w:rsidR="005D2B33" w:rsidRPr="003165EB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165EB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3165EB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7833B5E9" w14:textId="1B555AA3" w:rsidR="005D2B33" w:rsidRPr="005D2B33" w:rsidRDefault="00A31187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ԱՃԹՆ-ի զեկույց</w:t>
            </w:r>
          </w:p>
          <w:p w14:paraId="67A74511" w14:textId="77777777" w:rsidR="00A31187" w:rsidRDefault="00A31187" w:rsidP="004B21FB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72D69118" w14:textId="63B9BD7D" w:rsidR="005D2B33" w:rsidRPr="00A31187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A31187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A31187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՝</w:t>
            </w:r>
            <w:r w:rsidRPr="00A31187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2C8943D3" w14:textId="68E89D6A" w:rsidR="005D2B33" w:rsidRPr="00A31187" w:rsidRDefault="00A31187" w:rsidP="00A31187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չորրորդ</w:t>
            </w:r>
            <w:r w:rsidR="005D2B33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եռամսյակ </w:t>
            </w:r>
          </w:p>
        </w:tc>
        <w:tc>
          <w:tcPr>
            <w:tcW w:w="1800" w:type="dxa"/>
            <w:shd w:val="clear" w:color="auto" w:fill="FF0000"/>
          </w:tcPr>
          <w:p w14:paraId="28FBC41B" w14:textId="49B956C7" w:rsidR="005D2B33" w:rsidRPr="00FA5FC0" w:rsidRDefault="00C446E9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Չի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ի</w:t>
            </w:r>
            <w:r w:rsidR="005D2B33">
              <w:rPr>
                <w:rFonts w:ascii="GHEA Grapalat" w:hAnsi="GHEA Grapalat"/>
                <w:sz w:val="20"/>
                <w:szCs w:val="20"/>
                <w:lang w:bidi="mr-IN"/>
              </w:rPr>
              <w:t>րականացվել</w:t>
            </w:r>
            <w:proofErr w:type="spellEnd"/>
            <w:r w:rsidR="005D2B33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5D2B33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14:paraId="5D9EFA1A" w14:textId="72E5E118" w:rsidR="005D2B33" w:rsidRPr="00136D00" w:rsidRDefault="00A31187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Անկախ ադմինիստրատոր, </w:t>
            </w:r>
            <w:r w:rsidR="005D2B33" w:rsidRPr="00136D00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 w:rsidR="005D2B33">
              <w:rPr>
                <w:rFonts w:ascii="GHEA Grapalat" w:hAnsi="GHEA Grapalat"/>
                <w:sz w:val="20"/>
                <w:szCs w:val="20"/>
                <w:lang w:val="hy-AM" w:bidi="mr-IN"/>
              </w:rPr>
              <w:t>,</w:t>
            </w:r>
            <w:r w:rsidR="005D2B33"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ՀՀ վարչապետի աշխատակազմ/ </w:t>
            </w:r>
            <w:r w:rsidR="005D2B33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="005D2B33" w:rsidRPr="0089203F">
              <w:rPr>
                <w:rFonts w:ascii="GHEA Grapalat" w:hAnsi="GHEA Grapalat"/>
                <w:sz w:val="20"/>
                <w:szCs w:val="20"/>
                <w:lang w:val="hy-AM" w:bidi="mr-IN"/>
              </w:rPr>
              <w:t>ԱՃԹՆ քարտուղարություն</w:t>
            </w:r>
          </w:p>
        </w:tc>
        <w:tc>
          <w:tcPr>
            <w:tcW w:w="1490" w:type="dxa"/>
            <w:shd w:val="clear" w:color="auto" w:fill="auto"/>
          </w:tcPr>
          <w:p w14:paraId="36ED9D6C" w14:textId="77777777" w:rsidR="005D2B33" w:rsidRPr="00136D00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170C21" w:rsidRPr="00A347BC" w14:paraId="7892EC2F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</w:tcPr>
          <w:p w14:paraId="2F29FB1A" w14:textId="77777777" w:rsidR="00170C21" w:rsidRPr="00B372D4" w:rsidRDefault="00170C21" w:rsidP="00A347BC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t>ԳՈՐԾՈՂՈՒԹՅՈՒՆՆԵՐԻ ԻՐԱԿԱՆԱՑՄԱՆ ԸՆԹ</w:t>
            </w:r>
            <w:r w:rsidRPr="00B372D4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170C21" w:rsidRPr="00272ED0" w14:paraId="34624640" w14:textId="77777777" w:rsidTr="000F2B53">
        <w:trPr>
          <w:trHeight w:val="366"/>
        </w:trPr>
        <w:tc>
          <w:tcPr>
            <w:tcW w:w="11199" w:type="dxa"/>
            <w:gridSpan w:val="5"/>
            <w:shd w:val="clear" w:color="auto" w:fill="FFFFFF"/>
          </w:tcPr>
          <w:p w14:paraId="377BBBD0" w14:textId="77777777" w:rsidR="0087341B" w:rsidRDefault="0087341B" w:rsidP="00FA5FC0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en-GB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Միջոցառում </w:t>
            </w:r>
            <w:r w:rsidR="00FA5FC0">
              <w:rPr>
                <w:rFonts w:ascii="GHEA Grapalat" w:hAnsi="GHEA Grapalat"/>
                <w:i/>
                <w:color w:val="172C4B"/>
                <w:lang w:bidi="mr-IN"/>
              </w:rPr>
              <w:t>42</w:t>
            </w:r>
            <w:r w:rsidRPr="0087341B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. </w:t>
            </w:r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ՀՀ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կառավարության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2018թ.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հունիսի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8-ի N666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որոշման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մեջ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փոփոխությունների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և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լրացումների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կատարում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,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նախագծի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հաստատում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ԲՇԽ-ի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կողմից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և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ներկայացում</w:t>
            </w:r>
            <w:proofErr w:type="spellEnd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 xml:space="preserve"> ՀՀ </w:t>
            </w:r>
            <w:proofErr w:type="spellStart"/>
            <w:r w:rsidR="00FA5FC0" w:rsidRPr="00FA5FC0">
              <w:rPr>
                <w:rFonts w:ascii="GHEA Grapalat" w:hAnsi="GHEA Grapalat"/>
                <w:i/>
                <w:color w:val="172C4B"/>
                <w:lang w:val="en-GB" w:bidi="mr-IN"/>
              </w:rPr>
              <w:t>կառավարություն</w:t>
            </w:r>
            <w:proofErr w:type="spellEnd"/>
          </w:p>
          <w:p w14:paraId="20E0F467" w14:textId="77777777" w:rsidR="0087341B" w:rsidRPr="0087341B" w:rsidRDefault="0087341B" w:rsidP="0087341B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en-GB" w:bidi="mr-IN"/>
              </w:rPr>
            </w:pPr>
          </w:p>
          <w:p w14:paraId="44E58E81" w14:textId="55D9C33D" w:rsidR="00A54E70" w:rsidRPr="00A602F4" w:rsidRDefault="007664C8" w:rsidP="00A54E70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</w:t>
            </w:r>
            <w:r w:rsidR="0087341B" w:rsidRPr="00E609D5">
              <w:rPr>
                <w:rFonts w:ascii="GHEA Grapalat" w:hAnsi="GHEA Grapalat"/>
                <w:lang w:val="hy-AM" w:bidi="mr-IN"/>
              </w:rPr>
              <w:t xml:space="preserve">Հաշվետու ժամանակահատվածում </w:t>
            </w:r>
            <w:r w:rsidR="00F73640">
              <w:rPr>
                <w:rFonts w:ascii="GHEA Grapalat" w:hAnsi="GHEA Grapalat"/>
                <w:lang w:val="hy-AM" w:bidi="mr-IN"/>
              </w:rPr>
              <w:t>իրականացվել</w:t>
            </w:r>
            <w:r w:rsidR="00F73640" w:rsidRPr="00E609D5">
              <w:rPr>
                <w:rFonts w:ascii="GHEA Grapalat" w:hAnsi="GHEA Grapalat"/>
                <w:lang w:val="hy-AM" w:bidi="mr-IN"/>
              </w:rPr>
              <w:t xml:space="preserve"> </w:t>
            </w:r>
            <w:r w:rsidR="0087341B" w:rsidRPr="00E609D5">
              <w:rPr>
                <w:rFonts w:ascii="GHEA Grapalat" w:hAnsi="GHEA Grapalat"/>
                <w:lang w:val="hy-AM" w:bidi="mr-IN"/>
              </w:rPr>
              <w:t xml:space="preserve">են </w:t>
            </w:r>
            <w:r w:rsidR="00FA5FC0" w:rsidRPr="00E609D5">
              <w:rPr>
                <w:rFonts w:ascii="GHEA Grapalat" w:hAnsi="GHEA Grapalat"/>
                <w:lang w:val="hy-AM" w:bidi="mr-IN"/>
              </w:rPr>
              <w:t>ՀՀ կառավարության 2018թ. հունիսի 8-ի N</w:t>
            </w:r>
            <w:r w:rsidR="00F73640" w:rsidRPr="00E609D5">
              <w:rPr>
                <w:rFonts w:ascii="GHEA Grapalat" w:hAnsi="GHEA Grapalat"/>
                <w:lang w:val="hy-AM" w:bidi="mr-IN"/>
              </w:rPr>
              <w:t xml:space="preserve"> </w:t>
            </w:r>
            <w:r w:rsidR="00FA5FC0" w:rsidRPr="00E609D5">
              <w:rPr>
                <w:rFonts w:ascii="GHEA Grapalat" w:hAnsi="GHEA Grapalat"/>
                <w:lang w:val="hy-AM" w:bidi="mr-IN"/>
              </w:rPr>
              <w:t>666 որոշման մեջ փոփոխությունների և լրացումների կատար</w:t>
            </w:r>
            <w:r w:rsidR="00FA5FC0">
              <w:rPr>
                <w:rFonts w:ascii="GHEA Grapalat" w:hAnsi="GHEA Grapalat"/>
                <w:lang w:val="hy-AM" w:bidi="mr-IN"/>
              </w:rPr>
              <w:t>ելու կառավարության որոշման</w:t>
            </w:r>
            <w:r w:rsidR="00FA5FC0" w:rsidRPr="00E609D5">
              <w:rPr>
                <w:rFonts w:ascii="GHEA Grapalat" w:hAnsi="GHEA Grapalat"/>
                <w:lang w:val="hy-AM" w:bidi="mr-IN"/>
              </w:rPr>
              <w:t xml:space="preserve"> նախագծի </w:t>
            </w:r>
            <w:r w:rsidR="0087341B" w:rsidRPr="00E609D5">
              <w:rPr>
                <w:rFonts w:ascii="GHEA Grapalat" w:hAnsi="GHEA Grapalat"/>
                <w:lang w:val="hy-AM" w:bidi="mr-IN"/>
              </w:rPr>
              <w:t xml:space="preserve">մշակման աշխատանքները: </w:t>
            </w:r>
            <w:r w:rsidR="00076E60">
              <w:rPr>
                <w:rFonts w:ascii="GHEA Grapalat" w:hAnsi="GHEA Grapalat"/>
                <w:lang w:val="hy-AM" w:bidi="mr-IN"/>
              </w:rPr>
              <w:t xml:space="preserve">Մայիսի 13-ին Պետական եկամուտների կոմիտեում </w:t>
            </w:r>
            <w:r w:rsidR="00076E60" w:rsidRPr="00A602F4">
              <w:rPr>
                <w:rFonts w:ascii="GHEA Grapalat" w:hAnsi="GHEA Grapalat"/>
                <w:lang w:val="hy-AM" w:bidi="mr-IN"/>
              </w:rPr>
              <w:t xml:space="preserve">անցկացվել է  հանդիպում </w:t>
            </w:r>
            <w:r w:rsidR="00076E60">
              <w:rPr>
                <w:rFonts w:ascii="GHEA Grapalat" w:hAnsi="GHEA Grapalat"/>
                <w:lang w:val="hy-AM" w:bidi="mr-IN"/>
              </w:rPr>
              <w:t xml:space="preserve">ՊԵԿ-ի </w:t>
            </w:r>
            <w:r w:rsidR="00076E60" w:rsidRPr="00A602F4">
              <w:rPr>
                <w:rFonts w:ascii="GHEA Grapalat" w:hAnsi="GHEA Grapalat"/>
                <w:lang w:val="hy-AM" w:bidi="mr-IN"/>
              </w:rPr>
              <w:t>ԱՃԹՆ</w:t>
            </w:r>
            <w:r w:rsidR="00076E60">
              <w:rPr>
                <w:rFonts w:ascii="GHEA Grapalat" w:hAnsi="GHEA Grapalat"/>
                <w:lang w:val="hy-AM" w:bidi="mr-IN"/>
              </w:rPr>
              <w:t>-ի</w:t>
            </w:r>
            <w:r w:rsidR="00076E60" w:rsidRPr="00A602F4">
              <w:rPr>
                <w:rFonts w:ascii="GHEA Grapalat" w:hAnsi="GHEA Grapalat"/>
                <w:lang w:val="hy-AM" w:bidi="mr-IN"/>
              </w:rPr>
              <w:t xml:space="preserve"> քարտուղարության և հաշվետու </w:t>
            </w:r>
            <w:proofErr w:type="spellStart"/>
            <w:r w:rsidR="00076E60">
              <w:rPr>
                <w:rFonts w:ascii="GHEA Grapalat" w:hAnsi="GHEA Grapalat"/>
                <w:lang w:val="hy-AM" w:bidi="mr-IN"/>
              </w:rPr>
              <w:t>ընդերքօգտագործող</w:t>
            </w:r>
            <w:proofErr w:type="spellEnd"/>
            <w:r w:rsidR="00076E60">
              <w:rPr>
                <w:rFonts w:ascii="GHEA Grapalat" w:hAnsi="GHEA Grapalat"/>
                <w:lang w:val="hy-AM" w:bidi="mr-IN"/>
              </w:rPr>
              <w:t xml:space="preserve"> ընկերությունների</w:t>
            </w:r>
            <w:r w:rsidR="00076E60" w:rsidRPr="00A602F4">
              <w:rPr>
                <w:rFonts w:ascii="GHEA Grapalat" w:hAnsi="GHEA Grapalat"/>
                <w:lang w:val="hy-AM" w:bidi="mr-IN"/>
              </w:rPr>
              <w:t xml:space="preserve"> ներկայացուցիչների հետ, որի ընթացքում քննարկվել են ներկայացված առաջարկությունները և </w:t>
            </w:r>
            <w:proofErr w:type="spellStart"/>
            <w:r w:rsidR="00076E60">
              <w:rPr>
                <w:rFonts w:ascii="GHEA Grapalat" w:hAnsi="GHEA Grapalat"/>
                <w:lang w:val="hy-AM" w:bidi="mr-IN"/>
              </w:rPr>
              <w:t>վերջնականացվել</w:t>
            </w:r>
            <w:proofErr w:type="spellEnd"/>
            <w:r w:rsidR="00076E60">
              <w:rPr>
                <w:rFonts w:ascii="GHEA Grapalat" w:hAnsi="GHEA Grapalat"/>
                <w:lang w:val="hy-AM" w:bidi="mr-IN"/>
              </w:rPr>
              <w:t xml:space="preserve"> </w:t>
            </w:r>
            <w:r w:rsidR="00076E60" w:rsidRPr="00A602F4">
              <w:rPr>
                <w:rFonts w:ascii="GHEA Grapalat" w:hAnsi="GHEA Grapalat"/>
                <w:lang w:val="hy-AM" w:bidi="mr-IN"/>
              </w:rPr>
              <w:t>որոշման նախագիծը</w:t>
            </w:r>
            <w:r w:rsidR="00076E60" w:rsidRPr="00A54E70">
              <w:rPr>
                <w:rFonts w:ascii="GHEA Grapalat" w:hAnsi="GHEA Grapalat"/>
                <w:lang w:val="hy-AM" w:bidi="mr-IN"/>
              </w:rPr>
              <w:t>:</w:t>
            </w:r>
            <w:r w:rsidR="00076E60">
              <w:rPr>
                <w:rFonts w:ascii="GHEA Grapalat" w:hAnsi="GHEA Grapalat"/>
                <w:lang w:val="hy-AM" w:bidi="mr-IN"/>
              </w:rPr>
              <w:t xml:space="preserve"> </w:t>
            </w:r>
            <w:r w:rsidR="00A54E70">
              <w:rPr>
                <w:rFonts w:ascii="GHEA Grapalat" w:hAnsi="GHEA Grapalat"/>
                <w:lang w:val="hy-AM" w:bidi="mr-IN"/>
              </w:rPr>
              <w:t xml:space="preserve">Հաշվետու մարմիններին նախագծի շուրջ նկատառումների համար էլեկտրոնային եղանակով տրամադրվել է  </w:t>
            </w:r>
            <w:r w:rsidR="00A54E70" w:rsidRPr="00A602F4">
              <w:rPr>
                <w:rFonts w:ascii="GHEA Grapalat" w:hAnsi="GHEA Grapalat"/>
                <w:lang w:val="hy-AM" w:bidi="mr-IN"/>
              </w:rPr>
              <w:t>ՀՀ կառավարության 2018 թվականի հունիսի 8-ի N 666-Ն որոշման մեջ փոփոխություններ և լրացումներ կատարելու նախնական նախագիծը, որում արտացոլված են լիազոր պետական մարմինների կողմից ներկայացված և Հայաստանի ԱՃԹՆ-ի զեկույցում տեղ գտած առաջարկությունները, ինչպես նաև ապրիլի 16-ին տեղի ունեցած ԲՇԽ-ի նիստի ժամանակ ընդունված որոշումները։</w:t>
            </w:r>
            <w:r w:rsidR="00A54E70"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49FF5715" w14:textId="3C35F2DE" w:rsidR="00A70B48" w:rsidRPr="00A602F4" w:rsidRDefault="00A70B48" w:rsidP="00DE5FA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7CB2F620" w14:textId="2714B003" w:rsidR="00A70B48" w:rsidRPr="00A602F4" w:rsidRDefault="00A70B48" w:rsidP="00A70B48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44. </w:t>
            </w:r>
            <w:r w:rsidRPr="00A602F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ԱՃԹՆ-ի 2019թ. ազգային զեկույցը կազմող անկախ </w:t>
            </w:r>
            <w:proofErr w:type="spellStart"/>
            <w:r w:rsidRPr="00A602F4">
              <w:rPr>
                <w:rFonts w:ascii="GHEA Grapalat" w:hAnsi="GHEA Grapalat"/>
                <w:i/>
                <w:color w:val="172C4B"/>
                <w:lang w:val="hy-AM" w:bidi="mr-IN"/>
              </w:rPr>
              <w:t>ադմինիստրատորի</w:t>
            </w:r>
            <w:proofErr w:type="spellEnd"/>
            <w:r w:rsidRPr="00A602F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տեխնիկական առաջադրանքի մշակում և հաստատում</w:t>
            </w:r>
          </w:p>
          <w:p w14:paraId="1E5999C2" w14:textId="1B2C0C70" w:rsidR="00A70B48" w:rsidRPr="00A602F4" w:rsidRDefault="00A70B48" w:rsidP="00A70B48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34A84F7" w14:textId="7FBA1A4F" w:rsidR="00A70B48" w:rsidRPr="00195499" w:rsidRDefault="00AD5BFD" w:rsidP="00A70B48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</w:t>
            </w:r>
            <w:r w:rsidR="00A70B48" w:rsidRPr="00A70B48">
              <w:rPr>
                <w:rFonts w:ascii="GHEA Grapalat" w:hAnsi="GHEA Grapalat"/>
                <w:lang w:val="hy-AM" w:bidi="mr-IN"/>
              </w:rPr>
              <w:t xml:space="preserve">ԱՃԹՆ-ի 2019թ. ազգային զեկույցը կազմող անկախ </w:t>
            </w:r>
            <w:proofErr w:type="spellStart"/>
            <w:r w:rsidR="00A70B48" w:rsidRPr="00A70B48">
              <w:rPr>
                <w:rFonts w:ascii="GHEA Grapalat" w:hAnsi="GHEA Grapalat"/>
                <w:lang w:val="hy-AM" w:bidi="mr-IN"/>
              </w:rPr>
              <w:t>ադմինիստրատորի</w:t>
            </w:r>
            <w:proofErr w:type="spellEnd"/>
            <w:r w:rsidR="00A70B48" w:rsidRPr="00A70B48">
              <w:rPr>
                <w:rFonts w:ascii="GHEA Grapalat" w:hAnsi="GHEA Grapalat"/>
                <w:lang w:val="hy-AM" w:bidi="mr-IN"/>
              </w:rPr>
              <w:t xml:space="preserve"> տեխնիկական </w:t>
            </w:r>
            <w:r w:rsidR="00F14AB1">
              <w:rPr>
                <w:rFonts w:ascii="GHEA Grapalat" w:hAnsi="GHEA Grapalat"/>
                <w:lang w:val="hy-AM" w:bidi="mr-IN"/>
              </w:rPr>
              <w:t>առաջադրանքը</w:t>
            </w:r>
            <w:r w:rsidR="00A70B48" w:rsidRPr="00A70B48">
              <w:rPr>
                <w:rFonts w:ascii="GHEA Grapalat" w:hAnsi="GHEA Grapalat"/>
                <w:lang w:val="hy-AM" w:bidi="mr-IN"/>
              </w:rPr>
              <w:t xml:space="preserve"> </w:t>
            </w:r>
            <w:r w:rsidR="00A70B48">
              <w:rPr>
                <w:rFonts w:ascii="GHEA Grapalat" w:hAnsi="GHEA Grapalat"/>
                <w:lang w:val="hy-AM" w:bidi="mr-IN"/>
              </w:rPr>
              <w:t xml:space="preserve">մշակվել է ԱՃԹՆ-ի քարտուղարության կողմից, </w:t>
            </w:r>
            <w:proofErr w:type="spellStart"/>
            <w:r w:rsidR="00A70B48">
              <w:rPr>
                <w:rFonts w:ascii="GHEA Grapalat" w:hAnsi="GHEA Grapalat"/>
                <w:lang w:val="hy-AM" w:bidi="mr-IN"/>
              </w:rPr>
              <w:t>շրջանառվել</w:t>
            </w:r>
            <w:proofErr w:type="spellEnd"/>
            <w:r w:rsidR="00A70B48">
              <w:rPr>
                <w:rFonts w:ascii="GHEA Grapalat" w:hAnsi="GHEA Grapalat"/>
                <w:lang w:val="hy-AM" w:bidi="mr-IN"/>
              </w:rPr>
              <w:t xml:space="preserve"> ԲՇԽ անդամների </w:t>
            </w:r>
            <w:proofErr w:type="spellStart"/>
            <w:r w:rsidR="00A70B48">
              <w:rPr>
                <w:rFonts w:ascii="GHEA Grapalat" w:hAnsi="GHEA Grapalat"/>
                <w:lang w:val="hy-AM" w:bidi="mr-IN"/>
              </w:rPr>
              <w:t>միջև</w:t>
            </w:r>
            <w:proofErr w:type="spellEnd"/>
            <w:r w:rsidR="00A70B48" w:rsidRPr="00A70B48">
              <w:rPr>
                <w:rFonts w:ascii="GHEA Grapalat" w:hAnsi="GHEA Grapalat"/>
                <w:lang w:val="hy-AM" w:bidi="mr-IN"/>
              </w:rPr>
              <w:t xml:space="preserve"> և </w:t>
            </w:r>
            <w:r w:rsidR="00A70B48">
              <w:rPr>
                <w:rFonts w:ascii="GHEA Grapalat" w:hAnsi="GHEA Grapalat"/>
                <w:lang w:val="hy-AM" w:bidi="mr-IN"/>
              </w:rPr>
              <w:t>հաստատվել</w:t>
            </w:r>
            <w:r w:rsidR="00A70B48" w:rsidRPr="00195499">
              <w:rPr>
                <w:rFonts w:ascii="GHEA Grapalat" w:hAnsi="GHEA Grapalat"/>
                <w:lang w:val="hy-AM" w:bidi="mr-IN"/>
              </w:rPr>
              <w:t xml:space="preserve"> </w:t>
            </w:r>
            <w:r w:rsidR="00A70B48">
              <w:rPr>
                <w:rFonts w:ascii="GHEA Grapalat" w:hAnsi="GHEA Grapalat"/>
                <w:lang w:val="hy-AM" w:bidi="mr-IN"/>
              </w:rPr>
              <w:t>ա</w:t>
            </w:r>
            <w:r w:rsidR="00A70B48" w:rsidRPr="00F32D73">
              <w:rPr>
                <w:rFonts w:ascii="GHEA Grapalat" w:hAnsi="GHEA Grapalat"/>
                <w:lang w:val="hy-AM" w:bidi="mr-IN"/>
              </w:rPr>
              <w:t xml:space="preserve">պրիլի 16-ին տեղի </w:t>
            </w:r>
            <w:r w:rsidR="00A70B48">
              <w:rPr>
                <w:rFonts w:ascii="GHEA Grapalat" w:hAnsi="GHEA Grapalat"/>
                <w:lang w:val="hy-AM" w:bidi="mr-IN"/>
              </w:rPr>
              <w:t>ունեցած</w:t>
            </w:r>
            <w:r w:rsidR="00A70B48" w:rsidRPr="00F32D73">
              <w:rPr>
                <w:rFonts w:ascii="GHEA Grapalat" w:hAnsi="GHEA Grapalat"/>
                <w:lang w:val="hy-AM" w:bidi="mr-IN"/>
              </w:rPr>
              <w:t xml:space="preserve"> ՀՀ ԱՃԹՆ-ի </w:t>
            </w:r>
            <w:proofErr w:type="spellStart"/>
            <w:r w:rsidR="00A70B48" w:rsidRPr="00F32D73">
              <w:rPr>
                <w:rFonts w:ascii="GHEA Grapalat" w:hAnsi="GHEA Grapalat"/>
                <w:lang w:val="hy-AM" w:bidi="mr-IN"/>
              </w:rPr>
              <w:t>բազմաշահառու</w:t>
            </w:r>
            <w:proofErr w:type="spellEnd"/>
            <w:r w:rsidR="00A70B48" w:rsidRPr="00F32D73">
              <w:rPr>
                <w:rFonts w:ascii="GHEA Grapalat" w:hAnsi="GHEA Grapalat"/>
                <w:lang w:val="hy-AM" w:bidi="mr-IN"/>
              </w:rPr>
              <w:t xml:space="preserve"> խմբի նիստ</w:t>
            </w:r>
            <w:r w:rsidR="00A70B48">
              <w:rPr>
                <w:rFonts w:ascii="GHEA Grapalat" w:hAnsi="GHEA Grapalat"/>
                <w:lang w:val="hy-AM" w:bidi="mr-IN"/>
              </w:rPr>
              <w:t>ի ժամանակ:</w:t>
            </w:r>
            <w:r w:rsidR="00D068D2">
              <w:rPr>
                <w:rStyle w:val="FootnoteReference"/>
                <w:rFonts w:ascii="GHEA Grapalat" w:hAnsi="GHEA Grapalat"/>
                <w:lang w:val="hy-AM" w:bidi="mr-IN"/>
              </w:rPr>
              <w:footnoteReference w:id="21"/>
            </w:r>
            <w:r w:rsidR="00A70B48" w:rsidRPr="00195499"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3516ACDA" w14:textId="0F6897DD" w:rsidR="00A70B48" w:rsidRPr="00A602F4" w:rsidRDefault="00A70B48" w:rsidP="00A70B48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308B815A" w14:textId="3E5802B7" w:rsidR="00A70B48" w:rsidRPr="00A602F4" w:rsidRDefault="00A70B48" w:rsidP="00A70B48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Pr="00A602F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45. Անկախ </w:t>
            </w:r>
            <w:proofErr w:type="spellStart"/>
            <w:r w:rsidRPr="00A602F4">
              <w:rPr>
                <w:rFonts w:ascii="GHEA Grapalat" w:hAnsi="GHEA Grapalat"/>
                <w:i/>
                <w:color w:val="172C4B"/>
                <w:lang w:val="hy-AM" w:bidi="mr-IN"/>
              </w:rPr>
              <w:t>ադմինիստրատորի</w:t>
            </w:r>
            <w:proofErr w:type="spellEnd"/>
            <w:r w:rsidRPr="00A602F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ընտրություն (մրցույթ և հաստատում)</w:t>
            </w:r>
          </w:p>
          <w:p w14:paraId="03DF77A5" w14:textId="58795CCC" w:rsidR="00A70B48" w:rsidRPr="00A602F4" w:rsidRDefault="00A70B48" w:rsidP="00A70B48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42E9EEF4" w14:textId="051138CE" w:rsidR="00C446E9" w:rsidRPr="00CF2B1F" w:rsidRDefault="00AD5BFD" w:rsidP="00AD5BFD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</w:t>
            </w:r>
            <w:r w:rsidR="00CF2B1F" w:rsidRPr="00CF2B1F">
              <w:rPr>
                <w:rFonts w:ascii="GHEA Grapalat" w:hAnsi="GHEA Grapalat"/>
                <w:lang w:val="hy-AM" w:bidi="mr-IN"/>
              </w:rPr>
              <w:t xml:space="preserve">Անկախ </w:t>
            </w:r>
            <w:proofErr w:type="spellStart"/>
            <w:r w:rsidR="00CF2B1F" w:rsidRPr="00CF2B1F">
              <w:rPr>
                <w:rFonts w:ascii="GHEA Grapalat" w:hAnsi="GHEA Grapalat"/>
                <w:lang w:val="hy-AM" w:bidi="mr-IN"/>
              </w:rPr>
              <w:t>ադմինիստրատորի</w:t>
            </w:r>
            <w:proofErr w:type="spellEnd"/>
            <w:r w:rsidR="00CF2B1F" w:rsidRPr="00CF2B1F">
              <w:rPr>
                <w:rFonts w:ascii="GHEA Grapalat" w:hAnsi="GHEA Grapalat"/>
                <w:lang w:val="hy-AM" w:bidi="mr-IN"/>
              </w:rPr>
              <w:t xml:space="preserve"> ծառայությունների գնման </w:t>
            </w:r>
            <w:r w:rsidR="00CF2B1F">
              <w:rPr>
                <w:rFonts w:ascii="GHEA Grapalat" w:hAnsi="GHEA Grapalat"/>
                <w:lang w:val="hy-AM" w:bidi="mr-IN"/>
              </w:rPr>
              <w:t>գործ</w:t>
            </w:r>
            <w:r w:rsidR="00CF2B1F" w:rsidRPr="00CF2B1F">
              <w:rPr>
                <w:rFonts w:ascii="GHEA Grapalat" w:hAnsi="GHEA Grapalat"/>
                <w:lang w:val="hy-AM" w:bidi="mr-IN"/>
              </w:rPr>
              <w:t xml:space="preserve">ընթացի </w:t>
            </w:r>
            <w:proofErr w:type="spellStart"/>
            <w:r w:rsidR="00CF2B1F" w:rsidRPr="00CF2B1F">
              <w:rPr>
                <w:rFonts w:ascii="GHEA Grapalat" w:hAnsi="GHEA Grapalat"/>
                <w:lang w:val="hy-AM" w:bidi="mr-IN"/>
              </w:rPr>
              <w:t>հետաձգմամբ</w:t>
            </w:r>
            <w:proofErr w:type="spellEnd"/>
            <w:r w:rsidR="00CF2B1F" w:rsidRPr="00CF2B1F">
              <w:rPr>
                <w:rFonts w:ascii="GHEA Grapalat" w:hAnsi="GHEA Grapalat"/>
                <w:lang w:val="hy-AM" w:bidi="mr-IN"/>
              </w:rPr>
              <w:t xml:space="preserve"> </w:t>
            </w:r>
            <w:r w:rsidR="00CF2B1F">
              <w:rPr>
                <w:rFonts w:ascii="GHEA Grapalat" w:hAnsi="GHEA Grapalat"/>
                <w:lang w:val="hy-AM" w:bidi="mr-IN"/>
              </w:rPr>
              <w:t>պայմանավորված</w:t>
            </w:r>
            <w:r w:rsidR="00CF2B1F" w:rsidRPr="00CF2B1F">
              <w:rPr>
                <w:rFonts w:ascii="GHEA Grapalat" w:hAnsi="GHEA Grapalat"/>
                <w:lang w:val="hy-AM" w:bidi="mr-IN"/>
              </w:rPr>
              <w:t xml:space="preserve"> ընտրությունը (մրցույթ և հաստատում) կիրականացվի երրորդ եռամսյակում:</w:t>
            </w:r>
          </w:p>
          <w:p w14:paraId="10860229" w14:textId="77777777" w:rsidR="00C446E9" w:rsidRPr="00A602F4" w:rsidRDefault="00C446E9" w:rsidP="00C446E9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083321BD" w14:textId="66276BDB" w:rsidR="00A70B48" w:rsidRPr="00A602F4" w:rsidRDefault="00A70B48" w:rsidP="00A70B48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Pr="00A602F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46. Հայաստանի ԱՃԹՆ-ի 2019թ-ի զեկույցի մշակում</w:t>
            </w:r>
          </w:p>
          <w:p w14:paraId="4A2AE67F" w14:textId="77777777" w:rsidR="00CF2B1F" w:rsidRPr="00A602F4" w:rsidRDefault="00CF2B1F" w:rsidP="00A70B48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2B427A8" w14:textId="038D5892" w:rsidR="00FA5FC0" w:rsidRPr="00A602F4" w:rsidRDefault="003917BB" w:rsidP="00A70B48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</w:t>
            </w:r>
            <w:r w:rsidR="00CF2B1F" w:rsidRPr="00CF2B1F">
              <w:rPr>
                <w:rFonts w:ascii="GHEA Grapalat" w:hAnsi="GHEA Grapalat"/>
                <w:lang w:val="hy-AM" w:bidi="mr-IN"/>
              </w:rPr>
              <w:t xml:space="preserve">Անկախ </w:t>
            </w:r>
            <w:proofErr w:type="spellStart"/>
            <w:r w:rsidR="00CF2B1F" w:rsidRPr="00CF2B1F">
              <w:rPr>
                <w:rFonts w:ascii="GHEA Grapalat" w:hAnsi="GHEA Grapalat"/>
                <w:lang w:val="hy-AM" w:bidi="mr-IN"/>
              </w:rPr>
              <w:t>ադմինիստրատորի</w:t>
            </w:r>
            <w:proofErr w:type="spellEnd"/>
            <w:r w:rsidR="00CF2B1F" w:rsidRPr="00CF2B1F">
              <w:rPr>
                <w:rFonts w:ascii="GHEA Grapalat" w:hAnsi="GHEA Grapalat"/>
                <w:lang w:val="hy-AM" w:bidi="mr-IN"/>
              </w:rPr>
              <w:t xml:space="preserve"> ծառայությունների գնման </w:t>
            </w:r>
            <w:r w:rsidR="00CF2B1F">
              <w:rPr>
                <w:rFonts w:ascii="GHEA Grapalat" w:hAnsi="GHEA Grapalat"/>
                <w:lang w:val="hy-AM" w:bidi="mr-IN"/>
              </w:rPr>
              <w:t>գործ</w:t>
            </w:r>
            <w:r w:rsidR="00CF2B1F" w:rsidRPr="00CF2B1F">
              <w:rPr>
                <w:rFonts w:ascii="GHEA Grapalat" w:hAnsi="GHEA Grapalat"/>
                <w:lang w:val="hy-AM" w:bidi="mr-IN"/>
              </w:rPr>
              <w:t xml:space="preserve">ընթացի </w:t>
            </w:r>
            <w:proofErr w:type="spellStart"/>
            <w:r w:rsidR="00CF2B1F" w:rsidRPr="00CF2B1F">
              <w:rPr>
                <w:rFonts w:ascii="GHEA Grapalat" w:hAnsi="GHEA Grapalat"/>
                <w:lang w:val="hy-AM" w:bidi="mr-IN"/>
              </w:rPr>
              <w:t>հետաձգմամբ</w:t>
            </w:r>
            <w:proofErr w:type="spellEnd"/>
            <w:r w:rsidR="00CF2B1F" w:rsidRPr="00CF2B1F">
              <w:rPr>
                <w:rFonts w:ascii="GHEA Grapalat" w:hAnsi="GHEA Grapalat"/>
                <w:lang w:val="hy-AM" w:bidi="mr-IN"/>
              </w:rPr>
              <w:t xml:space="preserve"> </w:t>
            </w:r>
            <w:r w:rsidR="00CF2B1F">
              <w:rPr>
                <w:rFonts w:ascii="GHEA Grapalat" w:hAnsi="GHEA Grapalat"/>
                <w:lang w:val="hy-AM" w:bidi="mr-IN"/>
              </w:rPr>
              <w:t xml:space="preserve">պայմանավորված </w:t>
            </w:r>
            <w:r w:rsidR="00CF2B1F" w:rsidRPr="00CF2B1F">
              <w:rPr>
                <w:rFonts w:ascii="GHEA Grapalat" w:hAnsi="GHEA Grapalat"/>
                <w:lang w:val="hy-AM" w:bidi="mr-IN"/>
              </w:rPr>
              <w:t>Հայաստանի ԱՃԹՆ-ի 2019թ</w:t>
            </w:r>
            <w:r w:rsidR="0086600D">
              <w:rPr>
                <w:rFonts w:ascii="GHEA Grapalat" w:hAnsi="GHEA Grapalat"/>
                <w:lang w:val="hy-AM" w:bidi="mr-IN"/>
              </w:rPr>
              <w:t>.</w:t>
            </w:r>
            <w:r w:rsidR="00CF2B1F" w:rsidRPr="00CF2B1F">
              <w:rPr>
                <w:rFonts w:ascii="GHEA Grapalat" w:hAnsi="GHEA Grapalat"/>
                <w:lang w:val="hy-AM" w:bidi="mr-IN"/>
              </w:rPr>
              <w:t xml:space="preserve"> զեկույցի </w:t>
            </w:r>
            <w:r w:rsidR="00CF2B1F">
              <w:rPr>
                <w:rFonts w:ascii="GHEA Grapalat" w:hAnsi="GHEA Grapalat"/>
                <w:lang w:val="hy-AM" w:bidi="mr-IN"/>
              </w:rPr>
              <w:t>մշակման աշխատանքները կմեկնարկեն երրորդ եռամսյակում:</w:t>
            </w:r>
          </w:p>
        </w:tc>
      </w:tr>
    </w:tbl>
    <w:p w14:paraId="392DE682" w14:textId="77777777" w:rsidR="001332EC" w:rsidRPr="00F30EB7" w:rsidRDefault="001332EC" w:rsidP="00947F25">
      <w:pPr>
        <w:ind w:firstLine="720"/>
        <w:rPr>
          <w:rFonts w:ascii="GHEA Grapalat" w:hAnsi="GHEA Grapalat"/>
          <w:b/>
          <w:color w:val="172C4B"/>
          <w:sz w:val="24"/>
          <w:szCs w:val="24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9"/>
        <w:gridCol w:w="2430"/>
        <w:gridCol w:w="1800"/>
        <w:gridCol w:w="2520"/>
        <w:gridCol w:w="1670"/>
      </w:tblGrid>
      <w:tr w:rsidR="00A347BC" w:rsidRPr="00A347BC" w14:paraId="74D64108" w14:textId="77777777" w:rsidTr="00506DDD">
        <w:tc>
          <w:tcPr>
            <w:tcW w:w="2779" w:type="dxa"/>
            <w:shd w:val="clear" w:color="auto" w:fill="C2D69B"/>
          </w:tcPr>
          <w:p w14:paraId="30F0DA3A" w14:textId="77777777" w:rsidR="00135EA8" w:rsidRDefault="00135EA8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14:paraId="22F0A41C" w14:textId="77777777" w:rsidR="003B0F4E" w:rsidRPr="003B0F4E" w:rsidRDefault="003B0F4E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420" w:type="dxa"/>
            <w:gridSpan w:val="4"/>
            <w:shd w:val="clear" w:color="auto" w:fill="B8CCE4"/>
          </w:tcPr>
          <w:p w14:paraId="04D49321" w14:textId="77777777" w:rsidR="00135EA8" w:rsidRPr="009007EF" w:rsidRDefault="00FA5FC0" w:rsidP="009007EF">
            <w:pPr>
              <w:spacing w:after="0" w:line="240" w:lineRule="auto"/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>ԱՃԹՆ</w:t>
            </w:r>
            <w:r w:rsidR="009007EF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 xml:space="preserve"> ստանդարտի ներդրման շրջանակի ընդլայնման նպատակով Հայաստանի Հանրապետության իրավական դաշտի համապատասխանեցում</w:t>
            </w:r>
          </w:p>
          <w:p w14:paraId="6A1CFB01" w14:textId="77777777" w:rsidR="00135EA8" w:rsidRPr="00A347BC" w:rsidRDefault="00135EA8" w:rsidP="004A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516C30" w:rsidRPr="00A347BC" w14:paraId="5AF35CDD" w14:textId="77777777" w:rsidTr="00506DDD">
        <w:tc>
          <w:tcPr>
            <w:tcW w:w="2779" w:type="dxa"/>
            <w:vMerge w:val="restart"/>
            <w:shd w:val="clear" w:color="auto" w:fill="C2D69B"/>
          </w:tcPr>
          <w:p w14:paraId="5A89D0C8" w14:textId="0615DD3C" w:rsidR="00135EA8" w:rsidRPr="009007EF" w:rsidRDefault="00135EA8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51. Հայաստանի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C11FB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շրջանակի ընդլայնման հետ կապված իրավական </w:t>
            </w:r>
            <w:proofErr w:type="spellStart"/>
            <w:r w:rsid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բացերի</w:t>
            </w:r>
            <w:proofErr w:type="spellEnd"/>
            <w:r w:rsid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 w:rsid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վերհանման</w:t>
            </w:r>
            <w:proofErr w:type="spellEnd"/>
            <w:r w:rsid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և նախնական ուսումնասիրության տեխնիկական առաջադրանքի կազմում և հաստատում</w:t>
            </w:r>
          </w:p>
        </w:tc>
        <w:tc>
          <w:tcPr>
            <w:tcW w:w="2430" w:type="dxa"/>
            <w:shd w:val="clear" w:color="auto" w:fill="C2D69B"/>
          </w:tcPr>
          <w:p w14:paraId="741B72AD" w14:textId="77777777" w:rsidR="00135EA8" w:rsidRPr="00A347BC" w:rsidRDefault="00135EA8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/>
          </w:tcPr>
          <w:p w14:paraId="5C0B57DF" w14:textId="77777777" w:rsidR="00135EA8" w:rsidRPr="00A347BC" w:rsidRDefault="00135EA8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20" w:type="dxa"/>
            <w:shd w:val="clear" w:color="auto" w:fill="C2D69B"/>
          </w:tcPr>
          <w:p w14:paraId="3A36FE1F" w14:textId="77777777" w:rsidR="00135EA8" w:rsidRPr="00A347BC" w:rsidRDefault="00135EA8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670" w:type="dxa"/>
            <w:shd w:val="clear" w:color="auto" w:fill="C2D69B"/>
          </w:tcPr>
          <w:p w14:paraId="6ABFCB9E" w14:textId="77777777" w:rsidR="00135EA8" w:rsidRPr="00A347BC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516C30" w:rsidRPr="00272ED0" w14:paraId="27547916" w14:textId="77777777" w:rsidTr="00506DDD">
        <w:trPr>
          <w:trHeight w:val="1612"/>
        </w:trPr>
        <w:tc>
          <w:tcPr>
            <w:tcW w:w="2779" w:type="dxa"/>
            <w:vMerge/>
            <w:shd w:val="clear" w:color="auto" w:fill="C2D69B"/>
          </w:tcPr>
          <w:p w14:paraId="453E7CC7" w14:textId="77777777" w:rsidR="00135EA8" w:rsidRPr="00A347BC" w:rsidRDefault="00135EA8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0945A6C1" w14:textId="77777777" w:rsidR="00B0283F" w:rsidRDefault="00135EA8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501AE007" w14:textId="77777777" w:rsidR="009007EF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Հայաստանի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FA5FC0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շրջանակի </w:t>
            </w: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ընդլայնման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մասին ԲՇԽ-ի որոշում,</w:t>
            </w:r>
          </w:p>
          <w:p w14:paraId="321142F0" w14:textId="77777777" w:rsidR="009007EF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Տեխնիկական առաջադրանք</w:t>
            </w:r>
          </w:p>
          <w:p w14:paraId="5B41B539" w14:textId="77777777" w:rsidR="009007EF" w:rsidRPr="009007EF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02D222DA" w14:textId="3B1890A8" w:rsidR="00135EA8" w:rsidRPr="009007EF" w:rsidRDefault="00135EA8" w:rsidP="00AD2791">
            <w:pPr>
              <w:spacing w:after="0" w:line="240" w:lineRule="auto"/>
              <w:rPr>
                <w:rFonts w:ascii="GHEA Grapalat" w:hAnsi="GHEA Grapalat"/>
                <w:color w:val="244061"/>
                <w:sz w:val="20"/>
                <w:szCs w:val="20"/>
                <w:lang w:val="hy-AM" w:bidi="mr-IN"/>
              </w:rPr>
            </w:pPr>
            <w:proofErr w:type="spellStart"/>
            <w:r w:rsidRPr="009007EF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9007EF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՝</w:t>
            </w:r>
            <w:r w:rsidR="00B0283F" w:rsidRPr="009007EF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 </w:t>
            </w:r>
            <w:r w:rsidR="009007EF"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0" w:type="dxa"/>
            <w:shd w:val="clear" w:color="auto" w:fill="8FFFC2"/>
          </w:tcPr>
          <w:p w14:paraId="528FC230" w14:textId="77777777" w:rsidR="00135EA8" w:rsidRPr="009007EF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520" w:type="dxa"/>
            <w:shd w:val="clear" w:color="auto" w:fill="auto"/>
          </w:tcPr>
          <w:p w14:paraId="70197FBB" w14:textId="02E9F733" w:rsidR="00135EA8" w:rsidRPr="009007EF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</w:t>
            </w:r>
            <w:r w:rsidR="008230CA"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 </w:t>
            </w:r>
            <w:r w:rsidR="00CB0A5B"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>վ</w:t>
            </w:r>
            <w:r w:rsidR="004872AD"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>արչապետի</w:t>
            </w:r>
            <w:r w:rsidR="008230CA"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="008230CA"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C11FBE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8230CA"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>քարտուղարություն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 ԲՇԽ</w:t>
            </w:r>
          </w:p>
        </w:tc>
        <w:tc>
          <w:tcPr>
            <w:tcW w:w="1670" w:type="dxa"/>
            <w:shd w:val="clear" w:color="auto" w:fill="auto"/>
          </w:tcPr>
          <w:p w14:paraId="1D46270A" w14:textId="77777777" w:rsidR="00135EA8" w:rsidRPr="009007EF" w:rsidRDefault="00135EA8" w:rsidP="003B0F4E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DA4C9E" w:rsidRPr="009007EF" w14:paraId="5C8D80DC" w14:textId="77777777" w:rsidTr="00506DDD">
        <w:tc>
          <w:tcPr>
            <w:tcW w:w="2779" w:type="dxa"/>
            <w:vMerge w:val="restart"/>
            <w:shd w:val="clear" w:color="auto" w:fill="C2D69B"/>
          </w:tcPr>
          <w:p w14:paraId="6EB5FB49" w14:textId="3C4E3A8A" w:rsidR="00DA4C9E" w:rsidRPr="009007EF" w:rsidRDefault="00DA4C9E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P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N </w:t>
            </w:r>
            <w:r w:rsidR="009007EF" w:rsidRP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52. </w:t>
            </w:r>
            <w:r w:rsid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Հայաստանի </w:t>
            </w:r>
            <w:r w:rsidR="00FA5FC0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C11FB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շրջանակի ընդլայնման հետ կապված իրավական </w:t>
            </w:r>
            <w:proofErr w:type="spellStart"/>
            <w:r w:rsidR="005E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բացերի</w:t>
            </w:r>
            <w:proofErr w:type="spellEnd"/>
            <w:r w:rsidR="005E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 w:rsidR="005E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վերհանման</w:t>
            </w:r>
            <w:proofErr w:type="spellEnd"/>
            <w:r w:rsidR="005E65E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և նախնական ուսումնասիրության իրականացում</w:t>
            </w:r>
          </w:p>
        </w:tc>
        <w:tc>
          <w:tcPr>
            <w:tcW w:w="2430" w:type="dxa"/>
            <w:shd w:val="clear" w:color="auto" w:fill="C2D69B"/>
          </w:tcPr>
          <w:p w14:paraId="5676057F" w14:textId="77777777" w:rsidR="00DA4C9E" w:rsidRPr="009007EF" w:rsidRDefault="00DA4C9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9007EF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Արդյունքը և </w:t>
            </w:r>
            <w:proofErr w:type="spellStart"/>
            <w:r w:rsidRPr="009007EF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/>
          </w:tcPr>
          <w:p w14:paraId="08BDBB39" w14:textId="77777777" w:rsidR="00DA4C9E" w:rsidRPr="009007EF" w:rsidRDefault="00DA4C9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ը</w:t>
            </w:r>
          </w:p>
        </w:tc>
        <w:tc>
          <w:tcPr>
            <w:tcW w:w="2520" w:type="dxa"/>
            <w:shd w:val="clear" w:color="auto" w:fill="C2D69B"/>
          </w:tcPr>
          <w:p w14:paraId="71C42443" w14:textId="77777777" w:rsidR="00DA4C9E" w:rsidRPr="009007EF" w:rsidRDefault="00DA4C9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9007EF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670" w:type="dxa"/>
            <w:shd w:val="clear" w:color="auto" w:fill="C2D69B"/>
          </w:tcPr>
          <w:p w14:paraId="0CB02524" w14:textId="77777777" w:rsidR="00DA4C9E" w:rsidRPr="009007EF" w:rsidRDefault="00DA4C9E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9007EF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DA4C9E" w:rsidRPr="00272ED0" w14:paraId="174E2B5E" w14:textId="77777777" w:rsidTr="00374228">
        <w:trPr>
          <w:trHeight w:val="2744"/>
        </w:trPr>
        <w:tc>
          <w:tcPr>
            <w:tcW w:w="2779" w:type="dxa"/>
            <w:vMerge/>
            <w:shd w:val="clear" w:color="auto" w:fill="C2D69B"/>
          </w:tcPr>
          <w:p w14:paraId="3B956D43" w14:textId="77777777" w:rsidR="00DA4C9E" w:rsidRPr="009007EF" w:rsidRDefault="00DA4C9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6E8D680C" w14:textId="77777777" w:rsidR="00DA4C9E" w:rsidRDefault="00DA4C9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9007EF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41DD83DA" w14:textId="77777777" w:rsidR="005E65EB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Նախնական ուսումնասիրություն, իրավական ակտերի նախագծում</w:t>
            </w:r>
          </w:p>
          <w:p w14:paraId="6A1826D2" w14:textId="77777777" w:rsidR="005E65EB" w:rsidRPr="009007EF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3B964452" w14:textId="77777777" w:rsidR="00DA4C9E" w:rsidRPr="005E65EB" w:rsidRDefault="00DA4C9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9007EF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9007EF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՝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0EC7C533" w14:textId="6B25BD61" w:rsidR="005E65EB" w:rsidRPr="005E65EB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երրորդ եռամսյակ</w:t>
            </w:r>
          </w:p>
        </w:tc>
        <w:tc>
          <w:tcPr>
            <w:tcW w:w="1800" w:type="dxa"/>
            <w:shd w:val="clear" w:color="auto" w:fill="8FFFC2"/>
          </w:tcPr>
          <w:p w14:paraId="20E4ECFA" w14:textId="16C93A1A" w:rsidR="00DA4C9E" w:rsidRPr="00374228" w:rsidRDefault="00374228" w:rsidP="004A1FE5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</w:t>
            </w:r>
          </w:p>
        </w:tc>
        <w:tc>
          <w:tcPr>
            <w:tcW w:w="2520" w:type="dxa"/>
            <w:shd w:val="clear" w:color="auto" w:fill="auto"/>
          </w:tcPr>
          <w:p w14:paraId="0963F62F" w14:textId="35BB5263" w:rsidR="00DA4C9E" w:rsidRPr="004B21FB" w:rsidRDefault="005E65EB" w:rsidP="005E65E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C11FBE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>քարտուղարություն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 ընտրված կազմակերպություն, ԲՇԽ-ի աշխատանքային խումբ</w:t>
            </w:r>
          </w:p>
        </w:tc>
        <w:tc>
          <w:tcPr>
            <w:tcW w:w="1670" w:type="dxa"/>
            <w:shd w:val="clear" w:color="auto" w:fill="auto"/>
          </w:tcPr>
          <w:p w14:paraId="2B943484" w14:textId="77777777" w:rsidR="00DA4C9E" w:rsidRPr="004B21FB" w:rsidRDefault="00DA4C9E" w:rsidP="00CA2BEC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5AE827DD" w14:textId="5539F5B6" w:rsidR="007A04AE" w:rsidRPr="004B21FB" w:rsidRDefault="007A04AE" w:rsidP="00CA2BEC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7A04AE" w:rsidRPr="009007EF" w14:paraId="0774C993" w14:textId="77777777" w:rsidTr="004B21FB">
        <w:tc>
          <w:tcPr>
            <w:tcW w:w="2779" w:type="dxa"/>
            <w:vMerge w:val="restart"/>
            <w:shd w:val="clear" w:color="auto" w:fill="C2D69B"/>
          </w:tcPr>
          <w:p w14:paraId="42CD484B" w14:textId="046C1A12" w:rsidR="007A04AE" w:rsidRPr="007A04AE" w:rsidRDefault="007A04AE" w:rsidP="007A04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N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53</w:t>
            </w:r>
            <w:r w:rsidRP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Հայաստանի ԱՃԹՆ շրջանակի ընդլայնման հետ կապված քննարկումներ շահագրգիռ կողմերի հետ </w:t>
            </w:r>
            <w:r w:rsidRPr="007A04A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(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ընկերություններ, պետական մարմինների ներկայացուցիչներ, այլ մասնակիցներ</w:t>
            </w:r>
            <w:r w:rsidRPr="007A04AE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)</w:t>
            </w:r>
          </w:p>
        </w:tc>
        <w:tc>
          <w:tcPr>
            <w:tcW w:w="2430" w:type="dxa"/>
            <w:shd w:val="clear" w:color="auto" w:fill="C2D69B"/>
          </w:tcPr>
          <w:p w14:paraId="585B33B2" w14:textId="77777777" w:rsidR="007A04AE" w:rsidRPr="009007EF" w:rsidRDefault="007A04AE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9007EF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Արդյունքը և </w:t>
            </w:r>
            <w:proofErr w:type="spellStart"/>
            <w:r w:rsidRPr="009007EF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/>
          </w:tcPr>
          <w:p w14:paraId="3DDB1452" w14:textId="77777777" w:rsidR="007A04AE" w:rsidRPr="009007EF" w:rsidRDefault="007A04AE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9007EF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ը</w:t>
            </w:r>
          </w:p>
        </w:tc>
        <w:tc>
          <w:tcPr>
            <w:tcW w:w="2520" w:type="dxa"/>
            <w:shd w:val="clear" w:color="auto" w:fill="C2D69B"/>
          </w:tcPr>
          <w:p w14:paraId="18A773C5" w14:textId="77777777" w:rsidR="007A04AE" w:rsidRPr="009007EF" w:rsidRDefault="007A04AE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9007EF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670" w:type="dxa"/>
            <w:shd w:val="clear" w:color="auto" w:fill="C2D69B"/>
          </w:tcPr>
          <w:p w14:paraId="6B110835" w14:textId="77777777" w:rsidR="007A04AE" w:rsidRPr="009007EF" w:rsidRDefault="007A04AE" w:rsidP="004B21FB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9007EF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7A04AE" w:rsidRPr="00272ED0" w14:paraId="43C8A200" w14:textId="77777777" w:rsidTr="004B21FB">
        <w:trPr>
          <w:trHeight w:val="2744"/>
        </w:trPr>
        <w:tc>
          <w:tcPr>
            <w:tcW w:w="2779" w:type="dxa"/>
            <w:vMerge/>
            <w:shd w:val="clear" w:color="auto" w:fill="C2D69B"/>
          </w:tcPr>
          <w:p w14:paraId="2665CAAB" w14:textId="77777777" w:rsidR="007A04AE" w:rsidRPr="009007EF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2A1CD9CA" w14:textId="77777777" w:rsidR="007A04AE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9007EF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2171E032" w14:textId="6A8044C4" w:rsidR="007A04AE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հանդիպում, քննարկում</w:t>
            </w:r>
          </w:p>
          <w:p w14:paraId="55DB0EAF" w14:textId="77777777" w:rsidR="007A04AE" w:rsidRPr="009007EF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28B2A187" w14:textId="77777777" w:rsidR="007A04AE" w:rsidRPr="005E65EB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9007EF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9007EF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՝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67EB76D5" w14:textId="5DB095AC" w:rsidR="007A04AE" w:rsidRPr="005E65EB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երրորդ եռամսյակ</w:t>
            </w:r>
          </w:p>
        </w:tc>
        <w:tc>
          <w:tcPr>
            <w:tcW w:w="1800" w:type="dxa"/>
            <w:shd w:val="clear" w:color="auto" w:fill="8FFFC2"/>
          </w:tcPr>
          <w:p w14:paraId="4F3AAB76" w14:textId="77777777" w:rsidR="007A04AE" w:rsidRPr="00374228" w:rsidRDefault="007A04AE" w:rsidP="004B21FB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</w:t>
            </w:r>
          </w:p>
        </w:tc>
        <w:tc>
          <w:tcPr>
            <w:tcW w:w="2520" w:type="dxa"/>
            <w:shd w:val="clear" w:color="auto" w:fill="auto"/>
          </w:tcPr>
          <w:p w14:paraId="18D09ECB" w14:textId="0E2CF266" w:rsidR="007A04AE" w:rsidRPr="007A04AE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ԲՇԽ, Հ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 վարչապետի աշխատակազմ/ 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C11FBE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Pr="009007EF">
              <w:rPr>
                <w:rFonts w:ascii="GHEA Grapalat" w:hAnsi="GHEA Grapalat"/>
                <w:sz w:val="20"/>
                <w:szCs w:val="20"/>
                <w:lang w:val="hy-AM" w:bidi="mr-IN"/>
              </w:rPr>
              <w:t>քարտուղարություն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 պետական մարմին, ընտրված կազմակերպություն, ԲՇԽ-ի աշխատանքային խումբ</w:t>
            </w:r>
          </w:p>
        </w:tc>
        <w:tc>
          <w:tcPr>
            <w:tcW w:w="1670" w:type="dxa"/>
            <w:shd w:val="clear" w:color="auto" w:fill="auto"/>
          </w:tcPr>
          <w:p w14:paraId="16688BD2" w14:textId="77777777" w:rsidR="007A04AE" w:rsidRPr="007A04AE" w:rsidRDefault="007A04AE" w:rsidP="004B21FB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4A71E4" w:rsidRPr="00A347BC" w14:paraId="093E40FA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</w:tcPr>
          <w:p w14:paraId="2CE28613" w14:textId="77777777" w:rsidR="004A71E4" w:rsidRPr="00B372D4" w:rsidRDefault="004A71E4" w:rsidP="00A347BC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t>ԳՈՐԾՈՂՈՒԹՅՈՒՆՆԵՐԻ ԻՐԱԿԱՆԱՑՄԱՆ ԸՆԹ</w:t>
            </w:r>
            <w:r w:rsidRPr="00B372D4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4A71E4" w:rsidRPr="00272ED0" w14:paraId="2D63A1D7" w14:textId="77777777" w:rsidTr="00506DDD">
        <w:trPr>
          <w:trHeight w:val="863"/>
        </w:trPr>
        <w:tc>
          <w:tcPr>
            <w:tcW w:w="11199" w:type="dxa"/>
            <w:gridSpan w:val="5"/>
            <w:shd w:val="clear" w:color="auto" w:fill="FFFFFF"/>
          </w:tcPr>
          <w:p w14:paraId="344F6188" w14:textId="3868FDE7" w:rsidR="004A71E4" w:rsidRPr="002F1BDF" w:rsidRDefault="004A71E4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2F1BDF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="002F1BDF" w:rsidRPr="002F1BDF">
              <w:rPr>
                <w:rFonts w:ascii="GHEA Grapalat" w:hAnsi="GHEA Grapalat"/>
                <w:i/>
                <w:color w:val="172C4B"/>
                <w:lang w:val="hy-AM" w:bidi="mr-IN"/>
              </w:rPr>
              <w:t>51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</w:t>
            </w:r>
            <w:r w:rsidR="002F1BDF" w:rsidRPr="002F1BDF">
              <w:rPr>
                <w:rFonts w:ascii="GHEA Grapalat" w:hAnsi="GHEA Grapalat"/>
                <w:i/>
                <w:color w:val="172C4B"/>
                <w:lang w:val="hy-AM" w:bidi="mr-IN"/>
              </w:rPr>
              <w:t>Հայաստանի ԱՃԹՆ</w:t>
            </w:r>
            <w:r w:rsidR="00C11FBE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="002F1BDF" w:rsidRPr="002F1BDF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շրջանակի ընդլայնման հետ կապված իրավական </w:t>
            </w:r>
            <w:proofErr w:type="spellStart"/>
            <w:r w:rsidR="002F1BDF" w:rsidRPr="002F1BDF">
              <w:rPr>
                <w:rFonts w:ascii="GHEA Grapalat" w:hAnsi="GHEA Grapalat"/>
                <w:i/>
                <w:color w:val="172C4B"/>
                <w:lang w:val="hy-AM" w:bidi="mr-IN"/>
              </w:rPr>
              <w:t>բացերի</w:t>
            </w:r>
            <w:proofErr w:type="spellEnd"/>
            <w:r w:rsidR="002F1BDF" w:rsidRPr="002F1BDF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proofErr w:type="spellStart"/>
            <w:r w:rsidR="002F1BDF" w:rsidRPr="002F1BDF">
              <w:rPr>
                <w:rFonts w:ascii="GHEA Grapalat" w:hAnsi="GHEA Grapalat"/>
                <w:i/>
                <w:color w:val="172C4B"/>
                <w:lang w:val="hy-AM" w:bidi="mr-IN"/>
              </w:rPr>
              <w:t>վերհանման</w:t>
            </w:r>
            <w:proofErr w:type="spellEnd"/>
            <w:r w:rsidR="002F1BDF" w:rsidRPr="002F1BDF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և նախնական ուսումնասիրության տեխնիկական առաջադրանքի կազմում</w:t>
            </w:r>
          </w:p>
          <w:p w14:paraId="33D94293" w14:textId="5456197C" w:rsidR="004331F0" w:rsidRPr="00B64C6D" w:rsidRDefault="004331F0" w:rsidP="004331F0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136D00">
              <w:rPr>
                <w:rFonts w:ascii="GHEA Grapalat" w:hAnsi="GHEA Grapalat"/>
                <w:i/>
                <w:color w:val="172C4B"/>
                <w:lang w:val="hy-AM" w:bidi="mr-IN"/>
              </w:rPr>
              <w:t>52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</w:t>
            </w:r>
            <w:r w:rsidRPr="002F1BD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Հայաստանի ԱՃԹՆ</w:t>
            </w:r>
            <w:r w:rsidR="00C11FBE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-ի</w:t>
            </w:r>
            <w:r w:rsidRPr="002F1BD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շրջանակի ընդլայնման հետ կապված իրավական </w:t>
            </w:r>
            <w:proofErr w:type="spellStart"/>
            <w:r w:rsidRPr="002F1BD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բացերի</w:t>
            </w:r>
            <w:proofErr w:type="spellEnd"/>
            <w:r w:rsidRPr="002F1BD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</w:t>
            </w:r>
            <w:proofErr w:type="spellStart"/>
            <w:r w:rsidRPr="002F1BD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վերհանման</w:t>
            </w:r>
            <w:proofErr w:type="spellEnd"/>
            <w:r w:rsidRPr="002F1BDF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և նախնական ուսումնասիրության իրականացում</w:t>
            </w:r>
          </w:p>
          <w:p w14:paraId="645D6669" w14:textId="77777777" w:rsidR="002F1BDF" w:rsidRDefault="002F1BDF" w:rsidP="002F1BDF">
            <w:pPr>
              <w:spacing w:after="0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6E2EB956" w14:textId="0BF74466" w:rsidR="004A71E4" w:rsidRDefault="003917BB" w:rsidP="002F1BD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 </w:t>
            </w:r>
            <w:r w:rsidR="002F1BDF" w:rsidRPr="004331F0">
              <w:rPr>
                <w:rFonts w:ascii="GHEA Grapalat" w:hAnsi="GHEA Grapalat"/>
                <w:lang w:val="hy-AM" w:bidi="mr-IN"/>
              </w:rPr>
              <w:t>Հաշվետու ժամանակահատվածում սկսվել են Հայաստանի ԱՃԹՆ</w:t>
            </w:r>
            <w:r>
              <w:rPr>
                <w:rFonts w:ascii="GHEA Grapalat" w:hAnsi="GHEA Grapalat"/>
                <w:lang w:val="hy-AM" w:bidi="mr-IN"/>
              </w:rPr>
              <w:t>-ի</w:t>
            </w:r>
            <w:r w:rsidR="002F1BDF" w:rsidRPr="004331F0">
              <w:rPr>
                <w:rFonts w:ascii="GHEA Grapalat" w:hAnsi="GHEA Grapalat"/>
                <w:lang w:val="hy-AM" w:bidi="mr-IN"/>
              </w:rPr>
              <w:t xml:space="preserve"> շրջանակի ընդլայնման հետ կապված իրավական </w:t>
            </w:r>
            <w:proofErr w:type="spellStart"/>
            <w:r w:rsidR="002F1BDF" w:rsidRPr="004331F0">
              <w:rPr>
                <w:rFonts w:ascii="GHEA Grapalat" w:hAnsi="GHEA Grapalat"/>
                <w:lang w:val="hy-AM" w:bidi="mr-IN"/>
              </w:rPr>
              <w:t>բացերի</w:t>
            </w:r>
            <w:proofErr w:type="spellEnd"/>
            <w:r w:rsidR="002F1BDF" w:rsidRPr="004331F0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2F1BDF" w:rsidRPr="004331F0">
              <w:rPr>
                <w:rFonts w:ascii="GHEA Grapalat" w:hAnsi="GHEA Grapalat"/>
                <w:lang w:val="hy-AM" w:bidi="mr-IN"/>
              </w:rPr>
              <w:t>վերհանման</w:t>
            </w:r>
            <w:proofErr w:type="spellEnd"/>
            <w:r w:rsidR="002F1BDF" w:rsidRPr="004331F0">
              <w:rPr>
                <w:rFonts w:ascii="GHEA Grapalat" w:hAnsi="GHEA Grapalat"/>
                <w:lang w:val="hy-AM" w:bidi="mr-IN"/>
              </w:rPr>
              <w:t xml:space="preserve"> և նախնական ուսումնասիրության տեխնիկական առաջադրանքի մշակման աշխատանքները։</w:t>
            </w:r>
          </w:p>
          <w:p w14:paraId="37433FA2" w14:textId="77777777" w:rsidR="004331F0" w:rsidRDefault="004331F0" w:rsidP="002F1BD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4561EBCF" w14:textId="76E1E21F" w:rsidR="004331F0" w:rsidRDefault="004331F0" w:rsidP="009B3DEF">
            <w:pPr>
              <w:spacing w:after="0"/>
              <w:ind w:firstLine="720"/>
              <w:jc w:val="center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53</w:t>
            </w:r>
            <w:r w:rsidRPr="00B372D4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</w:t>
            </w:r>
            <w:r w:rsidRPr="004331F0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Հայաստանի ԱՃԹՆ</w:t>
            </w:r>
            <w:r w:rsidR="00C11FBE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-ի</w:t>
            </w:r>
            <w:r w:rsidRPr="004331F0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շրջանակի ընդլայնման հետ կապված քննարկումներ շահագրգիռ կողմերի հետ (ընկերություններ, պետական մարմինների ներկայացուցիչներ, այլ մասնակիցներ)</w:t>
            </w:r>
          </w:p>
          <w:p w14:paraId="616A8D9A" w14:textId="136889E7" w:rsidR="003210FB" w:rsidRDefault="003210FB" w:rsidP="002F1BDF">
            <w:pPr>
              <w:spacing w:after="0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4538C17D" w14:textId="57A3299C" w:rsidR="004A71E4" w:rsidRPr="002D638B" w:rsidRDefault="003917BB" w:rsidP="00CD279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 </w:t>
            </w:r>
            <w:r w:rsidR="003210FB" w:rsidRPr="006856CB">
              <w:rPr>
                <w:rFonts w:ascii="GHEA Grapalat" w:hAnsi="GHEA Grapalat"/>
                <w:lang w:val="hy-AM" w:bidi="mr-IN"/>
              </w:rPr>
              <w:t>Ապրիլի 16-ին կայացած ԱՃԹՆ ԲՇԽ</w:t>
            </w:r>
            <w:r w:rsidR="008B342E">
              <w:rPr>
                <w:rFonts w:ascii="GHEA Grapalat" w:hAnsi="GHEA Grapalat"/>
                <w:lang w:val="hy-AM" w:bidi="mr-IN"/>
              </w:rPr>
              <w:t>-ի</w:t>
            </w:r>
            <w:r w:rsidR="003210FB" w:rsidRPr="006856CB">
              <w:rPr>
                <w:rFonts w:ascii="GHEA Grapalat" w:hAnsi="GHEA Grapalat"/>
                <w:lang w:val="hy-AM" w:bidi="mr-IN"/>
              </w:rPr>
              <w:t xml:space="preserve"> նիստի ժամանակ քննարկվեցին ԱՃԹՆ-ի շրջանակի ընդլայնման համար Հայաստանի Հանրապետությունում մետաղական հանքաքարի և </w:t>
            </w:r>
            <w:proofErr w:type="spellStart"/>
            <w:r w:rsidR="003210FB" w:rsidRPr="006856CB">
              <w:rPr>
                <w:rFonts w:ascii="GHEA Grapalat" w:hAnsi="GHEA Grapalat"/>
                <w:lang w:val="hy-AM" w:bidi="mr-IN"/>
              </w:rPr>
              <w:t>խտանյութի</w:t>
            </w:r>
            <w:proofErr w:type="spellEnd"/>
            <w:r w:rsidR="003210FB" w:rsidRPr="006856CB">
              <w:rPr>
                <w:rFonts w:ascii="GHEA Grapalat" w:hAnsi="GHEA Grapalat"/>
                <w:lang w:val="hy-AM" w:bidi="mr-IN"/>
              </w:rPr>
              <w:t xml:space="preserve"> վերամշակմամբ զբաղվող կազմակերպություններին (</w:t>
            </w:r>
            <w:proofErr w:type="spellStart"/>
            <w:r w:rsidR="003210FB" w:rsidRPr="006856CB">
              <w:rPr>
                <w:rFonts w:ascii="GHEA Grapalat" w:hAnsi="GHEA Grapalat"/>
                <w:lang w:val="hy-AM" w:bidi="mr-IN"/>
              </w:rPr>
              <w:t>այսուհետև</w:t>
            </w:r>
            <w:proofErr w:type="spellEnd"/>
            <w:r w:rsidR="003210FB" w:rsidRPr="006856CB">
              <w:rPr>
                <w:rFonts w:ascii="GHEA Grapalat" w:hAnsi="GHEA Grapalat"/>
                <w:lang w:val="hy-AM" w:bidi="mr-IN"/>
              </w:rPr>
              <w:t xml:space="preserve">՝ </w:t>
            </w:r>
            <w:proofErr w:type="spellStart"/>
            <w:r w:rsidR="003210FB" w:rsidRPr="006856CB">
              <w:rPr>
                <w:rFonts w:ascii="GHEA Grapalat" w:hAnsi="GHEA Grapalat"/>
                <w:lang w:val="hy-AM" w:bidi="mr-IN"/>
              </w:rPr>
              <w:t>ձուլարաններ</w:t>
            </w:r>
            <w:proofErr w:type="spellEnd"/>
            <w:r w:rsidR="003210FB" w:rsidRPr="006856CB">
              <w:rPr>
                <w:rFonts w:ascii="GHEA Grapalat" w:hAnsi="GHEA Grapalat"/>
                <w:lang w:val="hy-AM" w:bidi="mr-IN"/>
              </w:rPr>
              <w:t xml:space="preserve">), հանքային ջրեր արդյունահանող տնտեսվարող սուբյեկտներին, ոչ մետաղական </w:t>
            </w:r>
            <w:proofErr w:type="spellStart"/>
            <w:r w:rsidR="003210FB" w:rsidRPr="006856CB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3210FB" w:rsidRPr="006856CB">
              <w:rPr>
                <w:rFonts w:ascii="GHEA Grapalat" w:hAnsi="GHEA Grapalat"/>
                <w:lang w:val="hy-AM" w:bidi="mr-IN"/>
              </w:rPr>
              <w:t xml:space="preserve"> ոլորտը ԱՃԹՆ-ի շրջանակում հաշվետու դարձնելու նպատակահարմարության </w:t>
            </w:r>
            <w:r w:rsidR="00D004DB">
              <w:rPr>
                <w:rFonts w:ascii="GHEA Grapalat" w:hAnsi="GHEA Grapalat"/>
                <w:lang w:val="hy-AM" w:bidi="mr-IN"/>
              </w:rPr>
              <w:t>ուսումնասիրության անհրաժեշտությունը</w:t>
            </w:r>
            <w:r w:rsidR="003210FB" w:rsidRPr="006856CB">
              <w:rPr>
                <w:rFonts w:ascii="GHEA Grapalat" w:hAnsi="GHEA Grapalat"/>
                <w:lang w:val="hy-AM" w:bidi="mr-IN"/>
              </w:rPr>
              <w:t xml:space="preserve">,  և որոշվեց հանքային և ստորերկրյա քաղցրահամ ջրերի պարագայում նախնական </w:t>
            </w:r>
            <w:proofErr w:type="spellStart"/>
            <w:r w:rsidR="003210FB" w:rsidRPr="006856CB">
              <w:rPr>
                <w:rFonts w:ascii="GHEA Grapalat" w:hAnsi="GHEA Grapalat"/>
                <w:lang w:val="hy-AM" w:bidi="mr-IN"/>
              </w:rPr>
              <w:t>ուսումնասիրությունում</w:t>
            </w:r>
            <w:proofErr w:type="spellEnd"/>
            <w:r w:rsidR="003210FB" w:rsidRPr="006856CB">
              <w:rPr>
                <w:rFonts w:ascii="GHEA Grapalat" w:hAnsi="GHEA Grapalat"/>
                <w:lang w:val="hy-AM" w:bidi="mr-IN"/>
              </w:rPr>
              <w:t xml:space="preserve"> դիտարկել միայն հանքային ջրերը, որպեսզի հնարավոր լինի կառավարել այդ ամբողջ ծավալը և ռեսուրսներն արդյունավետ օգտագործել: Իսկ նախքան նախնական ուսումնասիրության տեխնիկական առաջադրանքը ԲՇԽ-ի կողմից հաստատելը՝ հանքային ջրերի և ոչ մետաղական </w:t>
            </w:r>
            <w:proofErr w:type="spellStart"/>
            <w:r w:rsidR="003210FB" w:rsidRPr="006856CB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3210FB" w:rsidRPr="006856CB">
              <w:rPr>
                <w:rFonts w:ascii="GHEA Grapalat" w:hAnsi="GHEA Grapalat"/>
                <w:lang w:val="hy-AM" w:bidi="mr-IN"/>
              </w:rPr>
              <w:t xml:space="preserve"> ոլորտները նախնական ուսումնասիրության շրջանակում ներառելու վերաբերյալ կազմակերպել ԲՇԽ-ի աշխատանքային քննարկում</w:t>
            </w:r>
            <w:r w:rsidR="00CD279E">
              <w:rPr>
                <w:rFonts w:ascii="GHEA Grapalat" w:hAnsi="GHEA Grapalat"/>
                <w:lang w:val="hy-AM" w:bidi="mr-IN"/>
              </w:rPr>
              <w:t xml:space="preserve">: </w:t>
            </w:r>
            <w:r w:rsidR="003210FB" w:rsidRPr="006856CB">
              <w:rPr>
                <w:rFonts w:ascii="GHEA Grapalat" w:hAnsi="GHEA Grapalat"/>
                <w:lang w:val="hy-AM" w:bidi="mr-IN"/>
              </w:rPr>
              <w:t xml:space="preserve">Այդ նպատակով Էներգետիկայի և բնական պաշարների նախարարության կողմից </w:t>
            </w:r>
            <w:r w:rsidR="00CD279E">
              <w:rPr>
                <w:rFonts w:ascii="GHEA Grapalat" w:hAnsi="GHEA Grapalat"/>
                <w:lang w:val="hy-AM" w:bidi="mr-IN"/>
              </w:rPr>
              <w:t xml:space="preserve">ԱՃԹՆ-ի </w:t>
            </w:r>
            <w:proofErr w:type="spellStart"/>
            <w:r w:rsidR="00CD279E">
              <w:rPr>
                <w:rFonts w:ascii="GHEA Grapalat" w:hAnsi="GHEA Grapalat"/>
                <w:lang w:val="hy-AM" w:bidi="mr-IN"/>
              </w:rPr>
              <w:t>քարտո</w:t>
            </w:r>
            <w:r w:rsidR="003305FA">
              <w:rPr>
                <w:rFonts w:ascii="GHEA Grapalat" w:hAnsi="GHEA Grapalat"/>
                <w:lang w:val="hy-AM" w:bidi="mr-IN"/>
              </w:rPr>
              <w:t>ւ</w:t>
            </w:r>
            <w:r w:rsidR="00CD279E">
              <w:rPr>
                <w:rFonts w:ascii="GHEA Grapalat" w:hAnsi="GHEA Grapalat"/>
                <w:lang w:val="hy-AM" w:bidi="mr-IN"/>
              </w:rPr>
              <w:t>ղարությանն</w:t>
            </w:r>
            <w:proofErr w:type="spellEnd"/>
            <w:r w:rsidR="00CD279E">
              <w:rPr>
                <w:rFonts w:ascii="GHEA Grapalat" w:hAnsi="GHEA Grapalat"/>
                <w:lang w:val="hy-AM" w:bidi="mr-IN"/>
              </w:rPr>
              <w:t xml:space="preserve"> է</w:t>
            </w:r>
            <w:r w:rsidR="003210FB" w:rsidRPr="006856CB">
              <w:rPr>
                <w:rFonts w:ascii="GHEA Grapalat" w:hAnsi="GHEA Grapalat"/>
                <w:lang w:val="hy-AM" w:bidi="mr-IN"/>
              </w:rPr>
              <w:t xml:space="preserve"> տրամադրվել  հանքային ջրերի և պինդ ոչ մետաղական օգտակար հանածոների արդյունահանման թույլտվություն ունեցող տնտեսվարող սուբյեկտների ցանկը</w:t>
            </w:r>
            <w:r w:rsidR="00CD279E">
              <w:rPr>
                <w:rFonts w:ascii="GHEA Grapalat" w:hAnsi="GHEA Grapalat"/>
                <w:lang w:val="hy-AM" w:bidi="mr-IN"/>
              </w:rPr>
              <w:t xml:space="preserve">: </w:t>
            </w:r>
            <w:r w:rsidR="00A54E70" w:rsidRPr="008D5E1D">
              <w:rPr>
                <w:rFonts w:ascii="GHEA Grapalat" w:hAnsi="GHEA Grapalat"/>
                <w:lang w:val="hy-AM" w:bidi="mr-IN"/>
              </w:rPr>
              <w:t>Պ</w:t>
            </w:r>
            <w:r w:rsidR="008D5E1D">
              <w:rPr>
                <w:rFonts w:ascii="GHEA Grapalat" w:hAnsi="GHEA Grapalat"/>
                <w:lang w:val="hy-AM" w:bidi="mr-IN"/>
              </w:rPr>
              <w:t>ԵԿ</w:t>
            </w:r>
            <w:r w:rsidR="00A54E70" w:rsidRPr="008D5E1D">
              <w:rPr>
                <w:rFonts w:ascii="GHEA Grapalat" w:hAnsi="GHEA Grapalat"/>
                <w:lang w:val="hy-AM" w:bidi="mr-IN"/>
              </w:rPr>
              <w:t>-ին ուղարկվել է հանձնարարական 2018 հաշվետու տարվա համար հանքային ջրերի և ոչ մետաղական հանքաքարի արդյունահանման թույ</w:t>
            </w:r>
            <w:r w:rsidR="005742F4">
              <w:rPr>
                <w:rFonts w:ascii="GHEA Grapalat" w:hAnsi="GHEA Grapalat"/>
                <w:lang w:val="hy-AM" w:bidi="mr-IN"/>
              </w:rPr>
              <w:t>լ</w:t>
            </w:r>
            <w:r w:rsidR="00A54E70" w:rsidRPr="008D5E1D">
              <w:rPr>
                <w:rFonts w:ascii="GHEA Grapalat" w:hAnsi="GHEA Grapalat"/>
                <w:lang w:val="hy-AM" w:bidi="mr-IN"/>
              </w:rPr>
              <w:t>տվություն ունեցող իրավաբանական անձանց կողմից համապատասխան հարկերի և վճարումների վերաբերյալ տեղեկատվության տրամադրման վերաբերյալ</w:t>
            </w:r>
            <w:r w:rsidR="008D5E1D">
              <w:rPr>
                <w:rFonts w:ascii="GHEA Grapalat" w:hAnsi="GHEA Grapalat"/>
                <w:lang w:val="hy-AM" w:bidi="mr-IN"/>
              </w:rPr>
              <w:t>:</w:t>
            </w:r>
          </w:p>
        </w:tc>
      </w:tr>
    </w:tbl>
    <w:p w14:paraId="62448F3E" w14:textId="77777777" w:rsidR="00135EA8" w:rsidRPr="00235D1F" w:rsidRDefault="00135EA8" w:rsidP="00C978DA">
      <w:pPr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9"/>
        <w:gridCol w:w="2430"/>
        <w:gridCol w:w="1800"/>
        <w:gridCol w:w="2610"/>
        <w:gridCol w:w="1580"/>
      </w:tblGrid>
      <w:tr w:rsidR="00530B6A" w:rsidRPr="00A347BC" w14:paraId="07D85737" w14:textId="77777777" w:rsidTr="00506DDD">
        <w:trPr>
          <w:trHeight w:val="317"/>
        </w:trPr>
        <w:tc>
          <w:tcPr>
            <w:tcW w:w="2779" w:type="dxa"/>
            <w:shd w:val="clear" w:color="auto" w:fill="C2D69B"/>
          </w:tcPr>
          <w:p w14:paraId="7B382B11" w14:textId="77777777" w:rsidR="00526F7C" w:rsidRPr="00A347BC" w:rsidRDefault="00526F7C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</w:tc>
        <w:tc>
          <w:tcPr>
            <w:tcW w:w="8420" w:type="dxa"/>
            <w:gridSpan w:val="4"/>
            <w:shd w:val="clear" w:color="auto" w:fill="B8CCE4"/>
          </w:tcPr>
          <w:p w14:paraId="34D91A72" w14:textId="77777777" w:rsidR="00526F7C" w:rsidRPr="00A347BC" w:rsidRDefault="005E65EB" w:rsidP="004A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Պատասխանատու 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գործելաոճի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ներդնում</w:t>
            </w:r>
          </w:p>
        </w:tc>
      </w:tr>
      <w:tr w:rsidR="00165371" w:rsidRPr="00A347BC" w14:paraId="03FEB30C" w14:textId="77777777" w:rsidTr="00B0459D">
        <w:trPr>
          <w:trHeight w:val="512"/>
        </w:trPr>
        <w:tc>
          <w:tcPr>
            <w:tcW w:w="2779" w:type="dxa"/>
            <w:vMerge w:val="restart"/>
            <w:shd w:val="clear" w:color="auto" w:fill="C2D69B"/>
          </w:tcPr>
          <w:p w14:paraId="11969D9E" w14:textId="77777777" w:rsidR="00165371" w:rsidRDefault="00165371" w:rsidP="005E65EB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5E65EB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55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. </w:t>
            </w:r>
          </w:p>
          <w:p w14:paraId="5A29788F" w14:textId="77777777" w:rsidR="005E65EB" w:rsidRPr="005E65EB" w:rsidRDefault="005E65EB" w:rsidP="005E65E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Պատասխանատու 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հանքարդյունաբերության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գործելաոճի</w:t>
            </w:r>
            <w:proofErr w:type="spellEnd"/>
            <w:r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ներդրման աջակցության ճանապարհային քարտեզի գործողությունների իրականացում</w:t>
            </w:r>
          </w:p>
        </w:tc>
        <w:tc>
          <w:tcPr>
            <w:tcW w:w="2430" w:type="dxa"/>
            <w:shd w:val="clear" w:color="auto" w:fill="C2D69B" w:themeFill="accent3" w:themeFillTint="99"/>
          </w:tcPr>
          <w:p w14:paraId="0402EEB4" w14:textId="77777777" w:rsidR="00165371" w:rsidRPr="00A347BC" w:rsidRDefault="00165371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7F8C2051" w14:textId="77777777" w:rsidR="00165371" w:rsidRPr="00A347BC" w:rsidRDefault="00165371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3DC0B4B8" w14:textId="77777777" w:rsidR="00165371" w:rsidRPr="00A347BC" w:rsidRDefault="00165371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24E1C2E6" w14:textId="77777777" w:rsidR="00165371" w:rsidRPr="00A347BC" w:rsidRDefault="00165371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165371" w:rsidRPr="00272ED0" w14:paraId="7C44014E" w14:textId="77777777" w:rsidTr="00B0459D">
        <w:trPr>
          <w:trHeight w:val="649"/>
        </w:trPr>
        <w:tc>
          <w:tcPr>
            <w:tcW w:w="2779" w:type="dxa"/>
            <w:vMerge/>
            <w:shd w:val="clear" w:color="auto" w:fill="C2D69B"/>
          </w:tcPr>
          <w:p w14:paraId="5D277D65" w14:textId="77777777" w:rsidR="00165371" w:rsidRPr="00A347BC" w:rsidRDefault="00165371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4F0261B5" w14:textId="77777777" w:rsidR="009F693B" w:rsidRDefault="00165371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 w:rsidRPr="00A347BC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296B4AAD" w14:textId="77777777" w:rsidR="005E65EB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Ճանապարհային քարտեզի միջոցառումներ</w:t>
            </w:r>
          </w:p>
          <w:p w14:paraId="141C943C" w14:textId="77777777" w:rsidR="005E65EB" w:rsidRPr="005E65EB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276F7CEB" w14:textId="77777777" w:rsidR="005E65EB" w:rsidRDefault="003D2CF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proofErr w:type="spellStart"/>
            <w:r w:rsidRPr="005E65EB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5E65EB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՝ </w:t>
            </w:r>
          </w:p>
          <w:p w14:paraId="7B1802E8" w14:textId="77777777" w:rsidR="003D2CFF" w:rsidRPr="005E65EB" w:rsidRDefault="005E65EB" w:rsidP="004A1FE5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  <w:r w:rsidR="003D2CFF" w:rsidRPr="005E65EB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 </w:t>
            </w:r>
          </w:p>
        </w:tc>
        <w:tc>
          <w:tcPr>
            <w:tcW w:w="1800" w:type="dxa"/>
            <w:shd w:val="clear" w:color="auto" w:fill="8FFFC2"/>
          </w:tcPr>
          <w:p w14:paraId="63347FAE" w14:textId="77777777" w:rsidR="00165371" w:rsidRPr="005E65EB" w:rsidRDefault="00924A5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5E65EB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70132AB9" w14:textId="41FAA573" w:rsidR="00165371" w:rsidRPr="005E65EB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ԲՇԽ, </w:t>
            </w:r>
            <w:r w:rsidRPr="005E65EB">
              <w:rPr>
                <w:rFonts w:ascii="GHEA Grapalat" w:hAnsi="GHEA Grapalat"/>
                <w:sz w:val="20"/>
                <w:szCs w:val="20"/>
                <w:lang w:val="hy-AM" w:bidi="mr-IN"/>
              </w:rPr>
              <w:t>ՀՀ վարչապետի աշխատակազմ/ Հ-ԱՃԹՆ</w:t>
            </w:r>
            <w:r w:rsidR="00C11FBE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5E65EB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քարտուղարություն, ընտրված կազմակերպություն, ԲՇԽ-ի աշխատանքային խումբ</w:t>
            </w:r>
            <w:r>
              <w:rPr>
                <w:rFonts w:ascii="GHEA Grapalat" w:hAnsi="GHEA Grapalat"/>
                <w:sz w:val="20"/>
                <w:szCs w:val="20"/>
                <w:lang w:val="hy-AM" w:bidi="mr-IN"/>
              </w:rPr>
              <w:t>, պետական մարմիններ</w:t>
            </w:r>
          </w:p>
        </w:tc>
        <w:tc>
          <w:tcPr>
            <w:tcW w:w="1580" w:type="dxa"/>
            <w:shd w:val="clear" w:color="auto" w:fill="auto"/>
          </w:tcPr>
          <w:p w14:paraId="2A5AE65B" w14:textId="77777777" w:rsidR="00165371" w:rsidRPr="00A22A75" w:rsidRDefault="00165371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E919C7" w:rsidRPr="00A347BC" w14:paraId="0BB293AD" w14:textId="77777777" w:rsidTr="00B0459D">
        <w:trPr>
          <w:trHeight w:val="593"/>
        </w:trPr>
        <w:tc>
          <w:tcPr>
            <w:tcW w:w="2779" w:type="dxa"/>
            <w:vMerge w:val="restart"/>
            <w:shd w:val="clear" w:color="auto" w:fill="C2D69B" w:themeFill="accent3" w:themeFillTint="99"/>
          </w:tcPr>
          <w:p w14:paraId="57F2FBC7" w14:textId="77777777" w:rsidR="00473AD1" w:rsidRPr="00A22A75" w:rsidRDefault="00E919C7" w:rsidP="00B56C7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A347BC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A22A7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5</w:t>
            </w:r>
            <w:r w:rsidR="00B0459D" w:rsidRPr="00A22A7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6</w:t>
            </w:r>
            <w:r w:rsidRPr="00A22A7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B0459D" w:rsidRPr="00B0459D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Պատասխանատու </w:t>
            </w:r>
            <w:proofErr w:type="spellStart"/>
            <w:r w:rsidR="00B0459D" w:rsidRPr="00B0459D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հանքարդյունաբերության</w:t>
            </w:r>
            <w:proofErr w:type="spellEnd"/>
            <w:r w:rsidR="00B0459D" w:rsidRPr="00B0459D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proofErr w:type="spellStart"/>
            <w:r w:rsidR="00B0459D" w:rsidRPr="00B0459D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գործելաոճի</w:t>
            </w:r>
            <w:proofErr w:type="spellEnd"/>
            <w:r w:rsidR="00B0459D" w:rsidRPr="00B0459D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ներդրման աջակցության</w:t>
            </w:r>
            <w:r w:rsidR="00B0459D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աշխատանքային խմբի հանդիպումներ</w:t>
            </w:r>
          </w:p>
        </w:tc>
        <w:tc>
          <w:tcPr>
            <w:tcW w:w="2430" w:type="dxa"/>
            <w:shd w:val="clear" w:color="auto" w:fill="C2D69B" w:themeFill="accent3" w:themeFillTint="99"/>
          </w:tcPr>
          <w:p w14:paraId="1FB1F79B" w14:textId="77777777" w:rsidR="00E919C7" w:rsidRPr="00A347BC" w:rsidRDefault="00E919C7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</w:t>
            </w:r>
            <w:proofErr w:type="spellEnd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 և </w:t>
            </w: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վերջնաժամկետը</w:t>
            </w:r>
            <w:proofErr w:type="spellEnd"/>
          </w:p>
        </w:tc>
        <w:tc>
          <w:tcPr>
            <w:tcW w:w="1800" w:type="dxa"/>
            <w:shd w:val="clear" w:color="auto" w:fill="C2D69B" w:themeFill="accent3" w:themeFillTint="99"/>
          </w:tcPr>
          <w:p w14:paraId="0974C7E2" w14:textId="77777777" w:rsidR="00E919C7" w:rsidRPr="00924A5B" w:rsidRDefault="00E919C7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924A5B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924A5B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6024E305" w14:textId="77777777" w:rsidR="00E919C7" w:rsidRPr="00A347BC" w:rsidRDefault="00E919C7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  <w:proofErr w:type="spellEnd"/>
          </w:p>
        </w:tc>
        <w:tc>
          <w:tcPr>
            <w:tcW w:w="1580" w:type="dxa"/>
            <w:shd w:val="clear" w:color="auto" w:fill="C2D69B" w:themeFill="accent3" w:themeFillTint="99"/>
          </w:tcPr>
          <w:p w14:paraId="02262052" w14:textId="77777777" w:rsidR="00E919C7" w:rsidRPr="00A347BC" w:rsidRDefault="00E919C7" w:rsidP="001C5594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proofErr w:type="spellStart"/>
            <w:r w:rsidRPr="00A347BC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  <w:proofErr w:type="spellEnd"/>
          </w:p>
        </w:tc>
      </w:tr>
      <w:tr w:rsidR="00E919C7" w:rsidRPr="00A347BC" w14:paraId="2D603711" w14:textId="77777777" w:rsidTr="00B0459D">
        <w:trPr>
          <w:trHeight w:val="1241"/>
        </w:trPr>
        <w:tc>
          <w:tcPr>
            <w:tcW w:w="2779" w:type="dxa"/>
            <w:vMerge/>
            <w:shd w:val="clear" w:color="auto" w:fill="C2D69B"/>
          </w:tcPr>
          <w:p w14:paraId="5CD81BEE" w14:textId="77777777" w:rsidR="00E919C7" w:rsidRPr="00A347BC" w:rsidRDefault="00E919C7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69B46040" w14:textId="77777777" w:rsidR="009F693B" w:rsidRDefault="00E919C7" w:rsidP="004A1FE5">
            <w:pPr>
              <w:spacing w:after="0" w:line="240" w:lineRule="auto"/>
            </w:pPr>
            <w:proofErr w:type="spellStart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</w:t>
            </w:r>
            <w:proofErr w:type="spellEnd"/>
            <w:r w:rsidRPr="00A347BC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՝</w:t>
            </w:r>
            <w:r>
              <w:t xml:space="preserve"> </w:t>
            </w:r>
          </w:p>
          <w:p w14:paraId="47DD7042" w14:textId="77777777" w:rsidR="00E919C7" w:rsidRDefault="00B0459D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Հանդիպումներ</w:t>
            </w:r>
            <w:proofErr w:type="spellEnd"/>
          </w:p>
          <w:p w14:paraId="15287B3B" w14:textId="77777777" w:rsidR="00B0459D" w:rsidRDefault="00B0459D" w:rsidP="004A1FE5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</w:p>
          <w:p w14:paraId="4D0C4573" w14:textId="77777777" w:rsidR="00B0459D" w:rsidRPr="00B0459D" w:rsidRDefault="00B0459D" w:rsidP="00B0459D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proofErr w:type="spellStart"/>
            <w:r w:rsidRPr="00B0459D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</w:t>
            </w:r>
            <w:proofErr w:type="spellEnd"/>
            <w:r w:rsidRPr="00B0459D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՝ </w:t>
            </w:r>
          </w:p>
          <w:p w14:paraId="6AD11D66" w14:textId="77777777" w:rsidR="00E919C7" w:rsidRPr="00A347BC" w:rsidRDefault="00B0459D" w:rsidP="00B0459D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B0459D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0" w:type="dxa"/>
            <w:shd w:val="clear" w:color="auto" w:fill="8FFFC2"/>
          </w:tcPr>
          <w:p w14:paraId="7361BCF9" w14:textId="77777777" w:rsidR="00E919C7" w:rsidRPr="00397AED" w:rsidRDefault="0020767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  <w:proofErr w:type="spellEnd"/>
          </w:p>
        </w:tc>
        <w:tc>
          <w:tcPr>
            <w:tcW w:w="2610" w:type="dxa"/>
            <w:shd w:val="clear" w:color="auto" w:fill="auto"/>
          </w:tcPr>
          <w:p w14:paraId="079BA475" w14:textId="2109FA3F" w:rsidR="00E919C7" w:rsidRPr="00F30983" w:rsidRDefault="00B0459D" w:rsidP="00B56C7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B0459D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</w:t>
            </w:r>
            <w:r w:rsidR="00C11FBE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B0459D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քարտուղարություն, ընտրված կազմակերպություն, ԲՇԽ-ի աշխատանքային խումբ, պետական մարմիններ</w:t>
            </w:r>
          </w:p>
        </w:tc>
        <w:tc>
          <w:tcPr>
            <w:tcW w:w="1580" w:type="dxa"/>
            <w:shd w:val="clear" w:color="auto" w:fill="auto"/>
          </w:tcPr>
          <w:p w14:paraId="7900C3B0" w14:textId="77777777" w:rsidR="00E919C7" w:rsidRPr="00A347BC" w:rsidRDefault="00E919C7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024C47" w:rsidRPr="00A347BC" w14:paraId="68B0C1FD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</w:tcPr>
          <w:p w14:paraId="5F2D5207" w14:textId="77777777" w:rsidR="00024C47" w:rsidRPr="00B372D4" w:rsidRDefault="00024C47" w:rsidP="0031210E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lastRenderedPageBreak/>
              <w:t>ԳՈՐԾՈՂՈՒԹՅՈՒՆՆԵՐԻ ԻՐԱԿԱՆԱՑՄԱՆ ԸՆԹ</w:t>
            </w:r>
            <w:r w:rsidRPr="00B372D4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B372D4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024C47" w:rsidRPr="00272ED0" w14:paraId="59A7E35D" w14:textId="77777777" w:rsidTr="004018FB">
        <w:trPr>
          <w:trHeight w:val="366"/>
        </w:trPr>
        <w:tc>
          <w:tcPr>
            <w:tcW w:w="11199" w:type="dxa"/>
            <w:gridSpan w:val="5"/>
            <w:shd w:val="clear" w:color="auto" w:fill="FFFFFF"/>
          </w:tcPr>
          <w:p w14:paraId="600EF2E1" w14:textId="77777777" w:rsidR="00030C38" w:rsidRPr="004B21FB" w:rsidRDefault="00024C47" w:rsidP="00030C38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B372D4">
              <w:rPr>
                <w:rFonts w:ascii="GHEA Grapalat" w:hAnsi="GHEA Grapalat"/>
                <w:lang w:val="hy-AM" w:bidi="mr-IN"/>
              </w:rPr>
              <w:t xml:space="preserve"> </w:t>
            </w:r>
            <w:r w:rsidR="00030C38"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20767E"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55</w:t>
            </w:r>
            <w:r w:rsidR="00030C38"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 </w:t>
            </w:r>
            <w:r w:rsidR="0020767E"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Պատասխանատու </w:t>
            </w:r>
            <w:proofErr w:type="spellStart"/>
            <w:r w:rsidR="0020767E"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>հանքարդյունաբերության</w:t>
            </w:r>
            <w:proofErr w:type="spellEnd"/>
            <w:r w:rsidR="0020767E"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proofErr w:type="spellStart"/>
            <w:r w:rsidR="0020767E"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>գործելաոճի</w:t>
            </w:r>
            <w:proofErr w:type="spellEnd"/>
            <w:r w:rsidR="0020767E"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ներդրման աջակցության ճանապարհային քարտեզի գործողությունների իրականացում</w:t>
            </w:r>
          </w:p>
          <w:p w14:paraId="38889820" w14:textId="77777777" w:rsidR="0020767E" w:rsidRPr="004B21FB" w:rsidRDefault="0020767E" w:rsidP="00030C38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B40DD29" w14:textId="577295FD" w:rsidR="0020767E" w:rsidRPr="002D638B" w:rsidRDefault="003917BB" w:rsidP="0020767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</w:t>
            </w:r>
            <w:r w:rsidR="0020767E" w:rsidRPr="002D638B">
              <w:rPr>
                <w:rFonts w:ascii="GHEA Grapalat" w:hAnsi="GHEA Grapalat"/>
                <w:lang w:val="hy-AM" w:bidi="mr-IN"/>
              </w:rPr>
              <w:t xml:space="preserve">Հաշվետու ժամանակահատվածում շարունակվել են Պատասխանատու </w:t>
            </w:r>
            <w:proofErr w:type="spellStart"/>
            <w:r w:rsidR="0020767E" w:rsidRPr="002D638B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20767E" w:rsidRPr="002D638B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20767E" w:rsidRPr="002D638B">
              <w:rPr>
                <w:rFonts w:ascii="GHEA Grapalat" w:hAnsi="GHEA Grapalat"/>
                <w:lang w:val="hy-AM" w:bidi="mr-IN"/>
              </w:rPr>
              <w:t>գործելաոճի</w:t>
            </w:r>
            <w:proofErr w:type="spellEnd"/>
            <w:r w:rsidR="0020767E" w:rsidRPr="002D638B">
              <w:rPr>
                <w:rFonts w:ascii="GHEA Grapalat" w:hAnsi="GHEA Grapalat"/>
                <w:lang w:val="hy-AM" w:bidi="mr-IN"/>
              </w:rPr>
              <w:t xml:space="preserve"> ներդրման աջակցության ճանապարհային քարտեզի 1-ին միջոցառման՝ «Հայաստանյան ԱՃԹՆ-ի </w:t>
            </w:r>
            <w:proofErr w:type="spellStart"/>
            <w:r w:rsidR="0020767E" w:rsidRPr="002D638B">
              <w:rPr>
                <w:rFonts w:ascii="GHEA Grapalat" w:hAnsi="GHEA Grapalat"/>
                <w:lang w:val="hy-AM" w:bidi="mr-IN"/>
              </w:rPr>
              <w:t>բազմաշահառու</w:t>
            </w:r>
            <w:proofErr w:type="spellEnd"/>
            <w:r w:rsidR="0020767E" w:rsidRPr="002D638B">
              <w:rPr>
                <w:rFonts w:ascii="GHEA Grapalat" w:hAnsi="GHEA Grapalat"/>
                <w:lang w:val="hy-AM" w:bidi="mr-IN"/>
              </w:rPr>
              <w:t xml:space="preserve"> խմբի մոտեցումը պատասխանատու </w:t>
            </w:r>
            <w:proofErr w:type="spellStart"/>
            <w:r w:rsidR="0020767E" w:rsidRPr="002D638B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20767E" w:rsidRPr="002D638B">
              <w:rPr>
                <w:rFonts w:ascii="GHEA Grapalat" w:hAnsi="GHEA Grapalat"/>
                <w:lang w:val="hy-AM" w:bidi="mr-IN"/>
              </w:rPr>
              <w:t xml:space="preserve"> վերաբերյալ» </w:t>
            </w:r>
            <w:proofErr w:type="spellStart"/>
            <w:r w:rsidR="0020767E" w:rsidRPr="002D638B">
              <w:rPr>
                <w:rFonts w:ascii="GHEA Grapalat" w:hAnsi="GHEA Grapalat"/>
                <w:lang w:val="hy-AM" w:bidi="mr-IN"/>
              </w:rPr>
              <w:t>հայեցակարգային</w:t>
            </w:r>
            <w:proofErr w:type="spellEnd"/>
            <w:r w:rsidR="0020767E" w:rsidRPr="002D638B">
              <w:rPr>
                <w:rFonts w:ascii="GHEA Grapalat" w:hAnsi="GHEA Grapalat"/>
                <w:lang w:val="hy-AM" w:bidi="mr-IN"/>
              </w:rPr>
              <w:t xml:space="preserve"> փաստաթղթի մշակման աշխատանքները</w:t>
            </w:r>
            <w:r w:rsidR="004B21FB" w:rsidRPr="002D638B">
              <w:rPr>
                <w:rFonts w:ascii="GHEA Grapalat" w:hAnsi="GHEA Grapalat"/>
                <w:lang w:val="hy-AM" w:bidi="mr-IN"/>
              </w:rPr>
              <w:t>:</w:t>
            </w:r>
          </w:p>
          <w:p w14:paraId="44F2A2E5" w14:textId="77777777" w:rsidR="0020767E" w:rsidRPr="004B21FB" w:rsidRDefault="0020767E" w:rsidP="0020767E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2B6005DB" w14:textId="77777777" w:rsidR="0020767E" w:rsidRPr="004B21FB" w:rsidRDefault="0020767E" w:rsidP="0020767E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Միջոցառում 56․ Պատասխանատու </w:t>
            </w:r>
            <w:proofErr w:type="spellStart"/>
            <w:r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>հանքարդյունաբերության</w:t>
            </w:r>
            <w:proofErr w:type="spellEnd"/>
            <w:r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proofErr w:type="spellStart"/>
            <w:r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>գործելաոճի</w:t>
            </w:r>
            <w:proofErr w:type="spellEnd"/>
            <w:r w:rsidRPr="004B21FB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ներդրման աջակցության աշխատանքային խմբի հանդիպումներ</w:t>
            </w:r>
          </w:p>
          <w:p w14:paraId="1DCD7428" w14:textId="77777777" w:rsidR="00030C38" w:rsidRPr="004B21FB" w:rsidRDefault="00030C38" w:rsidP="00D3398B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6DEDF4F3" w14:textId="5BB7EB5D" w:rsidR="006B0C10" w:rsidRDefault="003917BB" w:rsidP="00D3398B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</w:t>
            </w:r>
            <w:r w:rsidR="006B0C10" w:rsidRPr="004B21FB">
              <w:rPr>
                <w:rFonts w:ascii="GHEA Grapalat" w:hAnsi="GHEA Grapalat"/>
                <w:lang w:val="hy-AM" w:bidi="mr-IN"/>
              </w:rPr>
              <w:t>Հաշվետու ժամանակահատվածում</w:t>
            </w:r>
            <w:r w:rsidR="004B21FB" w:rsidRPr="004B21FB">
              <w:rPr>
                <w:rFonts w:ascii="GHEA Grapalat" w:hAnsi="GHEA Grapalat"/>
                <w:lang w:val="hy-AM" w:bidi="mr-IN"/>
              </w:rPr>
              <w:t xml:space="preserve"> </w:t>
            </w:r>
            <w:r w:rsidR="004B21FB">
              <w:rPr>
                <w:rFonts w:ascii="GHEA Grapalat" w:hAnsi="GHEA Grapalat"/>
                <w:lang w:val="hy-AM" w:bidi="mr-IN"/>
              </w:rPr>
              <w:t xml:space="preserve">ապրիլի 12-ին և մայիսի 31-ին տեղի են ունեցել </w:t>
            </w:r>
            <w:r w:rsidR="006B0C10" w:rsidRPr="004B21FB">
              <w:rPr>
                <w:rFonts w:ascii="GHEA Grapalat" w:hAnsi="GHEA Grapalat"/>
                <w:lang w:val="hy-AM" w:bidi="mr-IN"/>
              </w:rPr>
              <w:t xml:space="preserve"> աշխատանքային խմբի </w:t>
            </w:r>
            <w:r w:rsidR="004B21FB">
              <w:rPr>
                <w:rFonts w:ascii="GHEA Grapalat" w:hAnsi="GHEA Grapalat"/>
                <w:lang w:val="hy-AM" w:bidi="mr-IN"/>
              </w:rPr>
              <w:t>հանդիպումներ</w:t>
            </w:r>
            <w:r w:rsidR="006B0C10" w:rsidRPr="004B21FB">
              <w:rPr>
                <w:rFonts w:ascii="GHEA Grapalat" w:hAnsi="GHEA Grapalat"/>
                <w:lang w:val="hy-AM" w:bidi="mr-IN"/>
              </w:rPr>
              <w:t>՝ ԱՃԹՆ</w:t>
            </w:r>
            <w:r w:rsidR="003305FA" w:rsidRPr="00CB018F">
              <w:rPr>
                <w:rFonts w:ascii="GHEA Grapalat" w:hAnsi="GHEA Grapalat"/>
                <w:lang w:val="hy-AM" w:bidi="mr-IN"/>
              </w:rPr>
              <w:t>-ի</w:t>
            </w:r>
            <w:r w:rsidR="006B0C10" w:rsidRPr="004B21FB">
              <w:rPr>
                <w:rFonts w:ascii="GHEA Grapalat" w:hAnsi="GHEA Grapalat"/>
                <w:lang w:val="hy-AM" w:bidi="mr-IN"/>
              </w:rPr>
              <w:t xml:space="preserve"> Պատասխանատու </w:t>
            </w:r>
            <w:proofErr w:type="spellStart"/>
            <w:r w:rsidR="006B0C10" w:rsidRPr="004B21FB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6B0C10" w:rsidRPr="004B21FB">
              <w:rPr>
                <w:rFonts w:ascii="GHEA Grapalat" w:hAnsi="GHEA Grapalat"/>
                <w:lang w:val="hy-AM" w:bidi="mr-IN"/>
              </w:rPr>
              <w:t xml:space="preserve"> (ՊՀ) </w:t>
            </w:r>
            <w:proofErr w:type="spellStart"/>
            <w:r w:rsidR="006B0C10" w:rsidRPr="004B21FB">
              <w:rPr>
                <w:rFonts w:ascii="GHEA Grapalat" w:hAnsi="GHEA Grapalat"/>
                <w:lang w:val="hy-AM" w:bidi="mr-IN"/>
              </w:rPr>
              <w:t>հայեցակարգային</w:t>
            </w:r>
            <w:proofErr w:type="spellEnd"/>
            <w:r w:rsidR="006B0C10" w:rsidRPr="004B21FB">
              <w:rPr>
                <w:rFonts w:ascii="GHEA Grapalat" w:hAnsi="GHEA Grapalat"/>
                <w:lang w:val="hy-AM" w:bidi="mr-IN"/>
              </w:rPr>
              <w:t xml:space="preserve"> փաստաթղթի մշակման շուրջ։</w:t>
            </w:r>
          </w:p>
          <w:p w14:paraId="5CDB06FC" w14:textId="78245B4F" w:rsidR="00024C47" w:rsidRPr="00E17E69" w:rsidRDefault="003917BB" w:rsidP="007A7A2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>
              <w:rPr>
                <w:rFonts w:ascii="GHEA Grapalat" w:hAnsi="GHEA Grapalat"/>
                <w:lang w:val="hy-AM" w:bidi="mr-IN"/>
              </w:rPr>
              <w:t xml:space="preserve">           </w:t>
            </w:r>
            <w:r w:rsidR="004B21FB" w:rsidRPr="004B21FB">
              <w:rPr>
                <w:rFonts w:ascii="GHEA Grapalat" w:hAnsi="GHEA Grapalat"/>
                <w:lang w:val="hy-AM" w:bidi="mr-IN"/>
              </w:rPr>
              <w:t xml:space="preserve">Համաձայն Պատասխանատու </w:t>
            </w:r>
            <w:proofErr w:type="spellStart"/>
            <w:r w:rsidR="004B21FB" w:rsidRPr="004B21FB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4B21FB" w:rsidRPr="004B21FB">
              <w:rPr>
                <w:rFonts w:ascii="GHEA Grapalat" w:hAnsi="GHEA Grapalat"/>
                <w:lang w:val="hy-AM" w:bidi="mr-IN"/>
              </w:rPr>
              <w:t xml:space="preserve"> </w:t>
            </w:r>
            <w:proofErr w:type="spellStart"/>
            <w:r w:rsidR="004B21FB" w:rsidRPr="004B21FB">
              <w:rPr>
                <w:rFonts w:ascii="GHEA Grapalat" w:hAnsi="GHEA Grapalat"/>
                <w:lang w:val="hy-AM" w:bidi="mr-IN"/>
              </w:rPr>
              <w:t>գործելաոճի</w:t>
            </w:r>
            <w:proofErr w:type="spellEnd"/>
            <w:r w:rsidR="004B21FB" w:rsidRPr="004B21FB">
              <w:rPr>
                <w:rFonts w:ascii="GHEA Grapalat" w:hAnsi="GHEA Grapalat"/>
                <w:lang w:val="hy-AM" w:bidi="mr-IN"/>
              </w:rPr>
              <w:t xml:space="preserve"> ներդրման աջակցության ճանապարհային քարտեզի 2-րդ միջոցառման՝ </w:t>
            </w:r>
            <w:proofErr w:type="spellStart"/>
            <w:r w:rsidR="004B21FB" w:rsidRPr="004B21FB">
              <w:rPr>
                <w:rFonts w:ascii="GHEA Grapalat" w:hAnsi="GHEA Grapalat"/>
                <w:lang w:val="hy-AM" w:bidi="mr-IN"/>
              </w:rPr>
              <w:t>հանքարդյունաբերության</w:t>
            </w:r>
            <w:proofErr w:type="spellEnd"/>
            <w:r w:rsidR="004B21FB" w:rsidRPr="004B21FB">
              <w:rPr>
                <w:rFonts w:ascii="GHEA Grapalat" w:hAnsi="GHEA Grapalat"/>
                <w:lang w:val="hy-AM" w:bidi="mr-IN"/>
              </w:rPr>
              <w:t xml:space="preserve"> ոլորտի տնտեսական վերլուծության աշխատանքներին մասնակցություն, կարծիքների և առաջարկությունների տրամադրման նպատակով </w:t>
            </w:r>
            <w:r w:rsidR="004B21FB">
              <w:rPr>
                <w:rFonts w:ascii="GHEA Grapalat" w:hAnsi="GHEA Grapalat"/>
                <w:lang w:val="hy-AM" w:bidi="mr-IN"/>
              </w:rPr>
              <w:t xml:space="preserve">հունիսի 27-ին </w:t>
            </w:r>
            <w:r w:rsidR="004B21FB" w:rsidRPr="004B21FB">
              <w:rPr>
                <w:rFonts w:ascii="GHEA Grapalat" w:hAnsi="GHEA Grapalat"/>
                <w:lang w:val="hy-AM" w:bidi="mr-IN"/>
              </w:rPr>
              <w:t xml:space="preserve"> </w:t>
            </w:r>
            <w:r w:rsidR="0041139B" w:rsidRPr="0041139B">
              <w:rPr>
                <w:rFonts w:ascii="GHEA Grapalat" w:hAnsi="GHEA Grapalat"/>
                <w:lang w:val="hy-AM" w:bidi="mr-IN"/>
              </w:rPr>
              <w:t xml:space="preserve">տեղի </w:t>
            </w:r>
            <w:r w:rsidR="0041139B">
              <w:rPr>
                <w:rFonts w:ascii="GHEA Grapalat" w:hAnsi="GHEA Grapalat"/>
                <w:lang w:val="hy-AM" w:bidi="mr-IN"/>
              </w:rPr>
              <w:t>է ունեցել</w:t>
            </w:r>
            <w:r w:rsidR="0041139B" w:rsidRPr="0041139B">
              <w:rPr>
                <w:rFonts w:ascii="GHEA Grapalat" w:hAnsi="GHEA Grapalat"/>
                <w:lang w:val="hy-AM" w:bidi="mr-IN"/>
              </w:rPr>
              <w:t xml:space="preserve"> հանդիպում-քննարկում ԲՇԽ-ի</w:t>
            </w:r>
            <w:r w:rsidR="0041139B">
              <w:rPr>
                <w:rFonts w:ascii="GHEA Grapalat" w:hAnsi="GHEA Grapalat"/>
                <w:lang w:val="hy-AM" w:bidi="mr-IN"/>
              </w:rPr>
              <w:t xml:space="preserve">, </w:t>
            </w:r>
            <w:r w:rsidR="0041139B" w:rsidRPr="0041139B">
              <w:rPr>
                <w:rFonts w:ascii="GHEA Grapalat" w:hAnsi="GHEA Grapalat"/>
                <w:lang w:val="hy-AM" w:bidi="mr-IN"/>
              </w:rPr>
              <w:t>ՊՀ աշխատանքային խմբի անդամների</w:t>
            </w:r>
            <w:r w:rsidR="0041139B">
              <w:rPr>
                <w:rFonts w:ascii="GHEA Grapalat" w:hAnsi="GHEA Grapalat"/>
                <w:lang w:val="hy-AM" w:bidi="mr-IN"/>
              </w:rPr>
              <w:t xml:space="preserve"> և </w:t>
            </w:r>
            <w:r w:rsidR="0041139B" w:rsidRPr="0041139B">
              <w:rPr>
                <w:rFonts w:ascii="GHEA Grapalat" w:hAnsi="GHEA Grapalat"/>
                <w:lang w:val="hy-AM" w:bidi="mr-IN"/>
              </w:rPr>
              <w:t xml:space="preserve"> ուսումնասիրությունը կատարող EV </w:t>
            </w:r>
            <w:proofErr w:type="spellStart"/>
            <w:r w:rsidR="0041139B" w:rsidRPr="0041139B">
              <w:rPr>
                <w:rFonts w:ascii="GHEA Grapalat" w:hAnsi="GHEA Grapalat"/>
                <w:lang w:val="hy-AM" w:bidi="mr-IN"/>
              </w:rPr>
              <w:t>Consulting</w:t>
            </w:r>
            <w:proofErr w:type="spellEnd"/>
            <w:r w:rsidR="0041139B" w:rsidRPr="0041139B">
              <w:rPr>
                <w:rFonts w:ascii="GHEA Grapalat" w:hAnsi="GHEA Grapalat"/>
                <w:lang w:val="hy-AM" w:bidi="mr-IN"/>
              </w:rPr>
              <w:t xml:space="preserve"> կազմակերպության ներկայացուցիչների հետ</w:t>
            </w:r>
            <w:r w:rsidR="0041139B">
              <w:rPr>
                <w:rFonts w:ascii="GHEA Grapalat" w:hAnsi="GHEA Grapalat"/>
                <w:lang w:val="hy-AM" w:bidi="mr-IN"/>
              </w:rPr>
              <w:t>:</w:t>
            </w:r>
            <w:r w:rsidR="0041139B" w:rsidRPr="0041139B">
              <w:rPr>
                <w:rFonts w:ascii="GHEA Grapalat" w:hAnsi="GHEA Grapalat"/>
                <w:lang w:val="hy-AM" w:bidi="mr-IN"/>
              </w:rPr>
              <w:t xml:space="preserve"> </w:t>
            </w:r>
          </w:p>
        </w:tc>
      </w:tr>
    </w:tbl>
    <w:p w14:paraId="18CA3D41" w14:textId="77777777" w:rsidR="0086125C" w:rsidRPr="0020767E" w:rsidRDefault="0086125C" w:rsidP="0070353B">
      <w:pPr>
        <w:spacing w:after="0" w:line="240" w:lineRule="auto"/>
        <w:rPr>
          <w:rFonts w:ascii="GHEA Grapalat" w:hAnsi="GHEA Grapalat" w:cs="Sylfaen"/>
          <w:b/>
          <w:i/>
          <w:lang w:val="hy-AM"/>
        </w:rPr>
      </w:pPr>
    </w:p>
    <w:p w14:paraId="219CB19E" w14:textId="77777777" w:rsidR="0086125C" w:rsidRPr="0020767E" w:rsidRDefault="0086125C" w:rsidP="0070353B">
      <w:pPr>
        <w:spacing w:after="0" w:line="240" w:lineRule="auto"/>
        <w:rPr>
          <w:rFonts w:ascii="GHEA Grapalat" w:hAnsi="GHEA Grapalat" w:cs="Sylfaen"/>
          <w:b/>
          <w:i/>
          <w:lang w:val="hy-AM"/>
        </w:rPr>
      </w:pPr>
    </w:p>
    <w:tbl>
      <w:tblPr>
        <w:tblW w:w="11233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2520"/>
        <w:gridCol w:w="1957"/>
        <w:gridCol w:w="2790"/>
        <w:gridCol w:w="1243"/>
      </w:tblGrid>
      <w:tr w:rsidR="003B6A94" w:rsidRPr="003B6A94" w14:paraId="3DC29C78" w14:textId="77777777" w:rsidTr="003B6A94">
        <w:tc>
          <w:tcPr>
            <w:tcW w:w="2723" w:type="dxa"/>
            <w:shd w:val="clear" w:color="auto" w:fill="C2D69B"/>
          </w:tcPr>
          <w:p w14:paraId="2CAEC260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b/>
                <w:bCs/>
              </w:rPr>
            </w:pP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t>ՆՊԱՏԱԿԸ</w:t>
            </w:r>
          </w:p>
          <w:p w14:paraId="4763A029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b/>
                <w:bCs/>
              </w:rPr>
            </w:pPr>
          </w:p>
        </w:tc>
        <w:tc>
          <w:tcPr>
            <w:tcW w:w="8510" w:type="dxa"/>
            <w:gridSpan w:val="4"/>
            <w:shd w:val="clear" w:color="auto" w:fill="B8CCE4"/>
          </w:tcPr>
          <w:p w14:paraId="54042314" w14:textId="53CC52FD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B6A94">
              <w:rPr>
                <w:rFonts w:ascii="GHEA Grapalat" w:hAnsi="GHEA Grapalat" w:cs="Sylfaen"/>
                <w:b/>
                <w:lang w:val="hy-AM"/>
              </w:rPr>
              <w:t>ԱՃԹՆ</w:t>
            </w:r>
            <w:r w:rsidR="00B57B66">
              <w:rPr>
                <w:rFonts w:ascii="GHEA Grapalat" w:hAnsi="GHEA Grapalat" w:cs="Sylfaen"/>
                <w:b/>
                <w:lang w:val="hy-AM"/>
              </w:rPr>
              <w:t xml:space="preserve">-ի ԲՇԽ-ի և շահագրգիռ մարմինների կարողությունների հզորացում, ԱՃԹՆ-ի </w:t>
            </w:r>
            <w:proofErr w:type="spellStart"/>
            <w:r w:rsidR="00B57B66">
              <w:rPr>
                <w:rFonts w:ascii="GHEA Grapalat" w:hAnsi="GHEA Grapalat" w:cs="Sylfaen"/>
                <w:b/>
                <w:lang w:val="hy-AM"/>
              </w:rPr>
              <w:t>մեյնսթրիմինգ</w:t>
            </w:r>
            <w:proofErr w:type="spellEnd"/>
            <w:r w:rsidR="00B57B66">
              <w:rPr>
                <w:rFonts w:ascii="GHEA Grapalat" w:hAnsi="GHEA Grapalat" w:cs="Sylfaen"/>
                <w:b/>
                <w:lang w:val="hy-AM"/>
              </w:rPr>
              <w:t>, տվյալների համակարգային բացահայտման խրախուսում</w:t>
            </w:r>
          </w:p>
        </w:tc>
      </w:tr>
      <w:tr w:rsidR="003B6A94" w:rsidRPr="003B6A94" w14:paraId="443A77AC" w14:textId="77777777" w:rsidTr="003B6A94">
        <w:tc>
          <w:tcPr>
            <w:tcW w:w="2723" w:type="dxa"/>
            <w:vMerge w:val="restart"/>
            <w:shd w:val="clear" w:color="auto" w:fill="C2D69B"/>
          </w:tcPr>
          <w:p w14:paraId="6DF97824" w14:textId="407C450F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b/>
                <w:bCs/>
                <w:lang w:val="hy-AM"/>
              </w:rPr>
            </w:pP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t xml:space="preserve">ՄԻՋՈՑԱՌՈՒՄ N </w:t>
            </w:r>
            <w:r w:rsidR="00E609D5">
              <w:rPr>
                <w:rFonts w:ascii="GHEA Grapalat" w:hAnsi="GHEA Grapalat" w:cs="Sylfaen"/>
                <w:b/>
                <w:bCs/>
                <w:lang w:val="hy-AM"/>
              </w:rPr>
              <w:t>58</w:t>
            </w: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t xml:space="preserve">. </w:t>
            </w:r>
          </w:p>
          <w:p w14:paraId="1682E109" w14:textId="0A62C2ED" w:rsidR="003B6A94" w:rsidRPr="00E609D5" w:rsidRDefault="00E609D5" w:rsidP="003B6A9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lang w:val="hy-AM"/>
              </w:rPr>
              <w:lastRenderedPageBreak/>
              <w:t xml:space="preserve">Հրապարակային հաշվետվություններ ներկայացնող պետական մարմինների և </w:t>
            </w:r>
            <w:proofErr w:type="spellStart"/>
            <w:r>
              <w:rPr>
                <w:rFonts w:ascii="GHEA Grapalat" w:hAnsi="GHEA Grapalat" w:cs="Sylfaen"/>
                <w:b/>
                <w:bCs/>
                <w:lang w:val="hy-AM"/>
              </w:rPr>
              <w:t>ընդերքօգտագործողների</w:t>
            </w:r>
            <w:proofErr w:type="spellEnd"/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 ներկայացուցիչների ուսուցում հրապարակային հաշվետվությունների ներկայացման </w:t>
            </w:r>
            <w:proofErr w:type="spellStart"/>
            <w:r>
              <w:rPr>
                <w:rFonts w:ascii="GHEA Grapalat" w:hAnsi="GHEA Grapalat" w:cs="Sylfaen"/>
                <w:b/>
                <w:bCs/>
                <w:lang w:val="hy-AM"/>
              </w:rPr>
              <w:t>առցանց</w:t>
            </w:r>
            <w:proofErr w:type="spellEnd"/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/>
                <w:bCs/>
                <w:lang w:val="hy-AM"/>
              </w:rPr>
              <w:t>հարթակն</w:t>
            </w:r>
            <w:proofErr w:type="spellEnd"/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 օգտագործելու վերաբերյալ</w:t>
            </w:r>
          </w:p>
        </w:tc>
        <w:tc>
          <w:tcPr>
            <w:tcW w:w="2520" w:type="dxa"/>
            <w:shd w:val="clear" w:color="auto" w:fill="C2D69B"/>
          </w:tcPr>
          <w:p w14:paraId="35FFD5BC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proofErr w:type="spellStart"/>
            <w:r w:rsidRPr="003B6A94">
              <w:rPr>
                <w:rFonts w:ascii="GHEA Grapalat" w:hAnsi="GHEA Grapalat" w:cs="Sylfaen"/>
                <w:b/>
              </w:rPr>
              <w:lastRenderedPageBreak/>
              <w:t>Արդյունքը</w:t>
            </w:r>
            <w:proofErr w:type="spellEnd"/>
            <w:r w:rsidRPr="003B6A94">
              <w:rPr>
                <w:rFonts w:ascii="GHEA Grapalat" w:hAnsi="GHEA Grapalat" w:cs="Sylfaen"/>
                <w:b/>
              </w:rPr>
              <w:t xml:space="preserve"> և </w:t>
            </w:r>
            <w:proofErr w:type="spellStart"/>
            <w:r w:rsidRPr="003B6A94">
              <w:rPr>
                <w:rFonts w:ascii="GHEA Grapalat" w:hAnsi="GHEA Grapalat" w:cs="Sylfaen"/>
                <w:b/>
              </w:rPr>
              <w:t>վերջնաժամկետը</w:t>
            </w:r>
            <w:proofErr w:type="spellEnd"/>
          </w:p>
        </w:tc>
        <w:tc>
          <w:tcPr>
            <w:tcW w:w="1957" w:type="dxa"/>
            <w:shd w:val="clear" w:color="auto" w:fill="C2D69B"/>
          </w:tcPr>
          <w:p w14:paraId="32B7615E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t>Իրականացման կարգավիճակ</w:t>
            </w:r>
            <w:r w:rsidRPr="003B6A94">
              <w:rPr>
                <w:rFonts w:ascii="GHEA Grapalat" w:hAnsi="GHEA Grapalat" w:cs="Sylfaen"/>
                <w:b/>
                <w:bCs/>
              </w:rPr>
              <w:t>ը</w:t>
            </w:r>
          </w:p>
        </w:tc>
        <w:tc>
          <w:tcPr>
            <w:tcW w:w="2790" w:type="dxa"/>
            <w:shd w:val="clear" w:color="auto" w:fill="C2D69B"/>
          </w:tcPr>
          <w:p w14:paraId="401F2558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proofErr w:type="spellStart"/>
            <w:r w:rsidRPr="003B6A94">
              <w:rPr>
                <w:rFonts w:ascii="GHEA Grapalat" w:hAnsi="GHEA Grapalat" w:cs="Sylfaen"/>
                <w:b/>
              </w:rPr>
              <w:t>Պատասխանատուները</w:t>
            </w:r>
            <w:proofErr w:type="spellEnd"/>
          </w:p>
        </w:tc>
        <w:tc>
          <w:tcPr>
            <w:tcW w:w="1243" w:type="dxa"/>
            <w:shd w:val="clear" w:color="auto" w:fill="C2D69B"/>
          </w:tcPr>
          <w:p w14:paraId="05E884C7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proofErr w:type="spellStart"/>
            <w:r w:rsidRPr="003B6A94">
              <w:rPr>
                <w:rFonts w:ascii="GHEA Grapalat" w:hAnsi="GHEA Grapalat" w:cs="Sylfaen"/>
                <w:b/>
              </w:rPr>
              <w:t>Նշումներ</w:t>
            </w:r>
            <w:proofErr w:type="spellEnd"/>
          </w:p>
        </w:tc>
      </w:tr>
      <w:tr w:rsidR="003B6A94" w:rsidRPr="00272ED0" w14:paraId="3725648E" w14:textId="77777777" w:rsidTr="00E609D5">
        <w:trPr>
          <w:trHeight w:val="1547"/>
        </w:trPr>
        <w:tc>
          <w:tcPr>
            <w:tcW w:w="2723" w:type="dxa"/>
            <w:vMerge/>
            <w:shd w:val="clear" w:color="auto" w:fill="C2D69B"/>
          </w:tcPr>
          <w:p w14:paraId="120DCFDD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</w:rPr>
            </w:pPr>
          </w:p>
        </w:tc>
        <w:tc>
          <w:tcPr>
            <w:tcW w:w="2520" w:type="dxa"/>
            <w:shd w:val="clear" w:color="auto" w:fill="auto"/>
          </w:tcPr>
          <w:p w14:paraId="36EC049D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</w:rPr>
            </w:pPr>
            <w:proofErr w:type="spellStart"/>
            <w:r w:rsidRPr="003B6A94">
              <w:rPr>
                <w:rFonts w:ascii="GHEA Grapalat" w:hAnsi="GHEA Grapalat" w:cs="Sylfaen"/>
                <w:i/>
              </w:rPr>
              <w:t>Արդյունքը</w:t>
            </w:r>
            <w:proofErr w:type="spellEnd"/>
            <w:r w:rsidRPr="003B6A94">
              <w:rPr>
                <w:rFonts w:ascii="GHEA Grapalat" w:hAnsi="GHEA Grapalat" w:cs="Sylfaen"/>
                <w:i/>
              </w:rPr>
              <w:t>՝</w:t>
            </w:r>
            <w:r w:rsidRPr="003B6A94">
              <w:rPr>
                <w:rFonts w:ascii="GHEA Grapalat" w:hAnsi="GHEA Grapalat" w:cs="Sylfaen"/>
              </w:rPr>
              <w:t xml:space="preserve"> </w:t>
            </w:r>
          </w:p>
          <w:p w14:paraId="1779BEC6" w14:textId="6B127A19" w:rsidR="003B6A94" w:rsidRPr="003B6A94" w:rsidRDefault="00E609D5" w:rsidP="003B6A9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ուսուցում</w:t>
            </w:r>
          </w:p>
          <w:p w14:paraId="34986D33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</w:rPr>
            </w:pPr>
            <w:r w:rsidRPr="003B6A94">
              <w:rPr>
                <w:rFonts w:ascii="GHEA Grapalat" w:hAnsi="GHEA Grapalat" w:cs="Sylfaen"/>
              </w:rPr>
              <w:t xml:space="preserve"> </w:t>
            </w:r>
          </w:p>
          <w:p w14:paraId="56A20B01" w14:textId="4CD52BAB" w:rsidR="003B6A94" w:rsidRPr="003B6A94" w:rsidRDefault="003B6A9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proofErr w:type="spellStart"/>
            <w:r w:rsidRPr="003B6A94">
              <w:rPr>
                <w:rFonts w:ascii="GHEA Grapalat" w:hAnsi="GHEA Grapalat" w:cs="Sylfaen"/>
                <w:i/>
              </w:rPr>
              <w:t>Վերջնաժամկետը</w:t>
            </w:r>
            <w:proofErr w:type="spellEnd"/>
            <w:r w:rsidRPr="003B6A94">
              <w:rPr>
                <w:rFonts w:ascii="GHEA Grapalat" w:hAnsi="GHEA Grapalat" w:cs="Sylfaen"/>
                <w:i/>
              </w:rPr>
              <w:t>՝</w:t>
            </w:r>
            <w:r w:rsidRPr="003B6A94">
              <w:rPr>
                <w:rFonts w:ascii="GHEA Grapalat" w:hAnsi="GHEA Grapalat" w:cs="Sylfaen"/>
              </w:rPr>
              <w:t xml:space="preserve"> </w:t>
            </w:r>
            <w:r w:rsidRPr="003B6A94">
              <w:rPr>
                <w:rFonts w:ascii="GHEA Grapalat" w:hAnsi="GHEA Grapalat" w:cs="Sylfaen"/>
                <w:lang w:val="hy-AM"/>
              </w:rPr>
              <w:t>երկրորդ եռամսյակ</w:t>
            </w:r>
          </w:p>
        </w:tc>
        <w:tc>
          <w:tcPr>
            <w:tcW w:w="1957" w:type="dxa"/>
            <w:shd w:val="clear" w:color="auto" w:fill="FF0000"/>
          </w:tcPr>
          <w:p w14:paraId="218CF829" w14:textId="67668CA6" w:rsidR="003B6A94" w:rsidRPr="003B6A94" w:rsidRDefault="00E609D5" w:rsidP="003B6A9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Չի իրականացվել</w:t>
            </w:r>
          </w:p>
        </w:tc>
        <w:tc>
          <w:tcPr>
            <w:tcW w:w="2790" w:type="dxa"/>
            <w:shd w:val="clear" w:color="auto" w:fill="auto"/>
          </w:tcPr>
          <w:p w14:paraId="38190BB8" w14:textId="364AC33D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B6A94">
              <w:rPr>
                <w:rFonts w:ascii="GHEA Grapalat" w:hAnsi="GHEA Grapalat" w:cs="Sylfaen"/>
                <w:lang w:val="hy-AM"/>
              </w:rPr>
              <w:t>ԲՇԽ, ՀՀ վարչապետի աշխատակազմ/ Հ-ԱՃԹՆ</w:t>
            </w:r>
            <w:r w:rsidR="00E609D5">
              <w:rPr>
                <w:rFonts w:ascii="GHEA Grapalat" w:hAnsi="GHEA Grapalat" w:cs="Sylfaen"/>
                <w:lang w:val="hy-AM"/>
              </w:rPr>
              <w:t xml:space="preserve">-ի </w:t>
            </w:r>
            <w:r w:rsidRPr="003B6A94">
              <w:rPr>
                <w:rFonts w:ascii="GHEA Grapalat" w:hAnsi="GHEA Grapalat" w:cs="Sylfaen"/>
                <w:lang w:val="hy-AM"/>
              </w:rPr>
              <w:t>քարտուղարություն</w:t>
            </w:r>
            <w:r w:rsidR="00E609D5">
              <w:rPr>
                <w:rFonts w:ascii="GHEA Grapalat" w:hAnsi="GHEA Grapalat" w:cs="Sylfaen"/>
                <w:lang w:val="hy-AM"/>
              </w:rPr>
              <w:t>, ընտրված կազմակերպություն, անկախ աուդիտոր</w:t>
            </w:r>
          </w:p>
        </w:tc>
        <w:tc>
          <w:tcPr>
            <w:tcW w:w="1243" w:type="dxa"/>
            <w:shd w:val="clear" w:color="auto" w:fill="auto"/>
          </w:tcPr>
          <w:p w14:paraId="33E36EFB" w14:textId="77777777" w:rsidR="003B6A94" w:rsidRPr="003B6A94" w:rsidRDefault="003B6A94" w:rsidP="003B6A9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</w:tc>
      </w:tr>
      <w:tr w:rsidR="00E609D5" w:rsidRPr="003B6A94" w14:paraId="287988DF" w14:textId="77777777" w:rsidTr="00CD47E6">
        <w:tc>
          <w:tcPr>
            <w:tcW w:w="2723" w:type="dxa"/>
            <w:vMerge w:val="restart"/>
            <w:shd w:val="clear" w:color="auto" w:fill="C2D69B"/>
          </w:tcPr>
          <w:p w14:paraId="00DB8B83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  <w:bCs/>
                <w:lang w:val="hy-AM"/>
              </w:rPr>
            </w:pP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lastRenderedPageBreak/>
              <w:t xml:space="preserve">ՄԻՋՈՑԱՌՈՒՄ N </w:t>
            </w:r>
            <w:r>
              <w:rPr>
                <w:rFonts w:ascii="GHEA Grapalat" w:hAnsi="GHEA Grapalat" w:cs="Sylfaen"/>
                <w:b/>
                <w:bCs/>
                <w:lang w:val="hy-AM"/>
              </w:rPr>
              <w:t>59</w:t>
            </w: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t xml:space="preserve">. </w:t>
            </w:r>
          </w:p>
          <w:p w14:paraId="0183D079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Բաց տվյալների սկզբունքին համապատասխանող տվյալների համակարգային բացահայտման </w:t>
            </w:r>
            <w:proofErr w:type="spellStart"/>
            <w:r>
              <w:rPr>
                <w:rFonts w:ascii="GHEA Grapalat" w:hAnsi="GHEA Grapalat" w:cs="Sylfaen"/>
                <w:b/>
                <w:bCs/>
                <w:lang w:val="hy-AM"/>
              </w:rPr>
              <w:t>իրագործելիության</w:t>
            </w:r>
            <w:proofErr w:type="spellEnd"/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 ուսումնասիրության տեխնիկական առաջադրանքի մշակում և հաստատում, կատարող կազմակերպության ընտրություն</w:t>
            </w:r>
          </w:p>
        </w:tc>
        <w:tc>
          <w:tcPr>
            <w:tcW w:w="2520" w:type="dxa"/>
            <w:shd w:val="clear" w:color="auto" w:fill="C2D69B"/>
          </w:tcPr>
          <w:p w14:paraId="38E1680F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proofErr w:type="spellStart"/>
            <w:r w:rsidRPr="003B6A94">
              <w:rPr>
                <w:rFonts w:ascii="GHEA Grapalat" w:hAnsi="GHEA Grapalat" w:cs="Sylfaen"/>
                <w:b/>
              </w:rPr>
              <w:t>Արդյունքը</w:t>
            </w:r>
            <w:proofErr w:type="spellEnd"/>
            <w:r w:rsidRPr="003B6A94">
              <w:rPr>
                <w:rFonts w:ascii="GHEA Grapalat" w:hAnsi="GHEA Grapalat" w:cs="Sylfaen"/>
                <w:b/>
              </w:rPr>
              <w:t xml:space="preserve"> և </w:t>
            </w:r>
            <w:proofErr w:type="spellStart"/>
            <w:r w:rsidRPr="003B6A94">
              <w:rPr>
                <w:rFonts w:ascii="GHEA Grapalat" w:hAnsi="GHEA Grapalat" w:cs="Sylfaen"/>
                <w:b/>
              </w:rPr>
              <w:t>վերջնաժամկետը</w:t>
            </w:r>
            <w:proofErr w:type="spellEnd"/>
          </w:p>
        </w:tc>
        <w:tc>
          <w:tcPr>
            <w:tcW w:w="1957" w:type="dxa"/>
            <w:shd w:val="clear" w:color="auto" w:fill="C2D69B"/>
          </w:tcPr>
          <w:p w14:paraId="3A61CBF8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t>Իրականացման կարգավիճակ</w:t>
            </w:r>
            <w:r w:rsidRPr="003B6A94">
              <w:rPr>
                <w:rFonts w:ascii="GHEA Grapalat" w:hAnsi="GHEA Grapalat" w:cs="Sylfaen"/>
                <w:b/>
                <w:bCs/>
              </w:rPr>
              <w:t>ը</w:t>
            </w:r>
          </w:p>
        </w:tc>
        <w:tc>
          <w:tcPr>
            <w:tcW w:w="2790" w:type="dxa"/>
            <w:shd w:val="clear" w:color="auto" w:fill="C2D69B"/>
          </w:tcPr>
          <w:p w14:paraId="54DAC362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proofErr w:type="spellStart"/>
            <w:r w:rsidRPr="003B6A94">
              <w:rPr>
                <w:rFonts w:ascii="GHEA Grapalat" w:hAnsi="GHEA Grapalat" w:cs="Sylfaen"/>
                <w:b/>
              </w:rPr>
              <w:t>Պատասխանատուները</w:t>
            </w:r>
            <w:proofErr w:type="spellEnd"/>
          </w:p>
        </w:tc>
        <w:tc>
          <w:tcPr>
            <w:tcW w:w="1243" w:type="dxa"/>
            <w:shd w:val="clear" w:color="auto" w:fill="C2D69B"/>
          </w:tcPr>
          <w:p w14:paraId="67865BB8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proofErr w:type="spellStart"/>
            <w:r w:rsidRPr="003B6A94">
              <w:rPr>
                <w:rFonts w:ascii="GHEA Grapalat" w:hAnsi="GHEA Grapalat" w:cs="Sylfaen"/>
                <w:b/>
              </w:rPr>
              <w:t>Նշումներ</w:t>
            </w:r>
            <w:proofErr w:type="spellEnd"/>
          </w:p>
        </w:tc>
      </w:tr>
      <w:tr w:rsidR="00E609D5" w:rsidRPr="00272ED0" w14:paraId="4B620C2A" w14:textId="77777777" w:rsidTr="00CD47E6">
        <w:trPr>
          <w:trHeight w:val="1547"/>
        </w:trPr>
        <w:tc>
          <w:tcPr>
            <w:tcW w:w="2723" w:type="dxa"/>
            <w:vMerge/>
            <w:shd w:val="clear" w:color="auto" w:fill="C2D69B"/>
          </w:tcPr>
          <w:p w14:paraId="5984A37C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</w:rPr>
            </w:pPr>
          </w:p>
        </w:tc>
        <w:tc>
          <w:tcPr>
            <w:tcW w:w="2520" w:type="dxa"/>
            <w:shd w:val="clear" w:color="auto" w:fill="auto"/>
          </w:tcPr>
          <w:p w14:paraId="5080A908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</w:rPr>
            </w:pPr>
            <w:proofErr w:type="spellStart"/>
            <w:r w:rsidRPr="003B6A94">
              <w:rPr>
                <w:rFonts w:ascii="GHEA Grapalat" w:hAnsi="GHEA Grapalat" w:cs="Sylfaen"/>
                <w:i/>
              </w:rPr>
              <w:t>Արդյունքը</w:t>
            </w:r>
            <w:proofErr w:type="spellEnd"/>
            <w:r w:rsidRPr="003B6A94">
              <w:rPr>
                <w:rFonts w:ascii="GHEA Grapalat" w:hAnsi="GHEA Grapalat" w:cs="Sylfaen"/>
                <w:i/>
              </w:rPr>
              <w:t>՝</w:t>
            </w:r>
            <w:r w:rsidRPr="003B6A94">
              <w:rPr>
                <w:rFonts w:ascii="GHEA Grapalat" w:hAnsi="GHEA Grapalat" w:cs="Sylfaen"/>
              </w:rPr>
              <w:t xml:space="preserve"> </w:t>
            </w:r>
          </w:p>
          <w:p w14:paraId="72E181B4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տեխնիկական առաջադրանք, պայմանագիր</w:t>
            </w:r>
          </w:p>
          <w:p w14:paraId="5039C283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</w:rPr>
            </w:pPr>
            <w:r w:rsidRPr="003B6A94">
              <w:rPr>
                <w:rFonts w:ascii="GHEA Grapalat" w:hAnsi="GHEA Grapalat" w:cs="Sylfaen"/>
              </w:rPr>
              <w:t xml:space="preserve"> </w:t>
            </w:r>
          </w:p>
          <w:p w14:paraId="52E7F9A0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proofErr w:type="spellStart"/>
            <w:r w:rsidRPr="003B6A94">
              <w:rPr>
                <w:rFonts w:ascii="GHEA Grapalat" w:hAnsi="GHEA Grapalat" w:cs="Sylfaen"/>
                <w:i/>
              </w:rPr>
              <w:t>Վերջնաժամկետը</w:t>
            </w:r>
            <w:proofErr w:type="spellEnd"/>
            <w:r w:rsidRPr="003B6A94">
              <w:rPr>
                <w:rFonts w:ascii="GHEA Grapalat" w:hAnsi="GHEA Grapalat" w:cs="Sylfaen"/>
                <w:i/>
              </w:rPr>
              <w:t>՝</w:t>
            </w:r>
            <w:r w:rsidRPr="003B6A94">
              <w:rPr>
                <w:rFonts w:ascii="GHEA Grapalat" w:hAnsi="GHEA Grapalat" w:cs="Sylfaen"/>
              </w:rPr>
              <w:t xml:space="preserve"> </w:t>
            </w:r>
            <w:r w:rsidRPr="003B6A94">
              <w:rPr>
                <w:rFonts w:ascii="GHEA Grapalat" w:hAnsi="GHEA Grapalat" w:cs="Sylfaen"/>
                <w:lang w:val="hy-AM"/>
              </w:rPr>
              <w:t>երկրորդ եռամսյակ</w:t>
            </w:r>
          </w:p>
        </w:tc>
        <w:tc>
          <w:tcPr>
            <w:tcW w:w="1957" w:type="dxa"/>
            <w:shd w:val="clear" w:color="auto" w:fill="8FFFC2"/>
          </w:tcPr>
          <w:p w14:paraId="28604764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Ընթացիկ</w:t>
            </w:r>
          </w:p>
        </w:tc>
        <w:tc>
          <w:tcPr>
            <w:tcW w:w="2790" w:type="dxa"/>
            <w:shd w:val="clear" w:color="auto" w:fill="auto"/>
          </w:tcPr>
          <w:p w14:paraId="109FA01F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B6A94">
              <w:rPr>
                <w:rFonts w:ascii="GHEA Grapalat" w:hAnsi="GHEA Grapalat" w:cs="Sylfaen"/>
                <w:lang w:val="hy-AM"/>
              </w:rPr>
              <w:t>ԲՇԽ, ՀՀ վարչապետի աշխատակազմ/ Հ-ԱՃԹՆ քարտուղարություն</w:t>
            </w:r>
          </w:p>
        </w:tc>
        <w:tc>
          <w:tcPr>
            <w:tcW w:w="1243" w:type="dxa"/>
            <w:shd w:val="clear" w:color="auto" w:fill="auto"/>
          </w:tcPr>
          <w:p w14:paraId="56CE821A" w14:textId="77777777" w:rsidR="00E609D5" w:rsidRPr="003B6A94" w:rsidRDefault="00E609D5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</w:tc>
      </w:tr>
      <w:tr w:rsidR="00815624" w:rsidRPr="003B6A94" w14:paraId="43BE8475" w14:textId="77777777" w:rsidTr="003B6A94">
        <w:trPr>
          <w:trHeight w:val="512"/>
        </w:trPr>
        <w:tc>
          <w:tcPr>
            <w:tcW w:w="2723" w:type="dxa"/>
            <w:vMerge w:val="restart"/>
            <w:shd w:val="clear" w:color="auto" w:fill="C2D69B" w:themeFill="accent3" w:themeFillTint="99"/>
          </w:tcPr>
          <w:p w14:paraId="2BF5D8F5" w14:textId="529976CF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bCs/>
                <w:lang w:val="hy-AM"/>
              </w:rPr>
            </w:pP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t xml:space="preserve">ՄԻՋՈՑԱՌՈՒՄ N </w:t>
            </w:r>
            <w:r>
              <w:rPr>
                <w:rFonts w:ascii="GHEA Grapalat" w:hAnsi="GHEA Grapalat" w:cs="Sylfaen"/>
                <w:b/>
                <w:bCs/>
                <w:lang w:val="hy-AM"/>
              </w:rPr>
              <w:t>60</w:t>
            </w: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t xml:space="preserve">. </w:t>
            </w:r>
          </w:p>
          <w:p w14:paraId="0C19D6F1" w14:textId="450572A3" w:rsidR="00815624" w:rsidRPr="00815624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Բաց տվյալների սկզբունքին համապատասխանող տվյալների համակարգային բացահայտման </w:t>
            </w:r>
            <w:proofErr w:type="spellStart"/>
            <w:r>
              <w:rPr>
                <w:rFonts w:ascii="GHEA Grapalat" w:hAnsi="GHEA Grapalat" w:cs="Sylfaen"/>
                <w:b/>
                <w:bCs/>
                <w:lang w:val="hy-AM"/>
              </w:rPr>
              <w:t>իրագործելիության</w:t>
            </w:r>
            <w:proofErr w:type="spellEnd"/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 ուսումնասիրություն, տվյալների համակարգային բացահայտման </w:t>
            </w:r>
            <w:r>
              <w:rPr>
                <w:rFonts w:ascii="GHEA Grapalat" w:hAnsi="GHEA Grapalat" w:cs="Sylfaen"/>
                <w:b/>
                <w:bCs/>
                <w:lang w:val="hy-AM"/>
              </w:rPr>
              <w:lastRenderedPageBreak/>
              <w:t xml:space="preserve">քարտեզագրում ԱՃԹՆ-ի </w:t>
            </w:r>
            <w:proofErr w:type="spellStart"/>
            <w:r>
              <w:rPr>
                <w:rFonts w:ascii="GHEA Grapalat" w:hAnsi="GHEA Grapalat" w:cs="Sylfaen"/>
                <w:b/>
                <w:bCs/>
                <w:lang w:val="hy-AM"/>
              </w:rPr>
              <w:t>գործիքակազմով</w:t>
            </w:r>
            <w:proofErr w:type="spellEnd"/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 </w:t>
            </w:r>
            <w:r w:rsidRPr="00815624">
              <w:rPr>
                <w:rFonts w:ascii="GHEA Grapalat" w:hAnsi="GHEA Grapalat" w:cs="Sylfaen"/>
                <w:b/>
                <w:bCs/>
                <w:lang w:val="hy-AM"/>
              </w:rPr>
              <w:t>(</w:t>
            </w:r>
            <w:proofErr w:type="spellStart"/>
            <w:r w:rsidRPr="00815624">
              <w:rPr>
                <w:rFonts w:ascii="GHEA Grapalat" w:hAnsi="GHEA Grapalat" w:cs="Sylfaen"/>
                <w:b/>
                <w:bCs/>
                <w:lang w:val="hy-AM"/>
              </w:rPr>
              <w:t>toolkit</w:t>
            </w:r>
            <w:proofErr w:type="spellEnd"/>
            <w:r w:rsidRPr="00815624">
              <w:rPr>
                <w:rFonts w:ascii="GHEA Grapalat" w:hAnsi="GHEA Grapalat" w:cs="Sylfaen"/>
                <w:b/>
                <w:bCs/>
                <w:lang w:val="hy-AM"/>
              </w:rPr>
              <w:t xml:space="preserve">), </w:t>
            </w:r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տվյալների հրապարակման գործընթացի </w:t>
            </w:r>
            <w:proofErr w:type="spellStart"/>
            <w:r>
              <w:rPr>
                <w:rFonts w:ascii="GHEA Grapalat" w:hAnsi="GHEA Grapalat" w:cs="Sylfaen"/>
                <w:b/>
                <w:bCs/>
                <w:lang w:val="hy-AM"/>
              </w:rPr>
              <w:t>ինստիտուցիոնալիզացման</w:t>
            </w:r>
            <w:proofErr w:type="spellEnd"/>
            <w:r>
              <w:rPr>
                <w:rFonts w:ascii="GHEA Grapalat" w:hAnsi="GHEA Grapalat" w:cs="Sylfaen"/>
                <w:b/>
                <w:bCs/>
                <w:lang w:val="hy-AM"/>
              </w:rPr>
              <w:t xml:space="preserve"> ճանապարհային քարտեզի մշակում և հաստատում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5657A5CE" w14:textId="77777777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lang w:val="hy-AM"/>
              </w:rPr>
            </w:pPr>
            <w:r w:rsidRPr="003B6A94">
              <w:rPr>
                <w:rFonts w:ascii="GHEA Grapalat" w:hAnsi="GHEA Grapalat" w:cs="Sylfaen"/>
                <w:b/>
                <w:lang w:val="hy-AM"/>
              </w:rPr>
              <w:lastRenderedPageBreak/>
              <w:t xml:space="preserve">Արդյունքը և </w:t>
            </w:r>
            <w:proofErr w:type="spellStart"/>
            <w:r w:rsidRPr="003B6A94">
              <w:rPr>
                <w:rFonts w:ascii="GHEA Grapalat" w:hAnsi="GHEA Grapalat" w:cs="Sylfaen"/>
                <w:b/>
                <w:lang w:val="hy-AM"/>
              </w:rPr>
              <w:t>վերջնաժամկետը</w:t>
            </w:r>
            <w:proofErr w:type="spellEnd"/>
          </w:p>
        </w:tc>
        <w:tc>
          <w:tcPr>
            <w:tcW w:w="1957" w:type="dxa"/>
            <w:shd w:val="clear" w:color="auto" w:fill="C2D69B" w:themeFill="accent3" w:themeFillTint="99"/>
          </w:tcPr>
          <w:p w14:paraId="7B80A9E5" w14:textId="77777777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lang w:val="hy-AM"/>
              </w:rPr>
            </w:pPr>
            <w:r w:rsidRPr="003B6A94">
              <w:rPr>
                <w:rFonts w:ascii="GHEA Grapalat" w:hAnsi="GHEA Grapalat" w:cs="Sylfaen"/>
                <w:b/>
                <w:lang w:val="hy-AM"/>
              </w:rPr>
              <w:t>Իրականացման կարգավիճակը</w:t>
            </w:r>
          </w:p>
        </w:tc>
        <w:tc>
          <w:tcPr>
            <w:tcW w:w="2790" w:type="dxa"/>
            <w:shd w:val="clear" w:color="auto" w:fill="C2D69B" w:themeFill="accent3" w:themeFillTint="99"/>
          </w:tcPr>
          <w:p w14:paraId="1202C322" w14:textId="77777777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lang w:val="hy-AM"/>
              </w:rPr>
            </w:pPr>
            <w:r w:rsidRPr="003B6A94">
              <w:rPr>
                <w:rFonts w:ascii="GHEA Grapalat" w:hAnsi="GHEA Grapalat" w:cs="Sylfaen"/>
                <w:b/>
                <w:lang w:val="hy-AM"/>
              </w:rPr>
              <w:t>Պատասխանատուները</w:t>
            </w:r>
          </w:p>
        </w:tc>
        <w:tc>
          <w:tcPr>
            <w:tcW w:w="1243" w:type="dxa"/>
            <w:shd w:val="clear" w:color="auto" w:fill="C2D69B" w:themeFill="accent3" w:themeFillTint="99"/>
          </w:tcPr>
          <w:p w14:paraId="0F04BC75" w14:textId="77777777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lang w:val="hy-AM"/>
              </w:rPr>
            </w:pPr>
            <w:r w:rsidRPr="003B6A94">
              <w:rPr>
                <w:rFonts w:ascii="GHEA Grapalat" w:hAnsi="GHEA Grapalat" w:cs="Sylfaen"/>
                <w:b/>
                <w:lang w:val="hy-AM"/>
              </w:rPr>
              <w:t>Նշումներ</w:t>
            </w:r>
          </w:p>
        </w:tc>
      </w:tr>
      <w:tr w:rsidR="00815624" w:rsidRPr="00272ED0" w14:paraId="0E965459" w14:textId="77777777" w:rsidTr="00815624">
        <w:trPr>
          <w:trHeight w:val="1547"/>
        </w:trPr>
        <w:tc>
          <w:tcPr>
            <w:tcW w:w="2723" w:type="dxa"/>
            <w:vMerge/>
            <w:shd w:val="clear" w:color="auto" w:fill="C2D69B"/>
          </w:tcPr>
          <w:p w14:paraId="7EEC5FEE" w14:textId="77777777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</w:tc>
        <w:tc>
          <w:tcPr>
            <w:tcW w:w="2520" w:type="dxa"/>
            <w:shd w:val="clear" w:color="auto" w:fill="auto"/>
          </w:tcPr>
          <w:p w14:paraId="4D292F16" w14:textId="77777777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B6A94">
              <w:rPr>
                <w:rFonts w:ascii="GHEA Grapalat" w:hAnsi="GHEA Grapalat" w:cs="Sylfaen"/>
                <w:i/>
                <w:lang w:val="hy-AM"/>
              </w:rPr>
              <w:t>Արդյունքները՝</w:t>
            </w:r>
            <w:r w:rsidRPr="003B6A94">
              <w:rPr>
                <w:rFonts w:ascii="GHEA Grapalat" w:hAnsi="GHEA Grapalat" w:cs="Sylfaen"/>
                <w:lang w:val="hy-AM"/>
              </w:rPr>
              <w:t xml:space="preserve"> </w:t>
            </w:r>
          </w:p>
          <w:p w14:paraId="64F58503" w14:textId="78705156" w:rsidR="00815624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Ուսումնասիրություն, ԱՃԹՆ-ի </w:t>
            </w:r>
            <w:proofErr w:type="spellStart"/>
            <w:r>
              <w:rPr>
                <w:rFonts w:ascii="GHEA Grapalat" w:hAnsi="GHEA Grapalat" w:cs="Sylfaen"/>
                <w:lang w:val="hy-AM"/>
              </w:rPr>
              <w:t>գործիքակազմով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 xml:space="preserve"> քարտեզագրում, ճանապարհային քարտեզ/գործողությունների ծրագիր</w:t>
            </w:r>
          </w:p>
          <w:p w14:paraId="07ED35A0" w14:textId="77777777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  <w:p w14:paraId="39FCB78E" w14:textId="77777777" w:rsidR="00815624" w:rsidRPr="00815624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proofErr w:type="spellStart"/>
            <w:r w:rsidRPr="00815624">
              <w:rPr>
                <w:rFonts w:ascii="GHEA Grapalat" w:hAnsi="GHEA Grapalat" w:cs="Sylfaen"/>
                <w:i/>
                <w:lang w:val="hy-AM"/>
              </w:rPr>
              <w:t>Վերջնաժամկետը</w:t>
            </w:r>
            <w:proofErr w:type="spellEnd"/>
            <w:r w:rsidRPr="00815624">
              <w:rPr>
                <w:rFonts w:ascii="GHEA Grapalat" w:hAnsi="GHEA Grapalat" w:cs="Sylfaen"/>
                <w:i/>
                <w:lang w:val="hy-AM"/>
              </w:rPr>
              <w:t>՝</w:t>
            </w:r>
            <w:r w:rsidRPr="00815624">
              <w:rPr>
                <w:rFonts w:ascii="GHEA Grapalat" w:hAnsi="GHEA Grapalat" w:cs="Sylfaen"/>
                <w:lang w:val="hy-AM"/>
              </w:rPr>
              <w:t xml:space="preserve"> </w:t>
            </w:r>
          </w:p>
          <w:p w14:paraId="2F1A98E8" w14:textId="6CABE070" w:rsidR="00815624" w:rsidRPr="00815624" w:rsidRDefault="00815624" w:rsidP="00815624">
            <w:pPr>
              <w:spacing w:after="0" w:line="240" w:lineRule="auto"/>
              <w:rPr>
                <w:rFonts w:ascii="GHEA Grapalat" w:hAnsi="GHEA Grapalat" w:cs="Sylfaen"/>
                <w:i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lastRenderedPageBreak/>
              <w:t>երրորդ</w:t>
            </w:r>
            <w:r w:rsidRPr="003B6A94">
              <w:rPr>
                <w:rFonts w:ascii="GHEA Grapalat" w:hAnsi="GHEA Grapalat" w:cs="Sylfaen"/>
                <w:lang w:val="hy-AM"/>
              </w:rPr>
              <w:t xml:space="preserve"> եռամսյակ </w:t>
            </w:r>
          </w:p>
        </w:tc>
        <w:tc>
          <w:tcPr>
            <w:tcW w:w="1957" w:type="dxa"/>
            <w:shd w:val="clear" w:color="auto" w:fill="FF0000"/>
          </w:tcPr>
          <w:p w14:paraId="2A68B959" w14:textId="30484D59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proofErr w:type="spellStart"/>
            <w:r>
              <w:rPr>
                <w:rFonts w:ascii="GHEA Grapalat" w:hAnsi="GHEA Grapalat" w:cs="Sylfaen"/>
              </w:rPr>
              <w:lastRenderedPageBreak/>
              <w:t>Չի</w:t>
            </w:r>
            <w:proofErr w:type="spellEnd"/>
            <w:r>
              <w:rPr>
                <w:rFonts w:ascii="GHEA Grapalat" w:hAnsi="GHEA Grapalat" w:cs="Sylfaen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</w:rPr>
              <w:t>ի</w:t>
            </w:r>
            <w:r w:rsidRPr="003B6A94">
              <w:rPr>
                <w:rFonts w:ascii="GHEA Grapalat" w:hAnsi="GHEA Grapalat" w:cs="Sylfaen"/>
              </w:rPr>
              <w:t>րականացվել</w:t>
            </w:r>
            <w:proofErr w:type="spellEnd"/>
            <w:r w:rsidRPr="003B6A94">
              <w:rPr>
                <w:rFonts w:ascii="GHEA Grapalat" w:hAnsi="GHEA Grapalat" w:cs="Sylfaen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</w:tcPr>
          <w:p w14:paraId="0E9B6699" w14:textId="45ED0898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B6A94">
              <w:rPr>
                <w:rFonts w:ascii="GHEA Grapalat" w:hAnsi="GHEA Grapalat" w:cs="Sylfaen"/>
                <w:lang w:val="hy-AM"/>
              </w:rPr>
              <w:t>ԲՇԽ, ՀՀ վարչապետի աշխատակազմ/ Հ-ԱՃԹՆ քարտուղարություն</w:t>
            </w:r>
            <w:r>
              <w:rPr>
                <w:rFonts w:ascii="GHEA Grapalat" w:hAnsi="GHEA Grapalat" w:cs="Sylfaen"/>
                <w:lang w:val="hy-AM"/>
              </w:rPr>
              <w:t>, ընտրված կազմակերպություն</w:t>
            </w:r>
          </w:p>
        </w:tc>
        <w:tc>
          <w:tcPr>
            <w:tcW w:w="1243" w:type="dxa"/>
            <w:shd w:val="clear" w:color="auto" w:fill="auto"/>
          </w:tcPr>
          <w:p w14:paraId="7ABBB832" w14:textId="77777777" w:rsidR="00815624" w:rsidRPr="003B6A94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</w:tc>
      </w:tr>
      <w:tr w:rsidR="00815624" w:rsidRPr="003B6A94" w14:paraId="3CC1A06B" w14:textId="77777777" w:rsidTr="003B6A94">
        <w:trPr>
          <w:trHeight w:val="430"/>
        </w:trPr>
        <w:tc>
          <w:tcPr>
            <w:tcW w:w="11233" w:type="dxa"/>
            <w:gridSpan w:val="5"/>
            <w:shd w:val="clear" w:color="auto" w:fill="B8CCE4"/>
          </w:tcPr>
          <w:p w14:paraId="25B21AFA" w14:textId="77777777" w:rsidR="00815624" w:rsidRPr="003B6A94" w:rsidRDefault="00815624" w:rsidP="00815624">
            <w:pPr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</w:rPr>
            </w:pP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lastRenderedPageBreak/>
              <w:t>ԳՈՐԾՈՂՈՒԹՅՈՒՆՆԵՐԻ ԻՐԱԿԱՆԱՑՄԱՆ ԸՆԹ</w:t>
            </w:r>
            <w:r w:rsidRPr="003B6A94">
              <w:rPr>
                <w:rFonts w:ascii="GHEA Grapalat" w:hAnsi="GHEA Grapalat" w:cs="Sylfaen"/>
                <w:b/>
                <w:bCs/>
              </w:rPr>
              <w:t>Ա</w:t>
            </w:r>
            <w:r w:rsidRPr="003B6A94">
              <w:rPr>
                <w:rFonts w:ascii="GHEA Grapalat" w:hAnsi="GHEA Grapalat" w:cs="Sylfaen"/>
                <w:b/>
                <w:bCs/>
                <w:lang w:val="hy-AM"/>
              </w:rPr>
              <w:t>ՑՔԻ ՆԿԱՐԱԳՐՈՒԹՅՈՒՆ</w:t>
            </w:r>
          </w:p>
        </w:tc>
      </w:tr>
      <w:tr w:rsidR="00815624" w:rsidRPr="00272ED0" w14:paraId="5590D2AB" w14:textId="77777777" w:rsidTr="003B6A94">
        <w:trPr>
          <w:trHeight w:val="366"/>
        </w:trPr>
        <w:tc>
          <w:tcPr>
            <w:tcW w:w="11233" w:type="dxa"/>
            <w:gridSpan w:val="5"/>
            <w:shd w:val="clear" w:color="auto" w:fill="FFFFFF"/>
          </w:tcPr>
          <w:p w14:paraId="5CD4D8C9" w14:textId="7D6F2EA6" w:rsidR="00E609D5" w:rsidRDefault="00E609D5" w:rsidP="00B751AA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  <w:r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Միջոցառում 58. </w:t>
            </w:r>
            <w:r w:rsidRPr="00E609D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Հրապարակային հաշվետվություններ ներկայացնող պետական մարմինների և </w:t>
            </w:r>
            <w:proofErr w:type="spellStart"/>
            <w:r w:rsidRPr="00E609D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ընդերքօգտագործողների</w:t>
            </w:r>
            <w:proofErr w:type="spellEnd"/>
            <w:r w:rsidRPr="00E609D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 ներկայացուցիչների ուսուցում հրապարակային հաշվետվությունների ներկայացման </w:t>
            </w:r>
            <w:proofErr w:type="spellStart"/>
            <w:r w:rsidRPr="00E609D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առցանց</w:t>
            </w:r>
            <w:proofErr w:type="spellEnd"/>
            <w:r w:rsidRPr="00E609D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 </w:t>
            </w:r>
            <w:proofErr w:type="spellStart"/>
            <w:r w:rsidRPr="00E609D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հարթակն</w:t>
            </w:r>
            <w:proofErr w:type="spellEnd"/>
            <w:r w:rsidRPr="00E609D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 օգտագործելու վերաբերյալ</w:t>
            </w:r>
          </w:p>
          <w:p w14:paraId="2D5D9CDF" w14:textId="5D5FDB42" w:rsidR="00E609D5" w:rsidRDefault="00E609D5" w:rsidP="00B751AA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</w:p>
          <w:p w14:paraId="7DA149A5" w14:textId="45C7CFD8" w:rsidR="00153188" w:rsidRPr="00153188" w:rsidRDefault="00153188" w:rsidP="00153188">
            <w:pPr>
              <w:spacing w:after="0" w:line="240" w:lineRule="auto"/>
              <w:jc w:val="both"/>
              <w:rPr>
                <w:rFonts w:ascii="GHEA Grapalat" w:hAnsi="GHEA Grapalat" w:cs="Sylfaen"/>
                <w:lang w:val="hy-AM"/>
              </w:rPr>
            </w:pPr>
            <w:proofErr w:type="spellStart"/>
            <w:r>
              <w:rPr>
                <w:rFonts w:ascii="GHEA Grapalat" w:hAnsi="GHEA Grapalat" w:cs="Sylfaen"/>
                <w:lang w:val="hy-AM"/>
              </w:rPr>
              <w:t>Տե՛ս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 xml:space="preserve"> Միջոցառում</w:t>
            </w:r>
            <w:r w:rsidR="004433F2">
              <w:rPr>
                <w:rFonts w:ascii="GHEA Grapalat" w:hAnsi="GHEA Grapalat" w:cs="Sylfaen"/>
                <w:lang w:val="hy-AM"/>
              </w:rPr>
              <w:t xml:space="preserve"> 3 և 45:</w:t>
            </w:r>
          </w:p>
          <w:p w14:paraId="2FE22F30" w14:textId="77777777" w:rsidR="00153188" w:rsidRPr="00153188" w:rsidRDefault="00153188" w:rsidP="00153188">
            <w:pPr>
              <w:spacing w:after="0" w:line="240" w:lineRule="auto"/>
              <w:rPr>
                <w:rFonts w:ascii="GHEA Grapalat" w:hAnsi="GHEA Grapalat" w:cs="Sylfaen"/>
                <w:color w:val="244061" w:themeColor="accent1" w:themeShade="80"/>
                <w:lang w:val="hy-AM"/>
              </w:rPr>
            </w:pPr>
          </w:p>
          <w:p w14:paraId="44112088" w14:textId="51058BE6" w:rsidR="00815624" w:rsidRPr="00B751AA" w:rsidRDefault="00815624" w:rsidP="00B751AA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Միջոցառում </w:t>
            </w:r>
            <w:r w:rsidR="00B751AA"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59</w:t>
            </w:r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. Բաց տվյալների սկզբունքին համապատասխանող տվյալների համակարգային բացահայտման </w:t>
            </w:r>
            <w:proofErr w:type="spellStart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իրագործելիության</w:t>
            </w:r>
            <w:proofErr w:type="spellEnd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 ուսումնասիրության տեխնիկական առաջադրանքի մշակում և հաստատում, կատարող կազմակերպության ընտրություն</w:t>
            </w:r>
          </w:p>
          <w:p w14:paraId="6101D737" w14:textId="603B8D8A" w:rsidR="00815624" w:rsidRPr="001270C9" w:rsidRDefault="00815624" w:rsidP="00B751AA">
            <w:pPr>
              <w:spacing w:after="0" w:line="240" w:lineRule="auto"/>
              <w:rPr>
                <w:rFonts w:ascii="GHEA Grapalat" w:hAnsi="GHEA Grapalat" w:cs="Sylfaen"/>
                <w:color w:val="244061" w:themeColor="accent1" w:themeShade="80"/>
                <w:lang w:val="hy-AM"/>
              </w:rPr>
            </w:pPr>
          </w:p>
          <w:p w14:paraId="1EAA542A" w14:textId="00D7C60D" w:rsidR="00815624" w:rsidRPr="00B751AA" w:rsidRDefault="00815624" w:rsidP="00B751AA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Միջոցառում</w:t>
            </w:r>
            <w:r w:rsidR="00B751AA"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 60</w:t>
            </w:r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. Բաց տվյալների սկզբունքին համապատասխանող տվյալների համակարգային բացահայտման </w:t>
            </w:r>
            <w:proofErr w:type="spellStart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իրագործելիության</w:t>
            </w:r>
            <w:proofErr w:type="spellEnd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 ուսումնասիրություն, տվյալների համակարգային բացահայտման քարտեզագրում ԱՃԹՆ-ի </w:t>
            </w:r>
            <w:proofErr w:type="spellStart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գործիքակազմով</w:t>
            </w:r>
            <w:proofErr w:type="spellEnd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 (</w:t>
            </w:r>
            <w:proofErr w:type="spellStart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toolkit</w:t>
            </w:r>
            <w:proofErr w:type="spellEnd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), տվյալների հրապարակման գործընթացի </w:t>
            </w:r>
            <w:proofErr w:type="spellStart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ինստիտուցիոնալիզացման</w:t>
            </w:r>
            <w:proofErr w:type="spellEnd"/>
            <w:r w:rsidRPr="00B751AA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 ճանապարհային քարտեզի մշակում և հաստատում</w:t>
            </w:r>
          </w:p>
          <w:p w14:paraId="0D01C7B0" w14:textId="77777777" w:rsidR="00815624" w:rsidRPr="00815624" w:rsidRDefault="00815624" w:rsidP="00815624">
            <w:pPr>
              <w:spacing w:after="0" w:line="240" w:lineRule="auto"/>
              <w:jc w:val="both"/>
              <w:rPr>
                <w:rFonts w:ascii="GHEA Grapalat" w:hAnsi="GHEA Grapalat" w:cs="Sylfaen"/>
                <w:i/>
                <w:lang w:val="hy-AM"/>
              </w:rPr>
            </w:pPr>
          </w:p>
          <w:p w14:paraId="18424474" w14:textId="4858A93F" w:rsidR="00CD279E" w:rsidRPr="00CD279E" w:rsidRDefault="00B751AA" w:rsidP="00B751AA">
            <w:pPr>
              <w:spacing w:after="0" w:line="240" w:lineRule="auto"/>
              <w:jc w:val="both"/>
              <w:rPr>
                <w:rFonts w:ascii="GHEA Grapalat" w:hAnsi="GHEA Grapalat"/>
                <w:lang w:val="hy-AM" w:bidi="mr-IN"/>
              </w:rPr>
            </w:pPr>
            <w:r w:rsidRPr="00B751AA">
              <w:rPr>
                <w:rFonts w:ascii="GHEA Grapalat" w:hAnsi="GHEA Grapalat"/>
                <w:lang w:val="hy-AM" w:bidi="mr-IN"/>
              </w:rPr>
              <w:t xml:space="preserve">Հաշվետու ժամանակահատվածում մշակվել է Բաց տվյալների սկզբունքին համապատասխանող տվյալների համակարգային բացահայտման </w:t>
            </w:r>
            <w:proofErr w:type="spellStart"/>
            <w:r w:rsidRPr="00B751AA">
              <w:rPr>
                <w:rFonts w:ascii="GHEA Grapalat" w:hAnsi="GHEA Grapalat"/>
                <w:lang w:val="hy-AM" w:bidi="mr-IN"/>
              </w:rPr>
              <w:t>իրագործելիության</w:t>
            </w:r>
            <w:proofErr w:type="spellEnd"/>
            <w:r w:rsidRPr="00B751AA">
              <w:rPr>
                <w:rFonts w:ascii="GHEA Grapalat" w:hAnsi="GHEA Grapalat"/>
                <w:lang w:val="hy-AM" w:bidi="mr-IN"/>
              </w:rPr>
              <w:t xml:space="preserve"> ուսումնասիրության տեխնիկական առաջադրանքը</w:t>
            </w:r>
            <w:r w:rsidR="00CD279E" w:rsidRPr="008D5E1D">
              <w:rPr>
                <w:rFonts w:ascii="GHEA Grapalat" w:hAnsi="GHEA Grapalat"/>
                <w:lang w:val="hy-AM" w:bidi="mr-IN"/>
              </w:rPr>
              <w:t xml:space="preserve">, </w:t>
            </w:r>
            <w:r w:rsidR="00CD279E">
              <w:rPr>
                <w:rFonts w:ascii="GHEA Grapalat" w:hAnsi="GHEA Grapalat"/>
                <w:lang w:val="hy-AM" w:bidi="mr-IN"/>
              </w:rPr>
              <w:t xml:space="preserve">որը տրամադրվել է ԲՇԽ-ի անդամներին կարծիքի: </w:t>
            </w:r>
          </w:p>
          <w:p w14:paraId="6917EA9F" w14:textId="2436E47B" w:rsidR="00815624" w:rsidRPr="00B751AA" w:rsidRDefault="00815624" w:rsidP="00B751AA">
            <w:pPr>
              <w:spacing w:after="0" w:line="240" w:lineRule="auto"/>
              <w:jc w:val="both"/>
              <w:rPr>
                <w:rFonts w:ascii="GHEA Grapalat" w:hAnsi="GHEA Grapalat" w:cs="Sylfaen"/>
                <w:lang w:val="hy-AM"/>
              </w:rPr>
            </w:pPr>
          </w:p>
        </w:tc>
      </w:tr>
    </w:tbl>
    <w:p w14:paraId="1356CD6C" w14:textId="6A1905A7" w:rsidR="0086125C" w:rsidRDefault="0086125C" w:rsidP="0070353B">
      <w:pPr>
        <w:spacing w:after="0" w:line="240" w:lineRule="auto"/>
        <w:rPr>
          <w:rFonts w:ascii="GHEA Grapalat" w:hAnsi="GHEA Grapalat" w:cs="Sylfaen"/>
          <w:lang w:val="hy-AM"/>
        </w:rPr>
      </w:pPr>
    </w:p>
    <w:p w14:paraId="5CFAB7CD" w14:textId="58D8AA51" w:rsidR="00C3597C" w:rsidRDefault="00C3597C" w:rsidP="0070353B">
      <w:pPr>
        <w:spacing w:after="0" w:line="240" w:lineRule="auto"/>
        <w:rPr>
          <w:rFonts w:ascii="GHEA Grapalat" w:hAnsi="GHEA Grapalat" w:cs="Sylfaen"/>
          <w:lang w:val="hy-AM"/>
        </w:rPr>
      </w:pPr>
    </w:p>
    <w:p w14:paraId="0B0AC5CA" w14:textId="482DDF32" w:rsidR="00C3597C" w:rsidRDefault="00C3597C" w:rsidP="0070353B">
      <w:pPr>
        <w:spacing w:after="0" w:line="240" w:lineRule="auto"/>
        <w:rPr>
          <w:rFonts w:ascii="GHEA Grapalat" w:hAnsi="GHEA Grapalat" w:cs="Sylfaen"/>
          <w:lang w:val="hy-AM"/>
        </w:rPr>
      </w:pPr>
    </w:p>
    <w:p w14:paraId="22D84B1F" w14:textId="76E6776A" w:rsidR="00C3597C" w:rsidRDefault="00C3597C" w:rsidP="0070353B">
      <w:pPr>
        <w:spacing w:after="0" w:line="240" w:lineRule="auto"/>
        <w:rPr>
          <w:rFonts w:ascii="GHEA Grapalat" w:hAnsi="GHEA Grapalat" w:cs="Sylfaen"/>
          <w:lang w:val="hy-AM"/>
        </w:rPr>
      </w:pPr>
    </w:p>
    <w:p w14:paraId="0280237C" w14:textId="11649824" w:rsidR="00C3597C" w:rsidRDefault="00C3597C" w:rsidP="0070353B">
      <w:pPr>
        <w:spacing w:after="0" w:line="240" w:lineRule="auto"/>
        <w:rPr>
          <w:rFonts w:ascii="GHEA Grapalat" w:hAnsi="GHEA Grapalat" w:cs="Sylfaen"/>
          <w:lang w:val="hy-AM"/>
        </w:rPr>
      </w:pPr>
    </w:p>
    <w:p w14:paraId="539BBA32" w14:textId="31B4DF38" w:rsidR="00B7022C" w:rsidRDefault="00B7022C">
      <w:pPr>
        <w:spacing w:after="0" w:line="240" w:lineRule="auto"/>
        <w:rPr>
          <w:rFonts w:ascii="Times New Roman" w:hAnsi="Times New Roman"/>
          <w:b/>
          <w:i/>
          <w:lang w:val="hy-AM"/>
        </w:rPr>
      </w:pPr>
    </w:p>
    <w:p w14:paraId="65279A00" w14:textId="77C9B41E" w:rsidR="005B5A52" w:rsidRPr="00272ED0" w:rsidRDefault="00C3597C" w:rsidP="00B7022C">
      <w:pPr>
        <w:jc w:val="right"/>
        <w:rPr>
          <w:lang w:val="hy-AM"/>
        </w:rPr>
      </w:pPr>
      <w:r w:rsidRPr="00B7022C">
        <w:rPr>
          <w:rFonts w:ascii="GHEA Grapalat" w:hAnsi="GHEA Grapalat"/>
          <w:i/>
          <w:lang w:val="hy-AM"/>
        </w:rPr>
        <w:lastRenderedPageBreak/>
        <w:t>Հավելված</w:t>
      </w:r>
      <w:r w:rsidR="005B5A52" w:rsidRPr="00B7022C">
        <w:rPr>
          <w:rFonts w:ascii="GHEA Grapalat" w:hAnsi="GHEA Grapalat"/>
          <w:i/>
          <w:lang w:val="hy-AM"/>
        </w:rPr>
        <w:t xml:space="preserve"> 1</w:t>
      </w:r>
      <w:r w:rsidR="005B5A52">
        <w:rPr>
          <w:noProof/>
        </w:rPr>
        <w:drawing>
          <wp:inline distT="0" distB="0" distL="0" distR="0" wp14:anchorId="3B4BCBEA" wp14:editId="65DAA8A5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TI_Armenia_newsletter_June_2019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A52">
        <w:rPr>
          <w:noProof/>
        </w:rPr>
        <w:lastRenderedPageBreak/>
        <w:drawing>
          <wp:inline distT="0" distB="0" distL="0" distR="0" wp14:anchorId="1084BD94" wp14:editId="4F697F0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TI_Armenia_newsletter_June_2019_page-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A52">
        <w:rPr>
          <w:noProof/>
        </w:rPr>
        <w:lastRenderedPageBreak/>
        <w:drawing>
          <wp:inline distT="0" distB="0" distL="0" distR="0" wp14:anchorId="1D3A1199" wp14:editId="57C1D1F4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ITI_Armenia_newsletter_June_2019_page-0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A52">
        <w:rPr>
          <w:noProof/>
        </w:rPr>
        <w:lastRenderedPageBreak/>
        <w:drawing>
          <wp:inline distT="0" distB="0" distL="0" distR="0" wp14:anchorId="41A06065" wp14:editId="409EEBF7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TI_Armenia_newsletter_June_2019_page-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A52">
        <w:rPr>
          <w:noProof/>
        </w:rPr>
        <w:lastRenderedPageBreak/>
        <w:drawing>
          <wp:inline distT="0" distB="0" distL="0" distR="0" wp14:anchorId="2BCF4470" wp14:editId="49815122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ITI_Armenia_newsletter_June_2019_page-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A52">
        <w:rPr>
          <w:noProof/>
        </w:rPr>
        <w:lastRenderedPageBreak/>
        <w:drawing>
          <wp:inline distT="0" distB="0" distL="0" distR="0" wp14:anchorId="01125408" wp14:editId="372E5FBE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ITI_Armenia_newsletter_June_2019_page-0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A52">
        <w:rPr>
          <w:noProof/>
        </w:rPr>
        <w:lastRenderedPageBreak/>
        <w:drawing>
          <wp:inline distT="0" distB="0" distL="0" distR="0" wp14:anchorId="091BD5A4" wp14:editId="0BDFBCD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ITI_Armenia_newsletter_June_2019_page-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A52">
        <w:rPr>
          <w:noProof/>
        </w:rPr>
        <w:lastRenderedPageBreak/>
        <w:drawing>
          <wp:inline distT="0" distB="0" distL="0" distR="0" wp14:anchorId="215B2EF0" wp14:editId="42246994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ITI_Armenia_newsletter_June_2019_page-00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A52">
        <w:rPr>
          <w:noProof/>
        </w:rPr>
        <w:lastRenderedPageBreak/>
        <w:drawing>
          <wp:inline distT="0" distB="0" distL="0" distR="0" wp14:anchorId="09F33C0B" wp14:editId="53532D57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ITI_Armenia_newsletter_June_2019_page-0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D64E" w14:textId="4076AE0B" w:rsidR="005B5A52" w:rsidRDefault="005B5A52" w:rsidP="005B5A52">
      <w:pPr>
        <w:rPr>
          <w:rFonts w:ascii="Sylfaen" w:hAnsi="Sylfaen"/>
          <w:b/>
          <w:i/>
          <w:lang w:val="hy-AM"/>
        </w:rPr>
      </w:pPr>
    </w:p>
    <w:p w14:paraId="5AC367C0" w14:textId="5F3CA86A" w:rsidR="005B5A52" w:rsidRPr="00B7022C" w:rsidRDefault="005B5A52" w:rsidP="005B5A52">
      <w:pPr>
        <w:jc w:val="right"/>
        <w:rPr>
          <w:rFonts w:ascii="GHEA Grapalat" w:hAnsi="GHEA Grapalat"/>
          <w:i/>
          <w:lang w:val="hy-AM"/>
        </w:rPr>
      </w:pPr>
      <w:r w:rsidRPr="00B7022C">
        <w:rPr>
          <w:rFonts w:ascii="GHEA Grapalat" w:hAnsi="GHEA Grapalat"/>
          <w:i/>
          <w:lang w:val="hy-AM"/>
        </w:rPr>
        <w:lastRenderedPageBreak/>
        <w:t>Հավելված 2</w:t>
      </w:r>
    </w:p>
    <w:p w14:paraId="41773156" w14:textId="77777777" w:rsidR="005B5A52" w:rsidRDefault="005B5A52" w:rsidP="005B5A52">
      <w:pPr>
        <w:rPr>
          <w:rFonts w:ascii="GHEA Grapalat" w:hAnsi="GHEA Grapalat"/>
          <w:b/>
          <w:lang w:val="hy-AM"/>
        </w:rPr>
      </w:pPr>
    </w:p>
    <w:p w14:paraId="546C5A3B" w14:textId="16D34127" w:rsidR="00C3597C" w:rsidRPr="00037FC6" w:rsidRDefault="00C3597C" w:rsidP="005B5A52">
      <w:pPr>
        <w:jc w:val="center"/>
        <w:rPr>
          <w:rFonts w:ascii="GHEA Grapalat" w:hAnsi="GHEA Grapalat"/>
          <w:b/>
          <w:lang w:val="hy-AM"/>
        </w:rPr>
      </w:pPr>
      <w:r w:rsidRPr="00037FC6">
        <w:rPr>
          <w:rFonts w:ascii="GHEA Grapalat" w:hAnsi="GHEA Grapalat"/>
          <w:b/>
          <w:lang w:val="hy-AM"/>
        </w:rPr>
        <w:t>2019 թվականի երկրորդ եռամսյակում «</w:t>
      </w:r>
      <w:proofErr w:type="spellStart"/>
      <w:r w:rsidRPr="00037FC6">
        <w:rPr>
          <w:rFonts w:ascii="GHEA Grapalat" w:hAnsi="GHEA Grapalat"/>
          <w:b/>
          <w:lang w:val="hy-AM"/>
        </w:rPr>
        <w:t>Հանքարդյունաբերության</w:t>
      </w:r>
      <w:proofErr w:type="spellEnd"/>
      <w:r w:rsidRPr="00037FC6">
        <w:rPr>
          <w:rFonts w:ascii="GHEA Grapalat" w:hAnsi="GHEA Grapalat"/>
          <w:b/>
          <w:lang w:val="hy-AM"/>
        </w:rPr>
        <w:t xml:space="preserve"> ոլորտում թափանցիկ և հաշվետու կառավարման խթանում» ԱՄՆ ՄԶԳ դրամաշնորհային ծրագրի շրջանակում իրականացված աշխատանքները</w:t>
      </w:r>
      <w:r w:rsidR="00CD279E">
        <w:rPr>
          <w:rStyle w:val="FootnoteReference"/>
          <w:rFonts w:ascii="GHEA Grapalat" w:hAnsi="GHEA Grapalat"/>
          <w:b/>
          <w:lang w:val="hy-AM"/>
        </w:rPr>
        <w:footnoteReference w:id="22"/>
      </w:r>
    </w:p>
    <w:p w14:paraId="5BCE624C" w14:textId="028C302B" w:rsidR="00C3597C" w:rsidRPr="00B7022C" w:rsidRDefault="00B7022C" w:rsidP="00B7022C">
      <w:pPr>
        <w:ind w:firstLine="360"/>
        <w:jc w:val="both"/>
        <w:rPr>
          <w:rFonts w:ascii="GHEA Grapalat" w:hAnsi="GHEA Grapalat" w:cs="Arial AMU"/>
          <w:i/>
          <w:noProof/>
          <w:lang w:val="hy-AM"/>
        </w:rPr>
      </w:pPr>
      <w:r w:rsidRPr="00B7022C">
        <w:rPr>
          <w:rFonts w:ascii="GHEA Grapalat" w:hAnsi="GHEA Grapalat" w:cs="Arial AMU"/>
          <w:i/>
          <w:noProof/>
          <w:lang w:val="hy-AM"/>
        </w:rPr>
        <w:t>Տեղեկատվությունը տրամադրվել է «Թրանսպարենսի Ինթերնեշնլ հակակոռուպցիոն կենտրոն» ՀԿ-ի կողմից</w:t>
      </w:r>
    </w:p>
    <w:p w14:paraId="179DE7C9" w14:textId="77777777" w:rsidR="00C3597C" w:rsidRPr="00037FC6" w:rsidRDefault="00C3597C" w:rsidP="00C3597C">
      <w:pPr>
        <w:jc w:val="both"/>
        <w:rPr>
          <w:rFonts w:ascii="GHEA Grapalat" w:hAnsi="GHEA Grapalat"/>
          <w:i/>
          <w:color w:val="002060"/>
          <w:lang w:val="hy-AM"/>
        </w:rPr>
      </w:pPr>
      <w:r w:rsidRPr="00037FC6">
        <w:rPr>
          <w:rFonts w:ascii="GHEA Grapalat" w:hAnsi="GHEA Grapalat"/>
          <w:i/>
          <w:color w:val="002060"/>
          <w:lang w:val="hy-AM"/>
        </w:rPr>
        <w:t>1. «</w:t>
      </w:r>
      <w:proofErr w:type="spellStart"/>
      <w:r w:rsidRPr="00037FC6">
        <w:rPr>
          <w:rFonts w:ascii="GHEA Grapalat" w:hAnsi="GHEA Grapalat"/>
          <w:i/>
          <w:color w:val="002060"/>
          <w:lang w:val="hy-AM"/>
        </w:rPr>
        <w:t>Հանքարդյունաբերության</w:t>
      </w:r>
      <w:proofErr w:type="spellEnd"/>
      <w:r w:rsidRPr="00037FC6">
        <w:rPr>
          <w:rFonts w:ascii="GHEA Grapalat" w:hAnsi="GHEA Grapalat"/>
          <w:i/>
          <w:color w:val="002060"/>
          <w:lang w:val="hy-AM"/>
        </w:rPr>
        <w:t xml:space="preserve"> ոլորտում թափանցիկ և հաշվետու կառավարման խթանում» ԱՄՆ ՄԶԳ դրամաշնորհային ծրագրի շրջանակում </w:t>
      </w:r>
      <w:proofErr w:type="spellStart"/>
      <w:r w:rsidRPr="00037FC6">
        <w:rPr>
          <w:rFonts w:ascii="GHEA Grapalat" w:hAnsi="GHEA Grapalat"/>
          <w:i/>
          <w:color w:val="002060"/>
          <w:lang w:val="hy-AM"/>
        </w:rPr>
        <w:t>հանքարդյունաբերության</w:t>
      </w:r>
      <w:proofErr w:type="spellEnd"/>
      <w:r w:rsidRPr="00037FC6">
        <w:rPr>
          <w:rFonts w:ascii="GHEA Grapalat" w:hAnsi="GHEA Grapalat"/>
          <w:i/>
          <w:color w:val="002060"/>
          <w:lang w:val="hy-AM"/>
        </w:rPr>
        <w:t xml:space="preserve"> և ԱՃԹՆ-ի վերաբերյալ տեղեկատվական/ճանաչողական նյութերի ստեղծում և տարածում</w:t>
      </w:r>
    </w:p>
    <w:p w14:paraId="1FD1CC42" w14:textId="1C3E15AB" w:rsidR="00C3597C" w:rsidRPr="00037FC6" w:rsidRDefault="0001026C" w:rsidP="00C3597C">
      <w:pPr>
        <w:ind w:firstLine="360"/>
        <w:jc w:val="both"/>
        <w:rPr>
          <w:rFonts w:ascii="GHEA Grapalat" w:hAnsi="GHEA Grapalat" w:cs="Arial AMU"/>
          <w:noProof/>
          <w:lang w:val="hy-AM"/>
        </w:rPr>
      </w:pPr>
      <w:r>
        <w:rPr>
          <w:rFonts w:ascii="GHEA Grapalat" w:hAnsi="GHEA Grapalat"/>
          <w:lang w:val="hy-AM"/>
        </w:rPr>
        <w:t>«</w:t>
      </w:r>
      <w:proofErr w:type="spellStart"/>
      <w:r w:rsidR="00C3597C" w:rsidRPr="00037FC6">
        <w:rPr>
          <w:rFonts w:ascii="GHEA Grapalat" w:hAnsi="GHEA Grapalat"/>
          <w:lang w:val="hy-AM"/>
        </w:rPr>
        <w:t>Էկոլուր</w:t>
      </w:r>
      <w:proofErr w:type="spellEnd"/>
      <w:r w:rsidR="00C3597C" w:rsidRPr="00037FC6">
        <w:rPr>
          <w:rFonts w:ascii="GHEA Grapalat" w:hAnsi="GHEA Grapalat"/>
          <w:lang w:val="hy-AM"/>
        </w:rPr>
        <w:t xml:space="preserve">» ՀԿ այս ընթացքում պատրաստել է 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մատչելի </w:t>
      </w:r>
      <w:r w:rsidR="00C3597C" w:rsidRPr="00037FC6">
        <w:rPr>
          <w:rFonts w:ascii="GHEA Grapalat" w:hAnsi="GHEA Grapalat" w:cs="Sylfaen"/>
          <w:noProof/>
          <w:lang w:val="hy-AM"/>
        </w:rPr>
        <w:t>տեղեկատվական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</w:t>
      </w:r>
      <w:r w:rsidR="00C3597C" w:rsidRPr="00037FC6">
        <w:rPr>
          <w:rFonts w:ascii="GHEA Grapalat" w:hAnsi="GHEA Grapalat" w:cs="Sylfaen"/>
          <w:noProof/>
          <w:lang w:val="hy-AM"/>
        </w:rPr>
        <w:t>փաթեթ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</w:t>
      </w:r>
      <w:r w:rsidR="00C3597C" w:rsidRPr="00037FC6">
        <w:rPr>
          <w:rFonts w:ascii="GHEA Grapalat" w:hAnsi="GHEA Grapalat" w:cs="Sylfaen"/>
          <w:noProof/>
          <w:lang w:val="hy-AM"/>
        </w:rPr>
        <w:t>ԱՃԹՆ</w:t>
      </w:r>
      <w:r w:rsidR="00C3597C" w:rsidRPr="00037FC6">
        <w:rPr>
          <w:rFonts w:ascii="GHEA Grapalat" w:hAnsi="GHEA Grapalat" w:cs="Arial AMU"/>
          <w:noProof/>
          <w:lang w:val="hy-AM"/>
        </w:rPr>
        <w:t>-</w:t>
      </w:r>
      <w:r w:rsidR="00C3597C" w:rsidRPr="00037FC6">
        <w:rPr>
          <w:rFonts w:ascii="GHEA Grapalat" w:hAnsi="GHEA Grapalat" w:cs="Sylfaen"/>
          <w:noProof/>
          <w:lang w:val="hy-AM"/>
        </w:rPr>
        <w:t>ի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</w:t>
      </w:r>
      <w:r w:rsidR="00C3597C" w:rsidRPr="00037FC6">
        <w:rPr>
          <w:rFonts w:ascii="GHEA Grapalat" w:hAnsi="GHEA Grapalat" w:cs="Sylfaen"/>
          <w:noProof/>
          <w:lang w:val="hy-AM"/>
        </w:rPr>
        <w:t>Ստանդարտի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, </w:t>
      </w:r>
      <w:r w:rsidR="00C3597C" w:rsidRPr="00037FC6">
        <w:rPr>
          <w:rFonts w:ascii="GHEA Grapalat" w:hAnsi="GHEA Grapalat" w:cs="Sylfaen"/>
          <w:noProof/>
          <w:lang w:val="hy-AM"/>
        </w:rPr>
        <w:t>ԱՃԹՆ</w:t>
      </w:r>
      <w:r w:rsidR="00C3597C" w:rsidRPr="00037FC6">
        <w:rPr>
          <w:rFonts w:ascii="GHEA Grapalat" w:hAnsi="GHEA Grapalat" w:cs="Arial AMU"/>
          <w:noProof/>
          <w:lang w:val="hy-AM"/>
        </w:rPr>
        <w:t>-</w:t>
      </w:r>
      <w:r w:rsidR="00C3597C" w:rsidRPr="00037FC6">
        <w:rPr>
          <w:rFonts w:ascii="GHEA Grapalat" w:hAnsi="GHEA Grapalat" w:cs="Sylfaen"/>
          <w:noProof/>
          <w:lang w:val="hy-AM"/>
        </w:rPr>
        <w:t>ի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</w:t>
      </w:r>
      <w:r w:rsidR="00C3597C" w:rsidRPr="00037FC6">
        <w:rPr>
          <w:rFonts w:ascii="GHEA Grapalat" w:hAnsi="GHEA Grapalat" w:cs="Sylfaen"/>
          <w:noProof/>
          <w:lang w:val="hy-AM"/>
        </w:rPr>
        <w:t>զեկույցի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, </w:t>
      </w:r>
      <w:r w:rsidR="00C3597C" w:rsidRPr="00037FC6">
        <w:rPr>
          <w:rFonts w:ascii="GHEA Grapalat" w:hAnsi="GHEA Grapalat" w:cs="Sylfaen"/>
          <w:noProof/>
          <w:lang w:val="hy-AM"/>
        </w:rPr>
        <w:t>ԲՇԽ</w:t>
      </w:r>
      <w:r w:rsidR="00FB77DA">
        <w:rPr>
          <w:rFonts w:ascii="GHEA Grapalat" w:hAnsi="GHEA Grapalat" w:cs="Sylfaen"/>
          <w:noProof/>
          <w:lang w:val="hy-AM"/>
        </w:rPr>
        <w:t>-ի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</w:t>
      </w:r>
      <w:r w:rsidR="00C3597C" w:rsidRPr="00037FC6">
        <w:rPr>
          <w:rFonts w:ascii="GHEA Grapalat" w:hAnsi="GHEA Grapalat"/>
          <w:shd w:val="clear" w:color="auto" w:fill="FFFFFF"/>
          <w:lang w:val="hy-AM"/>
        </w:rPr>
        <w:t xml:space="preserve"> </w:t>
      </w:r>
      <w:r w:rsidR="00C3597C" w:rsidRPr="00037FC6">
        <w:rPr>
          <w:rFonts w:ascii="GHEA Grapalat" w:hAnsi="GHEA Grapalat" w:cs="Sylfaen"/>
          <w:shd w:val="clear" w:color="auto" w:fill="FFFFFF"/>
          <w:lang w:val="hy-AM"/>
        </w:rPr>
        <w:t xml:space="preserve">գործունեության վերաբերյալ (իրազեկման </w:t>
      </w:r>
      <w:proofErr w:type="spellStart"/>
      <w:r w:rsidR="00C3597C" w:rsidRPr="00037FC6">
        <w:rPr>
          <w:rFonts w:ascii="GHEA Grapalat" w:hAnsi="GHEA Grapalat" w:cs="Sylfaen"/>
          <w:shd w:val="clear" w:color="auto" w:fill="FFFFFF"/>
          <w:lang w:val="hy-AM"/>
        </w:rPr>
        <w:t>թերթինկներ</w:t>
      </w:r>
      <w:proofErr w:type="spellEnd"/>
      <w:r w:rsidR="00C3597C" w:rsidRPr="00037FC6">
        <w:rPr>
          <w:rFonts w:ascii="GHEA Grapalat" w:hAnsi="GHEA Grapalat" w:cs="Sylfaen"/>
          <w:shd w:val="clear" w:color="auto" w:fill="FFFFFF"/>
          <w:lang w:val="hy-AM"/>
        </w:rPr>
        <w:t>)</w:t>
      </w:r>
      <w:r w:rsidR="00C3597C" w:rsidRPr="00037FC6">
        <w:rPr>
          <w:rFonts w:ascii="GHEA Grapalat" w:hAnsi="GHEA Grapalat" w:cs="Arial AMU"/>
          <w:noProof/>
          <w:lang w:val="hy-AM"/>
        </w:rPr>
        <w:t>, ինչպես նաև ներկայացնել «</w:t>
      </w:r>
      <w:r w:rsidR="00C3597C" w:rsidRPr="00037FC6">
        <w:rPr>
          <w:rFonts w:ascii="GHEA Grapalat" w:hAnsi="GHEA Grapalat" w:cs="Sylfaen"/>
          <w:noProof/>
          <w:lang w:val="hy-AM"/>
        </w:rPr>
        <w:t>Ագարակի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</w:t>
      </w:r>
      <w:r w:rsidR="00C3597C" w:rsidRPr="00037FC6">
        <w:rPr>
          <w:rFonts w:ascii="GHEA Grapalat" w:hAnsi="GHEA Grapalat" w:cs="Sylfaen"/>
          <w:noProof/>
          <w:lang w:val="hy-AM"/>
        </w:rPr>
        <w:t>պղնձամոլիբդենային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</w:t>
      </w:r>
      <w:r w:rsidR="00C3597C" w:rsidRPr="00037FC6">
        <w:rPr>
          <w:rFonts w:ascii="GHEA Grapalat" w:hAnsi="GHEA Grapalat" w:cs="Sylfaen"/>
          <w:noProof/>
          <w:lang w:val="hy-AM"/>
        </w:rPr>
        <w:t>կոմբինատ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» </w:t>
      </w:r>
      <w:r w:rsidR="00C3597C" w:rsidRPr="00037FC6">
        <w:rPr>
          <w:rFonts w:ascii="GHEA Grapalat" w:hAnsi="GHEA Grapalat" w:cs="Sylfaen"/>
          <w:noProof/>
          <w:lang w:val="hy-AM"/>
        </w:rPr>
        <w:t>ՓԲԸ</w:t>
      </w:r>
      <w:r w:rsidR="00C3597C" w:rsidRPr="00037FC6">
        <w:rPr>
          <w:rFonts w:ascii="GHEA Grapalat" w:hAnsi="GHEA Grapalat" w:cs="Arial AMU"/>
          <w:noProof/>
          <w:lang w:val="hy-AM"/>
        </w:rPr>
        <w:t>-</w:t>
      </w:r>
      <w:r w:rsidR="00C3597C" w:rsidRPr="00037FC6">
        <w:rPr>
          <w:rFonts w:ascii="GHEA Grapalat" w:hAnsi="GHEA Grapalat" w:cs="Sylfaen"/>
          <w:noProof/>
          <w:lang w:val="hy-AM"/>
        </w:rPr>
        <w:t>ի</w:t>
      </w:r>
      <w:r w:rsidR="00C3597C" w:rsidRPr="00037FC6">
        <w:rPr>
          <w:rFonts w:ascii="GHEA Grapalat" w:hAnsi="GHEA Grapalat" w:cs="Arial AMU"/>
          <w:noProof/>
          <w:lang w:val="hy-AM"/>
        </w:rPr>
        <w:t>,  «</w:t>
      </w:r>
      <w:r w:rsidR="00C3597C" w:rsidRPr="00037FC6">
        <w:rPr>
          <w:rFonts w:ascii="GHEA Grapalat" w:hAnsi="GHEA Grapalat" w:cs="Sylfaen"/>
          <w:noProof/>
          <w:lang w:val="hy-AM"/>
        </w:rPr>
        <w:t>Ախթալայի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</w:t>
      </w:r>
      <w:r w:rsidR="00C3597C" w:rsidRPr="00037FC6">
        <w:rPr>
          <w:rFonts w:ascii="GHEA Grapalat" w:hAnsi="GHEA Grapalat" w:cs="Sylfaen"/>
          <w:noProof/>
          <w:lang w:val="hy-AM"/>
        </w:rPr>
        <w:t>լեռնահարստացուցիչ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</w:t>
      </w:r>
      <w:r w:rsidR="00C3597C" w:rsidRPr="00037FC6">
        <w:rPr>
          <w:rFonts w:ascii="GHEA Grapalat" w:hAnsi="GHEA Grapalat" w:cs="Sylfaen"/>
          <w:noProof/>
          <w:lang w:val="hy-AM"/>
        </w:rPr>
        <w:t>կոմբինատ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» </w:t>
      </w:r>
      <w:r w:rsidR="00C3597C" w:rsidRPr="00037FC6">
        <w:rPr>
          <w:rFonts w:ascii="GHEA Grapalat" w:hAnsi="GHEA Grapalat" w:cs="Sylfaen"/>
          <w:noProof/>
          <w:lang w:val="hy-AM"/>
        </w:rPr>
        <w:t>ՓԲԸ</w:t>
      </w:r>
      <w:r w:rsidR="00C3597C" w:rsidRPr="00037FC6">
        <w:rPr>
          <w:rFonts w:ascii="GHEA Grapalat" w:hAnsi="GHEA Grapalat" w:cs="Arial AMU"/>
          <w:noProof/>
          <w:lang w:val="hy-AM"/>
        </w:rPr>
        <w:t>-</w:t>
      </w:r>
      <w:r w:rsidR="00C3597C" w:rsidRPr="00037FC6">
        <w:rPr>
          <w:rFonts w:ascii="GHEA Grapalat" w:hAnsi="GHEA Grapalat" w:cs="Sylfaen"/>
          <w:noProof/>
          <w:lang w:val="hy-AM"/>
        </w:rPr>
        <w:t>ի</w:t>
      </w:r>
      <w:r w:rsidR="00C3597C" w:rsidRPr="00037FC6">
        <w:rPr>
          <w:rFonts w:ascii="GHEA Grapalat" w:hAnsi="GHEA Grapalat" w:cs="Arial AMU"/>
          <w:noProof/>
          <w:lang w:val="hy-AM"/>
        </w:rPr>
        <w:t>, «</w:t>
      </w:r>
      <w:r w:rsidR="00C3597C" w:rsidRPr="00037FC6">
        <w:rPr>
          <w:rFonts w:ascii="GHEA Grapalat" w:hAnsi="GHEA Grapalat" w:cs="Sylfaen"/>
          <w:shd w:val="clear" w:color="auto" w:fill="FFFFFF"/>
          <w:lang w:val="hy-AM"/>
        </w:rPr>
        <w:t>Կապանի</w:t>
      </w:r>
      <w:r w:rsidR="00C3597C" w:rsidRPr="00037FC6">
        <w:rPr>
          <w:rFonts w:ascii="GHEA Grapalat" w:hAnsi="GHEA Grapalat" w:cs="Arial AMU"/>
          <w:shd w:val="clear" w:color="auto" w:fill="FFFFFF"/>
          <w:lang w:val="hy-AM"/>
        </w:rPr>
        <w:t xml:space="preserve"> </w:t>
      </w:r>
      <w:proofErr w:type="spellStart"/>
      <w:r w:rsidR="00C3597C" w:rsidRPr="00037FC6">
        <w:rPr>
          <w:rFonts w:ascii="GHEA Grapalat" w:hAnsi="GHEA Grapalat" w:cs="Sylfaen"/>
          <w:shd w:val="clear" w:color="auto" w:fill="FFFFFF"/>
          <w:lang w:val="hy-AM"/>
        </w:rPr>
        <w:t>Լեռնահարստացուցիչ</w:t>
      </w:r>
      <w:proofErr w:type="spellEnd"/>
      <w:r w:rsidR="00C3597C" w:rsidRPr="00037FC6">
        <w:rPr>
          <w:rFonts w:ascii="GHEA Grapalat" w:hAnsi="GHEA Grapalat" w:cs="Arial AMU"/>
          <w:shd w:val="clear" w:color="auto" w:fill="FFFFFF"/>
          <w:lang w:val="hy-AM"/>
        </w:rPr>
        <w:t xml:space="preserve"> </w:t>
      </w:r>
      <w:r w:rsidR="00C3597C" w:rsidRPr="00037FC6">
        <w:rPr>
          <w:rFonts w:ascii="GHEA Grapalat" w:hAnsi="GHEA Grapalat" w:cs="Sylfaen"/>
          <w:shd w:val="clear" w:color="auto" w:fill="FFFFFF"/>
          <w:lang w:val="hy-AM"/>
        </w:rPr>
        <w:t>կոմբինատ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» </w:t>
      </w:r>
      <w:r w:rsidR="00C3597C" w:rsidRPr="00037FC6">
        <w:rPr>
          <w:rFonts w:ascii="GHEA Grapalat" w:hAnsi="GHEA Grapalat" w:cs="Sylfaen"/>
          <w:noProof/>
          <w:lang w:val="hy-AM"/>
        </w:rPr>
        <w:t>ՓԲԸ</w:t>
      </w:r>
      <w:r w:rsidR="00C3597C" w:rsidRPr="00037FC6">
        <w:rPr>
          <w:rFonts w:ascii="GHEA Grapalat" w:hAnsi="GHEA Grapalat" w:cs="Arial AMU"/>
          <w:noProof/>
          <w:lang w:val="hy-AM"/>
        </w:rPr>
        <w:t>-</w:t>
      </w:r>
      <w:r w:rsidR="00C3597C" w:rsidRPr="00037FC6">
        <w:rPr>
          <w:rFonts w:ascii="GHEA Grapalat" w:hAnsi="GHEA Grapalat" w:cs="Sylfaen"/>
          <w:noProof/>
          <w:lang w:val="hy-AM"/>
        </w:rPr>
        <w:t>ի, Սոթքի ոսկու հանքավայրի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վերաբերյալ ԱՃԹՆ</w:t>
      </w:r>
      <w:r w:rsidR="003305FA" w:rsidRPr="00CB018F">
        <w:rPr>
          <w:rFonts w:ascii="GHEA Grapalat" w:hAnsi="GHEA Grapalat"/>
          <w:lang w:val="hy-AM" w:bidi="mr-IN"/>
        </w:rPr>
        <w:t>-ի</w:t>
      </w:r>
      <w:r w:rsidR="00C3597C" w:rsidRPr="00037FC6">
        <w:rPr>
          <w:rFonts w:ascii="GHEA Grapalat" w:hAnsi="GHEA Grapalat" w:cs="Arial AMU"/>
          <w:noProof/>
          <w:lang w:val="hy-AM"/>
        </w:rPr>
        <w:t xml:space="preserve"> զեկույցում բացահայտված տվյալները համապատասխան ազդակիր համայնքներում, իրականացրել հետազոտություն ազդակիր համայնքներում այդ ընկերությունների գործունեության սոցիալական ազդեցության վերաբերյալ:  </w:t>
      </w:r>
    </w:p>
    <w:p w14:paraId="4E95C955" w14:textId="54531CCF" w:rsidR="00C3597C" w:rsidRPr="00037FC6" w:rsidRDefault="00C3597C" w:rsidP="00C3597C">
      <w:pPr>
        <w:ind w:firstLine="360"/>
        <w:jc w:val="both"/>
        <w:rPr>
          <w:rFonts w:ascii="GHEA Grapalat" w:hAnsi="GHEA Grapalat"/>
          <w:lang w:val="hy-AM"/>
        </w:rPr>
      </w:pPr>
      <w:r w:rsidRPr="00037FC6">
        <w:rPr>
          <w:rFonts w:ascii="GHEA Grapalat" w:hAnsi="GHEA Grapalat" w:cs="Arial AMU"/>
          <w:noProof/>
          <w:lang w:val="hy-AM"/>
        </w:rPr>
        <w:t>Ազդակիր համայնքներում՝ Կապան, Սոթք, Ախթալա համայնքներում բ</w:t>
      </w:r>
      <w:proofErr w:type="spellStart"/>
      <w:r w:rsidRPr="00037FC6">
        <w:rPr>
          <w:rFonts w:ascii="GHEA Grapalat" w:hAnsi="GHEA Grapalat"/>
          <w:lang w:val="hy-AM"/>
        </w:rPr>
        <w:t>նակիչների</w:t>
      </w:r>
      <w:proofErr w:type="spellEnd"/>
      <w:r w:rsidRPr="00037FC6">
        <w:rPr>
          <w:rFonts w:ascii="GHEA Grapalat" w:hAnsi="GHEA Grapalat"/>
          <w:lang w:val="hy-AM"/>
        </w:rPr>
        <w:t xml:space="preserve"> հետ անցկացվե</w:t>
      </w:r>
      <w:r w:rsidR="00CD279E">
        <w:rPr>
          <w:rFonts w:ascii="GHEA Grapalat" w:hAnsi="GHEA Grapalat"/>
          <w:lang w:val="hy-AM"/>
        </w:rPr>
        <w:t>լ են</w:t>
      </w:r>
      <w:r w:rsidRPr="00037FC6">
        <w:rPr>
          <w:rFonts w:ascii="GHEA Grapalat" w:hAnsi="GHEA Grapalat"/>
          <w:lang w:val="hy-AM"/>
        </w:rPr>
        <w:t xml:space="preserve"> սոցիալական հետազոտություն հանքերի գործունեության` համայնքի վրա ազդեցության վերաբերյալ: Արդյունքում, մշակվե</w:t>
      </w:r>
      <w:r w:rsidR="00CD279E">
        <w:rPr>
          <w:rFonts w:ascii="GHEA Grapalat" w:hAnsi="GHEA Grapalat"/>
          <w:lang w:val="hy-AM"/>
        </w:rPr>
        <w:t>լ են</w:t>
      </w:r>
      <w:r w:rsidRPr="00037FC6">
        <w:rPr>
          <w:rFonts w:ascii="GHEA Grapalat" w:hAnsi="GHEA Grapalat"/>
          <w:lang w:val="hy-AM"/>
        </w:rPr>
        <w:t xml:space="preserve"> համայնքների վրա </w:t>
      </w:r>
      <w:proofErr w:type="spellStart"/>
      <w:r w:rsidRPr="00037FC6">
        <w:rPr>
          <w:rFonts w:ascii="GHEA Grapalat" w:hAnsi="GHEA Grapalat"/>
          <w:lang w:val="hy-AM"/>
        </w:rPr>
        <w:t>համապաստասխանաբար</w:t>
      </w:r>
      <w:proofErr w:type="spellEnd"/>
      <w:r w:rsidRPr="00037FC6">
        <w:rPr>
          <w:rFonts w:ascii="GHEA Grapalat" w:hAnsi="GHEA Grapalat"/>
          <w:lang w:val="hy-AM"/>
        </w:rPr>
        <w:t xml:space="preserve"> </w:t>
      </w:r>
      <w:proofErr w:type="spellStart"/>
      <w:r w:rsidRPr="00037FC6">
        <w:rPr>
          <w:rFonts w:ascii="GHEA Grapalat" w:hAnsi="GHEA Grapalat"/>
          <w:lang w:val="hy-AM"/>
        </w:rPr>
        <w:t>Սոթքի</w:t>
      </w:r>
      <w:proofErr w:type="spellEnd"/>
      <w:r w:rsidRPr="00037FC6">
        <w:rPr>
          <w:rFonts w:ascii="GHEA Grapalat" w:hAnsi="GHEA Grapalat"/>
          <w:lang w:val="hy-AM"/>
        </w:rPr>
        <w:t xml:space="preserve"> ոսկու հանքի և </w:t>
      </w:r>
      <w:r w:rsidRPr="00037FC6">
        <w:rPr>
          <w:rFonts w:ascii="GHEA Grapalat" w:hAnsi="GHEA Grapalat" w:cs="Arial AMU"/>
          <w:noProof/>
          <w:lang w:val="hy-AM"/>
        </w:rPr>
        <w:t>«</w:t>
      </w:r>
      <w:r w:rsidRPr="00037FC6">
        <w:rPr>
          <w:rFonts w:ascii="GHEA Grapalat" w:hAnsi="GHEA Grapalat" w:cs="Sylfaen"/>
          <w:shd w:val="clear" w:color="auto" w:fill="FFFFFF"/>
          <w:lang w:val="hy-AM"/>
        </w:rPr>
        <w:t>Կապանի</w:t>
      </w:r>
      <w:r w:rsidRPr="00037FC6">
        <w:rPr>
          <w:rFonts w:ascii="GHEA Grapalat" w:hAnsi="GHEA Grapalat" w:cs="Arial AMU"/>
          <w:shd w:val="clear" w:color="auto" w:fill="FFFFFF"/>
          <w:lang w:val="hy-AM"/>
        </w:rPr>
        <w:t xml:space="preserve"> </w:t>
      </w:r>
      <w:proofErr w:type="spellStart"/>
      <w:r w:rsidRPr="00037FC6">
        <w:rPr>
          <w:rFonts w:ascii="GHEA Grapalat" w:hAnsi="GHEA Grapalat" w:cs="Sylfaen"/>
          <w:shd w:val="clear" w:color="auto" w:fill="FFFFFF"/>
          <w:lang w:val="hy-AM"/>
        </w:rPr>
        <w:t>Լեռնահարստացուցիչ</w:t>
      </w:r>
      <w:proofErr w:type="spellEnd"/>
      <w:r w:rsidRPr="00037FC6">
        <w:rPr>
          <w:rFonts w:ascii="GHEA Grapalat" w:hAnsi="GHEA Grapalat" w:cs="Arial AMU"/>
          <w:shd w:val="clear" w:color="auto" w:fill="FFFFFF"/>
          <w:lang w:val="hy-AM"/>
        </w:rPr>
        <w:t xml:space="preserve"> </w:t>
      </w:r>
      <w:r w:rsidRPr="00037FC6">
        <w:rPr>
          <w:rFonts w:ascii="GHEA Grapalat" w:hAnsi="GHEA Grapalat" w:cs="Sylfaen"/>
          <w:shd w:val="clear" w:color="auto" w:fill="FFFFFF"/>
          <w:lang w:val="hy-AM"/>
        </w:rPr>
        <w:t>կոմբինատ</w:t>
      </w:r>
      <w:r w:rsidRPr="00037FC6">
        <w:rPr>
          <w:rFonts w:ascii="GHEA Grapalat" w:hAnsi="GHEA Grapalat" w:cs="Arial AMU"/>
          <w:noProof/>
          <w:lang w:val="hy-AM"/>
        </w:rPr>
        <w:t xml:space="preserve">» </w:t>
      </w:r>
      <w:r w:rsidRPr="00037FC6">
        <w:rPr>
          <w:rFonts w:ascii="GHEA Grapalat" w:hAnsi="GHEA Grapalat" w:cs="Sylfaen"/>
          <w:noProof/>
          <w:lang w:val="hy-AM"/>
        </w:rPr>
        <w:t>ՓԲԸ</w:t>
      </w:r>
      <w:r w:rsidRPr="00037FC6">
        <w:rPr>
          <w:rFonts w:ascii="GHEA Grapalat" w:hAnsi="GHEA Grapalat" w:cs="Arial AMU"/>
          <w:noProof/>
          <w:lang w:val="hy-AM"/>
        </w:rPr>
        <w:t>-</w:t>
      </w:r>
      <w:r w:rsidRPr="00037FC6">
        <w:rPr>
          <w:rFonts w:ascii="GHEA Grapalat" w:hAnsi="GHEA Grapalat" w:cs="Sylfaen"/>
          <w:noProof/>
          <w:lang w:val="hy-AM"/>
        </w:rPr>
        <w:t>ի գործունեության սոցիալական ազդեցությունների բնակչության պատկերացումները և բացասական ազդեցությունների հաղթահարմանն ուղղված առաջարկությունները</w:t>
      </w:r>
      <w:r>
        <w:rPr>
          <w:rStyle w:val="FootnoteReference"/>
          <w:rFonts w:cs="Sylfaen"/>
          <w:noProof/>
          <w:lang w:val="hy-AM"/>
        </w:rPr>
        <w:footnoteReference w:id="23"/>
      </w:r>
      <w:r w:rsidRPr="00037FC6">
        <w:rPr>
          <w:rFonts w:ascii="GHEA Grapalat" w:hAnsi="GHEA Grapalat" w:cs="Sylfaen"/>
          <w:noProof/>
          <w:lang w:val="hy-AM"/>
        </w:rPr>
        <w:t>:</w:t>
      </w:r>
    </w:p>
    <w:p w14:paraId="6359950C" w14:textId="3AC89D57" w:rsidR="00C3597C" w:rsidRDefault="00C3597C" w:rsidP="00C3597C">
      <w:pPr>
        <w:ind w:firstLine="360"/>
        <w:jc w:val="both"/>
        <w:rPr>
          <w:lang w:val="hy-AM"/>
        </w:rPr>
      </w:pPr>
      <w:r w:rsidRPr="00037FC6">
        <w:rPr>
          <w:rFonts w:ascii="GHEA Grapalat" w:hAnsi="GHEA Grapalat"/>
          <w:lang w:val="hy-AM"/>
        </w:rPr>
        <w:t xml:space="preserve">Պատրաստվել են իրազեկման թերթիկներ ԱՃԹՆ-ի </w:t>
      </w:r>
      <w:proofErr w:type="spellStart"/>
      <w:r w:rsidRPr="00037FC6">
        <w:rPr>
          <w:rFonts w:ascii="GHEA Grapalat" w:hAnsi="GHEA Grapalat"/>
          <w:lang w:val="hy-AM"/>
        </w:rPr>
        <w:t>ամենակարևոր</w:t>
      </w:r>
      <w:proofErr w:type="spellEnd"/>
      <w:r w:rsidRPr="00037FC6">
        <w:rPr>
          <w:rFonts w:ascii="GHEA Grapalat" w:hAnsi="GHEA Grapalat"/>
          <w:lang w:val="hy-AM"/>
        </w:rPr>
        <w:t xml:space="preserve"> բաղադրիչների և քաղաքացիական հասարակության իրավունքների և շահերի պաշտպանության, վերաբերյալ, որոնք փակցվել են տեսանելի վայրերում`</w:t>
      </w:r>
      <w:r w:rsidR="00F514FA">
        <w:rPr>
          <w:rFonts w:ascii="GHEA Grapalat" w:hAnsi="GHEA Grapalat"/>
          <w:lang w:val="hy-AM"/>
        </w:rPr>
        <w:t xml:space="preserve"> </w:t>
      </w:r>
      <w:r w:rsidRPr="00037FC6">
        <w:rPr>
          <w:rFonts w:ascii="GHEA Grapalat" w:hAnsi="GHEA Grapalat"/>
          <w:lang w:val="hy-AM"/>
        </w:rPr>
        <w:t xml:space="preserve">Կապանի Էլեկտրոնային գրադարանի </w:t>
      </w:r>
      <w:proofErr w:type="spellStart"/>
      <w:r w:rsidRPr="00037FC6">
        <w:rPr>
          <w:rFonts w:ascii="GHEA Grapalat" w:hAnsi="GHEA Grapalat"/>
          <w:lang w:val="hy-AM"/>
        </w:rPr>
        <w:lastRenderedPageBreak/>
        <w:t>ցուցատախտակին</w:t>
      </w:r>
      <w:proofErr w:type="spellEnd"/>
      <w:r w:rsidRPr="00037FC6">
        <w:rPr>
          <w:rFonts w:ascii="GHEA Grapalat" w:hAnsi="GHEA Grapalat"/>
          <w:lang w:val="hy-AM"/>
        </w:rPr>
        <w:t xml:space="preserve">, հրապարակում, </w:t>
      </w:r>
      <w:proofErr w:type="spellStart"/>
      <w:r w:rsidRPr="00037FC6">
        <w:rPr>
          <w:rFonts w:ascii="GHEA Grapalat" w:hAnsi="GHEA Grapalat"/>
          <w:lang w:val="hy-AM"/>
        </w:rPr>
        <w:t>փոստում</w:t>
      </w:r>
      <w:proofErr w:type="spellEnd"/>
      <w:r w:rsidRPr="00037FC6">
        <w:rPr>
          <w:rFonts w:ascii="GHEA Grapalat" w:hAnsi="GHEA Grapalat"/>
          <w:lang w:val="hy-AM"/>
        </w:rPr>
        <w:t xml:space="preserve"> այգու տարածքում, Գեղանուշ բնակավայրի ակումբի </w:t>
      </w:r>
      <w:proofErr w:type="spellStart"/>
      <w:r w:rsidRPr="00037FC6">
        <w:rPr>
          <w:rFonts w:ascii="GHEA Grapalat" w:hAnsi="GHEA Grapalat"/>
          <w:lang w:val="hy-AM"/>
        </w:rPr>
        <w:t>ցուցատախտակին</w:t>
      </w:r>
      <w:proofErr w:type="spellEnd"/>
      <w:r w:rsidRPr="00037FC6">
        <w:rPr>
          <w:rFonts w:ascii="GHEA Grapalat" w:hAnsi="GHEA Grapalat"/>
          <w:lang w:val="hy-AM"/>
        </w:rPr>
        <w:t xml:space="preserve">, </w:t>
      </w:r>
      <w:proofErr w:type="spellStart"/>
      <w:r w:rsidRPr="00037FC6">
        <w:rPr>
          <w:rFonts w:ascii="GHEA Grapalat" w:hAnsi="GHEA Grapalat"/>
          <w:lang w:val="hy-AM"/>
        </w:rPr>
        <w:t>գյուղամիջում</w:t>
      </w:r>
      <w:proofErr w:type="spellEnd"/>
      <w:r w:rsidRPr="00037FC6">
        <w:rPr>
          <w:rFonts w:ascii="GHEA Grapalat" w:hAnsi="GHEA Grapalat"/>
          <w:lang w:val="hy-AM"/>
        </w:rPr>
        <w:t>, խանութում, բաժանվել է Կապան քաղաքային համայնքի և Գեղանուշ բնակավայրի բնակիչներին և այլն:</w:t>
      </w:r>
    </w:p>
    <w:p w14:paraId="7EB7DF06" w14:textId="42E8D42C" w:rsidR="00C3597C" w:rsidRPr="00CB0A3C" w:rsidRDefault="00C3597C" w:rsidP="00C3597C">
      <w:pPr>
        <w:ind w:firstLine="360"/>
        <w:jc w:val="both"/>
        <w:rPr>
          <w:lang w:val="hy-AM"/>
        </w:rPr>
      </w:pPr>
      <w:r w:rsidRPr="00B777DE">
        <w:rPr>
          <w:rFonts w:ascii="GHEA Grapalat" w:hAnsi="GHEA Grapalat"/>
          <w:lang w:val="hy-AM"/>
        </w:rPr>
        <w:t xml:space="preserve">Հաշվետու ժամանակահատվածում </w:t>
      </w:r>
      <w:proofErr w:type="spellStart"/>
      <w:r w:rsidRPr="00037FC6">
        <w:rPr>
          <w:rFonts w:ascii="GHEA Grapalat" w:hAnsi="GHEA Grapalat"/>
          <w:lang w:val="hy-AM"/>
        </w:rPr>
        <w:t>Էկոլուր</w:t>
      </w:r>
      <w:proofErr w:type="spellEnd"/>
      <w:r w:rsidRPr="00037FC6">
        <w:rPr>
          <w:rFonts w:ascii="GHEA Grapalat" w:hAnsi="GHEA Grapalat"/>
          <w:lang w:val="hy-AM"/>
        </w:rPr>
        <w:t xml:space="preserve">» ՀԿ </w:t>
      </w:r>
      <w:r w:rsidRPr="00B777DE">
        <w:rPr>
          <w:rFonts w:ascii="GHEA Grapalat" w:hAnsi="GHEA Grapalat"/>
          <w:lang w:val="hy-AM"/>
        </w:rPr>
        <w:t xml:space="preserve">պաշտոնական </w:t>
      </w:r>
      <w:proofErr w:type="spellStart"/>
      <w:r w:rsidRPr="00B777DE">
        <w:rPr>
          <w:rFonts w:ascii="GHEA Grapalat" w:hAnsi="GHEA Grapalat"/>
          <w:lang w:val="hy-AM"/>
        </w:rPr>
        <w:t>կայքում</w:t>
      </w:r>
      <w:proofErr w:type="spellEnd"/>
      <w:r w:rsidRPr="00B777DE">
        <w:rPr>
          <w:rFonts w:ascii="GHEA Grapalat" w:hAnsi="GHEA Grapalat"/>
          <w:lang w:val="hy-AM"/>
        </w:rPr>
        <w:t xml:space="preserve"> հրապարակվ</w:t>
      </w:r>
      <w:r w:rsidR="00CD279E" w:rsidRPr="00B777DE">
        <w:rPr>
          <w:rFonts w:ascii="GHEA Grapalat" w:hAnsi="GHEA Grapalat"/>
          <w:lang w:val="hy-AM"/>
        </w:rPr>
        <w:t>ել են մի շարք նորություններ</w:t>
      </w:r>
      <w:r w:rsidR="00CD279E">
        <w:rPr>
          <w:rStyle w:val="FootnoteReference"/>
          <w:rFonts w:ascii="Times New Roman" w:hAnsi="Times New Roman"/>
          <w:lang w:val="hy-AM"/>
        </w:rPr>
        <w:footnoteReference w:id="24"/>
      </w:r>
      <w:r w:rsidR="00CD279E">
        <w:rPr>
          <w:rFonts w:ascii="Times New Roman" w:hAnsi="Times New Roman"/>
          <w:lang w:val="hy-AM"/>
        </w:rPr>
        <w:t xml:space="preserve"> </w:t>
      </w:r>
    </w:p>
    <w:p w14:paraId="02AEA011" w14:textId="77777777" w:rsidR="00C3597C" w:rsidRPr="00037FC6" w:rsidRDefault="00C3597C" w:rsidP="00C3597C">
      <w:pPr>
        <w:jc w:val="both"/>
        <w:rPr>
          <w:rFonts w:ascii="GHEA Grapalat" w:hAnsi="GHEA Grapalat"/>
          <w:i/>
          <w:color w:val="002060"/>
          <w:lang w:val="hy-AM"/>
        </w:rPr>
      </w:pPr>
      <w:r w:rsidRPr="00037FC6">
        <w:rPr>
          <w:rFonts w:ascii="GHEA Grapalat" w:hAnsi="GHEA Grapalat"/>
          <w:i/>
          <w:color w:val="002060"/>
          <w:lang w:val="hy-AM"/>
        </w:rPr>
        <w:t>2.</w:t>
      </w:r>
      <w:r w:rsidRPr="00037FC6">
        <w:rPr>
          <w:rFonts w:ascii="GHEA Grapalat" w:hAnsi="GHEA Grapalat"/>
          <w:i/>
          <w:lang w:val="hy-AM"/>
        </w:rPr>
        <w:t xml:space="preserve"> </w:t>
      </w:r>
      <w:r w:rsidRPr="00037FC6">
        <w:rPr>
          <w:rFonts w:ascii="GHEA Grapalat" w:hAnsi="GHEA Grapalat"/>
          <w:i/>
          <w:color w:val="002060"/>
          <w:lang w:val="hy-AM"/>
        </w:rPr>
        <w:t>«</w:t>
      </w:r>
      <w:proofErr w:type="spellStart"/>
      <w:r w:rsidRPr="00037FC6">
        <w:rPr>
          <w:rFonts w:ascii="GHEA Grapalat" w:hAnsi="GHEA Grapalat"/>
          <w:i/>
          <w:color w:val="002060"/>
          <w:lang w:val="hy-AM"/>
        </w:rPr>
        <w:t>Հանքարդյունաբերության</w:t>
      </w:r>
      <w:proofErr w:type="spellEnd"/>
      <w:r w:rsidRPr="00037FC6">
        <w:rPr>
          <w:rFonts w:ascii="GHEA Grapalat" w:hAnsi="GHEA Grapalat"/>
          <w:i/>
          <w:color w:val="002060"/>
          <w:lang w:val="hy-AM"/>
        </w:rPr>
        <w:t xml:space="preserve"> ոլորտում թափանցիկ և հաշվետու կառավարման խթանում» ԱՄՆ ՄԶԳ դրամաշնորհային ծրագրի շրջանակում </w:t>
      </w:r>
      <w:proofErr w:type="spellStart"/>
      <w:r w:rsidRPr="00037FC6">
        <w:rPr>
          <w:rFonts w:ascii="GHEA Grapalat" w:hAnsi="GHEA Grapalat"/>
          <w:i/>
          <w:color w:val="002060"/>
          <w:lang w:val="hy-AM"/>
        </w:rPr>
        <w:t>հանքարդյունաբերության</w:t>
      </w:r>
      <w:proofErr w:type="spellEnd"/>
      <w:r w:rsidRPr="00037FC6">
        <w:rPr>
          <w:rFonts w:ascii="GHEA Grapalat" w:hAnsi="GHEA Grapalat"/>
          <w:i/>
          <w:color w:val="002060"/>
          <w:lang w:val="hy-AM"/>
        </w:rPr>
        <w:t xml:space="preserve"> և ԱՃԹՆ-ի վերաբերյալ հանրային իրազեկության բարձրացում/ քննարկումներ, մասնավորապես՝ </w:t>
      </w:r>
      <w:proofErr w:type="spellStart"/>
      <w:r w:rsidRPr="00037FC6">
        <w:rPr>
          <w:rFonts w:ascii="GHEA Grapalat" w:hAnsi="GHEA Grapalat"/>
          <w:i/>
          <w:color w:val="002060"/>
          <w:lang w:val="hy-AM"/>
        </w:rPr>
        <w:t>ազդակիր</w:t>
      </w:r>
      <w:proofErr w:type="spellEnd"/>
      <w:r w:rsidRPr="00037FC6">
        <w:rPr>
          <w:rFonts w:ascii="GHEA Grapalat" w:hAnsi="GHEA Grapalat"/>
          <w:i/>
          <w:color w:val="002060"/>
          <w:lang w:val="hy-AM"/>
        </w:rPr>
        <w:t xml:space="preserve"> համայնքներում</w:t>
      </w:r>
    </w:p>
    <w:p w14:paraId="003F6460" w14:textId="2DADE08E" w:rsidR="00C3597C" w:rsidRPr="00037FC6" w:rsidRDefault="00CD279E" w:rsidP="00C3597C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</w:t>
      </w:r>
      <w:r w:rsidR="00C3597C" w:rsidRPr="00037FC6">
        <w:rPr>
          <w:rFonts w:ascii="GHEA Grapalat" w:hAnsi="GHEA Grapalat"/>
          <w:lang w:val="hy-AM"/>
        </w:rPr>
        <w:t>. Առաջին հատվածում նկարագրված նյութերը քննարկելու և տարածելու նպատակով «</w:t>
      </w:r>
      <w:proofErr w:type="spellStart"/>
      <w:r w:rsidR="00C3597C" w:rsidRPr="00037FC6">
        <w:rPr>
          <w:rFonts w:ascii="GHEA Grapalat" w:hAnsi="GHEA Grapalat"/>
          <w:lang w:val="hy-AM"/>
        </w:rPr>
        <w:t>Էկոլուր</w:t>
      </w:r>
      <w:proofErr w:type="spellEnd"/>
      <w:r w:rsidR="00C3597C" w:rsidRPr="00037FC6">
        <w:rPr>
          <w:rFonts w:ascii="GHEA Grapalat" w:hAnsi="GHEA Grapalat"/>
          <w:lang w:val="hy-AM"/>
        </w:rPr>
        <w:t>» ՀԿ</w:t>
      </w:r>
      <w:r>
        <w:rPr>
          <w:rFonts w:ascii="GHEA Grapalat" w:hAnsi="GHEA Grapalat"/>
          <w:lang w:val="hy-AM"/>
        </w:rPr>
        <w:t>-</w:t>
      </w:r>
      <w:r w:rsidR="00C3597C" w:rsidRPr="00037FC6">
        <w:rPr>
          <w:rFonts w:ascii="GHEA Grapalat" w:hAnsi="GHEA Grapalat"/>
          <w:lang w:val="hy-AM"/>
        </w:rPr>
        <w:t>ն հանդիպումներ</w:t>
      </w:r>
      <w:r>
        <w:rPr>
          <w:rFonts w:ascii="GHEA Grapalat" w:hAnsi="GHEA Grapalat"/>
          <w:lang w:val="hy-AM"/>
        </w:rPr>
        <w:t xml:space="preserve"> է</w:t>
      </w:r>
      <w:r w:rsidR="00C3597C" w:rsidRPr="00037FC6">
        <w:rPr>
          <w:rFonts w:ascii="GHEA Grapalat" w:hAnsi="GHEA Grapalat"/>
          <w:lang w:val="hy-AM"/>
        </w:rPr>
        <w:t xml:space="preserve"> իրականացրե</w:t>
      </w:r>
      <w:r>
        <w:rPr>
          <w:rFonts w:ascii="GHEA Grapalat" w:hAnsi="GHEA Grapalat"/>
          <w:lang w:val="hy-AM"/>
        </w:rPr>
        <w:t>լ</w:t>
      </w:r>
      <w:r w:rsidR="00C3597C" w:rsidRPr="00037FC6">
        <w:rPr>
          <w:rFonts w:ascii="GHEA Grapalat" w:hAnsi="GHEA Grapalat"/>
          <w:lang w:val="hy-AM"/>
        </w:rPr>
        <w:t xml:space="preserve"> </w:t>
      </w:r>
      <w:proofErr w:type="spellStart"/>
      <w:r w:rsidR="00C3597C" w:rsidRPr="00037FC6">
        <w:rPr>
          <w:rFonts w:ascii="GHEA Grapalat" w:hAnsi="GHEA Grapalat"/>
          <w:lang w:val="hy-AM"/>
        </w:rPr>
        <w:t>հետևյալ</w:t>
      </w:r>
      <w:proofErr w:type="spellEnd"/>
      <w:r w:rsidR="00C3597C" w:rsidRPr="00037FC6">
        <w:rPr>
          <w:rFonts w:ascii="GHEA Grapalat" w:hAnsi="GHEA Grapalat"/>
          <w:lang w:val="hy-AM"/>
        </w:rPr>
        <w:t xml:space="preserve"> համայնքներում.</w:t>
      </w:r>
    </w:p>
    <w:p w14:paraId="1AFA7332" w14:textId="77777777" w:rsidR="00C3597C" w:rsidRPr="005B5A52" w:rsidRDefault="00C3597C" w:rsidP="005B5A52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lang w:val="hy-AM"/>
        </w:rPr>
      </w:pPr>
      <w:proofErr w:type="spellStart"/>
      <w:r w:rsidRPr="005B5A52">
        <w:rPr>
          <w:rFonts w:ascii="GHEA Grapalat" w:hAnsi="GHEA Grapalat"/>
          <w:lang w:val="hy-AM"/>
        </w:rPr>
        <w:t>Սոթք</w:t>
      </w:r>
      <w:proofErr w:type="spellEnd"/>
      <w:r w:rsidRPr="005B5A52">
        <w:rPr>
          <w:rFonts w:ascii="GHEA Grapalat" w:hAnsi="GHEA Grapalat"/>
          <w:lang w:val="hy-AM"/>
        </w:rPr>
        <w:t xml:space="preserve"> (ապրիլի 12) 26 մասնակիցներ</w:t>
      </w:r>
      <w:r>
        <w:rPr>
          <w:rStyle w:val="FootnoteReference"/>
          <w:lang w:val="hy-AM"/>
        </w:rPr>
        <w:footnoteReference w:id="25"/>
      </w:r>
      <w:r w:rsidRPr="00CD279E">
        <w:rPr>
          <w:lang w:val="hy-AM"/>
        </w:rPr>
        <w:t>,</w:t>
      </w:r>
    </w:p>
    <w:p w14:paraId="1522181B" w14:textId="77777777" w:rsidR="00C3597C" w:rsidRPr="005B5A52" w:rsidRDefault="00C3597C" w:rsidP="005B5A52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lang w:val="hy-AM"/>
        </w:rPr>
      </w:pPr>
      <w:r w:rsidRPr="005B5A52">
        <w:rPr>
          <w:rFonts w:ascii="GHEA Grapalat" w:hAnsi="GHEA Grapalat"/>
          <w:lang w:val="hy-AM"/>
        </w:rPr>
        <w:t>Կապան (Գեղանուշ, մայիսի 3-4) 24 մասնակիցներ</w:t>
      </w:r>
      <w:r>
        <w:rPr>
          <w:rStyle w:val="FootnoteReference"/>
          <w:lang w:val="hy-AM"/>
        </w:rPr>
        <w:footnoteReference w:id="26"/>
      </w:r>
      <w:r w:rsidRPr="005B5A52">
        <w:rPr>
          <w:rFonts w:ascii="GHEA Grapalat" w:hAnsi="GHEA Grapalat"/>
          <w:lang w:val="hy-AM"/>
        </w:rPr>
        <w:t xml:space="preserve">, </w:t>
      </w:r>
    </w:p>
    <w:p w14:paraId="5803904F" w14:textId="77777777" w:rsidR="00C3597C" w:rsidRPr="005B5A52" w:rsidRDefault="00C3597C" w:rsidP="005B5A52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lang w:val="hy-AM"/>
        </w:rPr>
      </w:pPr>
      <w:r w:rsidRPr="005B5A52">
        <w:rPr>
          <w:rFonts w:ascii="GHEA Grapalat" w:hAnsi="GHEA Grapalat"/>
          <w:lang w:val="hy-AM"/>
        </w:rPr>
        <w:t>Մեղրի (Ագարակ, հունիսի 27-29) 19 մասնակիցներ.</w:t>
      </w:r>
    </w:p>
    <w:p w14:paraId="1BC41200" w14:textId="163704AD" w:rsidR="00C3597C" w:rsidRPr="00037FC6" w:rsidRDefault="00C3597C" w:rsidP="00C3597C">
      <w:pPr>
        <w:jc w:val="both"/>
        <w:rPr>
          <w:rFonts w:ascii="GHEA Grapalat" w:hAnsi="GHEA Grapalat"/>
          <w:lang w:val="hy-AM"/>
        </w:rPr>
      </w:pPr>
      <w:r w:rsidRPr="00037FC6">
        <w:rPr>
          <w:rFonts w:ascii="GHEA Grapalat" w:hAnsi="GHEA Grapalat"/>
          <w:lang w:val="hy-AM"/>
        </w:rPr>
        <w:t>Տեղի  բնակչությանը, մասնակից տեղական ինքնակառավարման մարմինների ներկայացուցիչներին, ինչպես նաև քաղաքացիական հասարակության ներկայացուցիչներին «</w:t>
      </w:r>
      <w:proofErr w:type="spellStart"/>
      <w:r w:rsidRPr="00037FC6">
        <w:rPr>
          <w:rFonts w:ascii="GHEA Grapalat" w:hAnsi="GHEA Grapalat"/>
          <w:lang w:val="hy-AM"/>
        </w:rPr>
        <w:t>Էկոլուր</w:t>
      </w:r>
      <w:proofErr w:type="spellEnd"/>
      <w:r w:rsidRPr="00037FC6">
        <w:rPr>
          <w:rFonts w:ascii="GHEA Grapalat" w:hAnsi="GHEA Grapalat"/>
          <w:lang w:val="hy-AM"/>
        </w:rPr>
        <w:t>» ՀԿ փորձագետ Հարություն Մովսիսյանը ծանոթացրեց ԱՃԹՆ-ի գործընթացը, ցուցադրվե</w:t>
      </w:r>
      <w:r w:rsidR="005742F4">
        <w:rPr>
          <w:rFonts w:ascii="GHEA Grapalat" w:hAnsi="GHEA Grapalat"/>
          <w:lang w:val="hy-AM"/>
        </w:rPr>
        <w:t>լ է</w:t>
      </w:r>
      <w:r w:rsidRPr="00037FC6">
        <w:rPr>
          <w:rFonts w:ascii="GHEA Grapalat" w:hAnsi="GHEA Grapalat"/>
          <w:lang w:val="hy-AM"/>
        </w:rPr>
        <w:t xml:space="preserve"> ԱՃԹՆ</w:t>
      </w:r>
      <w:r w:rsidR="003305FA" w:rsidRPr="00CB018F">
        <w:rPr>
          <w:rFonts w:ascii="GHEA Grapalat" w:hAnsi="GHEA Grapalat"/>
          <w:lang w:val="hy-AM" w:bidi="mr-IN"/>
        </w:rPr>
        <w:t>-ի</w:t>
      </w:r>
      <w:r w:rsidRPr="00037FC6">
        <w:rPr>
          <w:rFonts w:ascii="GHEA Grapalat" w:hAnsi="GHEA Grapalat"/>
          <w:lang w:val="hy-AM"/>
        </w:rPr>
        <w:t xml:space="preserve"> քարտուղարության կողմից պատրաստված </w:t>
      </w:r>
      <w:proofErr w:type="spellStart"/>
      <w:r w:rsidRPr="00037FC6">
        <w:rPr>
          <w:rFonts w:ascii="GHEA Grapalat" w:hAnsi="GHEA Grapalat"/>
          <w:lang w:val="hy-AM"/>
        </w:rPr>
        <w:t>տեսանյութը</w:t>
      </w:r>
      <w:proofErr w:type="spellEnd"/>
      <w:r w:rsidRPr="00037FC6">
        <w:rPr>
          <w:rFonts w:ascii="GHEA Grapalat" w:hAnsi="GHEA Grapalat"/>
          <w:lang w:val="hy-AM"/>
        </w:rPr>
        <w:t>, բաժանվե</w:t>
      </w:r>
      <w:r w:rsidR="005742F4">
        <w:rPr>
          <w:rFonts w:ascii="GHEA Grapalat" w:hAnsi="GHEA Grapalat"/>
          <w:lang w:val="hy-AM"/>
        </w:rPr>
        <w:t>լ են</w:t>
      </w:r>
      <w:r w:rsidRPr="00037FC6">
        <w:rPr>
          <w:rFonts w:ascii="GHEA Grapalat" w:hAnsi="GHEA Grapalat"/>
          <w:lang w:val="hy-AM"/>
        </w:rPr>
        <w:t xml:space="preserve">  իրազեկման թերթիկները, ներկայացվե</w:t>
      </w:r>
      <w:r w:rsidR="005742F4">
        <w:rPr>
          <w:rFonts w:ascii="GHEA Grapalat" w:hAnsi="GHEA Grapalat"/>
          <w:lang w:val="hy-AM"/>
        </w:rPr>
        <w:t>լ են</w:t>
      </w:r>
      <w:r w:rsidRPr="00037FC6">
        <w:rPr>
          <w:rFonts w:ascii="GHEA Grapalat" w:hAnsi="GHEA Grapalat"/>
          <w:lang w:val="hy-AM"/>
        </w:rPr>
        <w:t xml:space="preserve"> հանքերի գործունեության վերաբերյալ  տեղեկատվական փաթեթը:</w:t>
      </w:r>
    </w:p>
    <w:p w14:paraId="4BF341AC" w14:textId="0CA3C6F8" w:rsidR="00C3597C" w:rsidRPr="00037FC6" w:rsidRDefault="00CD279E" w:rsidP="00C3597C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</w:t>
      </w:r>
      <w:r w:rsidR="00C3597C" w:rsidRPr="00037FC6">
        <w:rPr>
          <w:rFonts w:ascii="GHEA Grapalat" w:hAnsi="GHEA Grapalat"/>
          <w:lang w:val="hy-AM"/>
        </w:rPr>
        <w:t>. «Կապան նախաձեռնությունը» և «Համայնքային համախմբման և աջակցության կենտրոն» Հկ</w:t>
      </w:r>
      <w:r>
        <w:rPr>
          <w:rFonts w:ascii="GHEA Grapalat" w:hAnsi="GHEA Grapalat"/>
          <w:lang w:val="hy-AM"/>
        </w:rPr>
        <w:t>-</w:t>
      </w:r>
      <w:proofErr w:type="spellStart"/>
      <w:r w:rsidR="00C3597C" w:rsidRPr="00037FC6">
        <w:rPr>
          <w:rFonts w:ascii="GHEA Grapalat" w:hAnsi="GHEA Grapalat"/>
          <w:lang w:val="hy-AM"/>
        </w:rPr>
        <w:t>ները</w:t>
      </w:r>
      <w:proofErr w:type="spellEnd"/>
      <w:r w:rsidR="00C3597C" w:rsidRPr="00037FC6">
        <w:rPr>
          <w:rFonts w:ascii="GHEA Grapalat" w:hAnsi="GHEA Grapalat"/>
          <w:lang w:val="hy-AM"/>
        </w:rPr>
        <w:t xml:space="preserve"> իրենց </w:t>
      </w:r>
      <w:proofErr w:type="spellStart"/>
      <w:r w:rsidR="00C3597C" w:rsidRPr="00037FC6">
        <w:rPr>
          <w:rFonts w:ascii="GHEA Grapalat" w:hAnsi="GHEA Grapalat"/>
          <w:lang w:val="hy-AM"/>
        </w:rPr>
        <w:t>մոնիտորինգն</w:t>
      </w:r>
      <w:proofErr w:type="spellEnd"/>
      <w:r w:rsidR="00C3597C" w:rsidRPr="00037FC6">
        <w:rPr>
          <w:rFonts w:ascii="GHEA Grapalat" w:hAnsi="GHEA Grapalat"/>
          <w:lang w:val="hy-AM"/>
        </w:rPr>
        <w:t xml:space="preserve"> </w:t>
      </w:r>
      <w:proofErr w:type="spellStart"/>
      <w:r w:rsidR="00C3597C" w:rsidRPr="00037FC6">
        <w:rPr>
          <w:rFonts w:ascii="GHEA Grapalat" w:hAnsi="GHEA Grapalat"/>
          <w:lang w:val="hy-AM"/>
        </w:rPr>
        <w:t>իրականցնելու</w:t>
      </w:r>
      <w:proofErr w:type="spellEnd"/>
      <w:r w:rsidR="00C3597C" w:rsidRPr="00037FC6">
        <w:rPr>
          <w:rFonts w:ascii="GHEA Grapalat" w:hAnsi="GHEA Grapalat"/>
          <w:lang w:val="hy-AM"/>
        </w:rPr>
        <w:t xml:space="preserve"> նպատակով (նայել 2019 թվականի հունվար-մարտ ամիսների հաշվետվությունը) հանդիպումներ անցկացրեցին </w:t>
      </w:r>
      <w:proofErr w:type="spellStart"/>
      <w:r w:rsidR="00C3597C" w:rsidRPr="00037FC6">
        <w:rPr>
          <w:rFonts w:ascii="GHEA Grapalat" w:hAnsi="GHEA Grapalat"/>
          <w:lang w:val="hy-AM"/>
        </w:rPr>
        <w:t>համապատանաբար</w:t>
      </w:r>
      <w:proofErr w:type="spellEnd"/>
      <w:r w:rsidR="00C3597C" w:rsidRPr="00037FC6">
        <w:rPr>
          <w:rFonts w:ascii="GHEA Grapalat" w:hAnsi="GHEA Grapalat"/>
          <w:lang w:val="hy-AM"/>
        </w:rPr>
        <w:t xml:space="preserve"> Սյունիքի </w:t>
      </w:r>
      <w:r w:rsidR="00C3597C" w:rsidRPr="00037FC6">
        <w:rPr>
          <w:rFonts w:ascii="GHEA Grapalat" w:hAnsi="GHEA Grapalat"/>
          <w:lang w:val="hy-AM"/>
        </w:rPr>
        <w:lastRenderedPageBreak/>
        <w:t xml:space="preserve">մարզում՝ Աջանան  (ապրիլի 28), </w:t>
      </w:r>
      <w:proofErr w:type="spellStart"/>
      <w:r w:rsidR="00C3597C" w:rsidRPr="00037FC6">
        <w:rPr>
          <w:rFonts w:ascii="GHEA Grapalat" w:hAnsi="GHEA Grapalat"/>
          <w:lang w:val="hy-AM"/>
        </w:rPr>
        <w:t>համայքն</w:t>
      </w:r>
      <w:proofErr w:type="spellEnd"/>
      <w:r w:rsidR="00C3597C" w:rsidRPr="00037FC6">
        <w:rPr>
          <w:rFonts w:ascii="GHEA Grapalat" w:hAnsi="GHEA Grapalat"/>
          <w:lang w:val="hy-AM"/>
        </w:rPr>
        <w:t xml:space="preserve"> Սյունիք (մայիսի 10), </w:t>
      </w:r>
      <w:proofErr w:type="spellStart"/>
      <w:r w:rsidR="00C3597C" w:rsidRPr="00037FC6">
        <w:rPr>
          <w:rFonts w:ascii="GHEA Grapalat" w:hAnsi="GHEA Grapalat"/>
          <w:lang w:val="hy-AM"/>
        </w:rPr>
        <w:t>Սևաքար</w:t>
      </w:r>
      <w:proofErr w:type="spellEnd"/>
      <w:r w:rsidR="00C3597C" w:rsidRPr="00037FC6">
        <w:rPr>
          <w:rFonts w:ascii="GHEA Grapalat" w:hAnsi="GHEA Grapalat"/>
          <w:lang w:val="hy-AM"/>
        </w:rPr>
        <w:t xml:space="preserve"> (մայիսի 18), </w:t>
      </w:r>
      <w:proofErr w:type="spellStart"/>
      <w:r w:rsidR="00C3597C" w:rsidRPr="00037FC6">
        <w:rPr>
          <w:rFonts w:ascii="GHEA Grapalat" w:hAnsi="GHEA Grapalat"/>
          <w:lang w:val="hy-AM"/>
        </w:rPr>
        <w:t>Չափնի</w:t>
      </w:r>
      <w:proofErr w:type="spellEnd"/>
      <w:r w:rsidR="00C3597C" w:rsidRPr="00037FC6">
        <w:rPr>
          <w:rFonts w:ascii="GHEA Grapalat" w:hAnsi="GHEA Grapalat"/>
          <w:lang w:val="hy-AM"/>
        </w:rPr>
        <w:t xml:space="preserve"> (մայիսի 18) և Լոռվա մարզում՝ Օձուն (ապրիլի 1</w:t>
      </w:r>
      <w:r w:rsidR="005742F4">
        <w:rPr>
          <w:rFonts w:ascii="GHEA Grapalat" w:hAnsi="GHEA Grapalat"/>
          <w:lang w:val="hy-AM"/>
        </w:rPr>
        <w:t>2</w:t>
      </w:r>
      <w:r w:rsidR="00C3597C" w:rsidRPr="00037FC6">
        <w:rPr>
          <w:rFonts w:ascii="GHEA Grapalat" w:hAnsi="GHEA Grapalat"/>
          <w:lang w:val="hy-AM"/>
        </w:rPr>
        <w:t>,</w:t>
      </w:r>
      <w:r w:rsidR="005742F4">
        <w:rPr>
          <w:rFonts w:ascii="GHEA Grapalat" w:hAnsi="GHEA Grapalat"/>
          <w:lang w:val="hy-AM"/>
        </w:rPr>
        <w:t>ապրիլի 27-29</w:t>
      </w:r>
      <w:r w:rsidR="00C3597C" w:rsidRPr="00037FC6">
        <w:rPr>
          <w:rFonts w:ascii="GHEA Grapalat" w:hAnsi="GHEA Grapalat"/>
          <w:lang w:val="hy-AM"/>
        </w:rPr>
        <w:t>), Ալավերդի (ապրիլի 1</w:t>
      </w:r>
      <w:r w:rsidR="005742F4">
        <w:rPr>
          <w:rFonts w:ascii="GHEA Grapalat" w:hAnsi="GHEA Grapalat"/>
          <w:lang w:val="hy-AM"/>
        </w:rPr>
        <w:t>2</w:t>
      </w:r>
      <w:r w:rsidR="00C3597C" w:rsidRPr="00037FC6">
        <w:rPr>
          <w:rFonts w:ascii="GHEA Grapalat" w:hAnsi="GHEA Grapalat"/>
          <w:lang w:val="hy-AM"/>
        </w:rPr>
        <w:t xml:space="preserve">), Ախթալա (ապրիլի </w:t>
      </w:r>
      <w:r w:rsidR="005742F4">
        <w:rPr>
          <w:rFonts w:ascii="GHEA Grapalat" w:hAnsi="GHEA Grapalat"/>
          <w:lang w:val="hy-AM"/>
        </w:rPr>
        <w:t>17</w:t>
      </w:r>
      <w:r w:rsidR="00C3597C" w:rsidRPr="00037FC6">
        <w:rPr>
          <w:rFonts w:ascii="GHEA Grapalat" w:hAnsi="GHEA Grapalat"/>
          <w:lang w:val="hy-AM"/>
        </w:rPr>
        <w:t>).</w:t>
      </w:r>
    </w:p>
    <w:p w14:paraId="4E2B3BC0" w14:textId="1A049BEC" w:rsidR="00C3597C" w:rsidRPr="00037FC6" w:rsidRDefault="00CD279E" w:rsidP="00C3597C">
      <w:pPr>
        <w:jc w:val="both"/>
        <w:rPr>
          <w:rFonts w:ascii="GHEA Grapalat" w:hAnsi="GHEA Grapalat" w:cs="Arian AMU"/>
          <w:lang w:val="hy-AM"/>
        </w:rPr>
      </w:pPr>
      <w:r>
        <w:rPr>
          <w:rFonts w:ascii="GHEA Grapalat" w:hAnsi="GHEA Grapalat"/>
          <w:lang w:val="hy-AM"/>
        </w:rPr>
        <w:t>3</w:t>
      </w:r>
      <w:r w:rsidR="00C3597C" w:rsidRPr="00037FC6">
        <w:rPr>
          <w:rFonts w:ascii="GHEA Grapalat" w:hAnsi="GHEA Grapalat"/>
          <w:lang w:val="hy-AM"/>
        </w:rPr>
        <w:t xml:space="preserve">. </w:t>
      </w:r>
      <w:r w:rsidR="00C3597C" w:rsidRPr="00037FC6">
        <w:rPr>
          <w:rFonts w:ascii="GHEA Grapalat" w:hAnsi="GHEA Grapalat" w:cs="Arian AMU"/>
          <w:lang w:val="hy-AM"/>
        </w:rPr>
        <w:t>2019 թվականի մայիսի 7-ին «Հետաքննող լրագրողներ» ՀԿ-ն «Պահանջատեր հասարակություն՝ հանուն պատասխանատու կառավարման» ծրագրի շրջանակներում ոլորտով հետաքրքրված լրագրողների համար հայտարարե</w:t>
      </w:r>
      <w:r w:rsidR="007205CD">
        <w:rPr>
          <w:rFonts w:ascii="GHEA Grapalat" w:hAnsi="GHEA Grapalat" w:cs="Arian AMU"/>
          <w:lang w:val="hy-AM"/>
        </w:rPr>
        <w:t>լ է</w:t>
      </w:r>
      <w:r w:rsidR="00C3597C" w:rsidRPr="00037FC6">
        <w:rPr>
          <w:rFonts w:ascii="GHEA Grapalat" w:hAnsi="GHEA Grapalat" w:cs="Arian AMU"/>
          <w:lang w:val="hy-AM"/>
        </w:rPr>
        <w:t xml:space="preserve"> </w:t>
      </w:r>
      <w:proofErr w:type="spellStart"/>
      <w:r w:rsidR="00C3597C" w:rsidRPr="00037FC6">
        <w:rPr>
          <w:rFonts w:ascii="GHEA Grapalat" w:hAnsi="GHEA Grapalat" w:cs="Arian AMU"/>
          <w:lang w:val="hy-AM"/>
        </w:rPr>
        <w:t>հանքարդյունաբերության</w:t>
      </w:r>
      <w:proofErr w:type="spellEnd"/>
      <w:r w:rsidR="00C3597C" w:rsidRPr="00037FC6">
        <w:rPr>
          <w:rFonts w:ascii="GHEA Grapalat" w:hAnsi="GHEA Grapalat" w:cs="Arian AMU"/>
          <w:lang w:val="hy-AM"/>
        </w:rPr>
        <w:t xml:space="preserve"> լուսաբանման երկօրյա դասընթաց, </w:t>
      </w:r>
      <w:proofErr w:type="spellStart"/>
      <w:r w:rsidR="007205CD" w:rsidRPr="00037FC6">
        <w:rPr>
          <w:rFonts w:ascii="GHEA Grapalat" w:hAnsi="GHEA Grapalat" w:cs="Arian AMU"/>
          <w:lang w:val="hy-AM"/>
        </w:rPr>
        <w:t>հանքարդյունաբերության</w:t>
      </w:r>
      <w:proofErr w:type="spellEnd"/>
      <w:r w:rsidR="007205CD" w:rsidRPr="00037FC6">
        <w:rPr>
          <w:rFonts w:ascii="GHEA Grapalat" w:hAnsi="GHEA Grapalat" w:cs="Arian AMU"/>
          <w:lang w:val="hy-AM"/>
        </w:rPr>
        <w:t xml:space="preserve"> լուսաբանման ոլորտում </w:t>
      </w:r>
      <w:r w:rsidR="00C3597C" w:rsidRPr="00037FC6">
        <w:rPr>
          <w:rFonts w:ascii="GHEA Grapalat" w:hAnsi="GHEA Grapalat" w:cs="Arian AMU"/>
          <w:lang w:val="hy-AM"/>
        </w:rPr>
        <w:t xml:space="preserve">լրագրողական աշխատանքի հմտություններ </w:t>
      </w:r>
      <w:proofErr w:type="spellStart"/>
      <w:r w:rsidR="007205CD">
        <w:rPr>
          <w:rFonts w:ascii="GHEA Grapalat" w:hAnsi="GHEA Grapalat" w:cs="Arian AMU"/>
          <w:lang w:val="hy-AM"/>
        </w:rPr>
        <w:t>ուսոցանելու</w:t>
      </w:r>
      <w:proofErr w:type="spellEnd"/>
      <w:r w:rsidR="007205CD">
        <w:rPr>
          <w:rFonts w:ascii="GHEA Grapalat" w:hAnsi="GHEA Grapalat" w:cs="Arian AMU"/>
          <w:lang w:val="hy-AM"/>
        </w:rPr>
        <w:t xml:space="preserve"> նպատակով</w:t>
      </w:r>
      <w:r w:rsidR="00C3597C" w:rsidRPr="00037FC6">
        <w:rPr>
          <w:rFonts w:ascii="GHEA Grapalat" w:hAnsi="GHEA Grapalat" w:cs="Arian AMU"/>
          <w:lang w:val="hy-AM"/>
        </w:rPr>
        <w:t xml:space="preserve">։ </w:t>
      </w:r>
    </w:p>
    <w:p w14:paraId="6BA00D8A" w14:textId="2182D5AE" w:rsidR="00C3597C" w:rsidRPr="00037FC6" w:rsidRDefault="00C3597C" w:rsidP="00C3597C">
      <w:pPr>
        <w:jc w:val="both"/>
        <w:rPr>
          <w:rFonts w:ascii="GHEA Grapalat" w:hAnsi="GHEA Grapalat"/>
          <w:lang w:val="hy-AM"/>
        </w:rPr>
      </w:pPr>
      <w:r w:rsidRPr="00037FC6">
        <w:rPr>
          <w:rFonts w:ascii="GHEA Grapalat" w:hAnsi="GHEA Grapalat" w:cs="Arian AMU"/>
          <w:lang w:val="hy-AM"/>
        </w:rPr>
        <w:t>Երկօրյա դասընթացը տեղի</w:t>
      </w:r>
      <w:r w:rsidR="007205CD">
        <w:rPr>
          <w:rFonts w:ascii="GHEA Grapalat" w:hAnsi="GHEA Grapalat" w:cs="Arian AMU"/>
          <w:lang w:val="hy-AM"/>
        </w:rPr>
        <w:t xml:space="preserve"> է</w:t>
      </w:r>
      <w:r w:rsidRPr="00037FC6">
        <w:rPr>
          <w:rFonts w:ascii="GHEA Grapalat" w:hAnsi="GHEA Grapalat" w:cs="Arian AMU"/>
          <w:lang w:val="hy-AM"/>
        </w:rPr>
        <w:t xml:space="preserve"> ունեց</w:t>
      </w:r>
      <w:r w:rsidR="007205CD">
        <w:rPr>
          <w:rFonts w:ascii="GHEA Grapalat" w:hAnsi="GHEA Grapalat" w:cs="Arian AMU"/>
          <w:lang w:val="hy-AM"/>
        </w:rPr>
        <w:t>ել</w:t>
      </w:r>
      <w:r w:rsidRPr="00037FC6">
        <w:rPr>
          <w:rFonts w:ascii="GHEA Grapalat" w:hAnsi="GHEA Grapalat" w:cs="Arian AMU"/>
          <w:lang w:val="hy-AM"/>
        </w:rPr>
        <w:t xml:space="preserve"> մայիսի 2</w:t>
      </w:r>
      <w:r w:rsidRPr="00C3597C">
        <w:rPr>
          <w:rFonts w:ascii="GHEA Grapalat" w:hAnsi="GHEA Grapalat" w:cs="Arian AMU"/>
          <w:lang w:val="hy-AM"/>
        </w:rPr>
        <w:t>7</w:t>
      </w:r>
      <w:r w:rsidRPr="00037FC6">
        <w:rPr>
          <w:rFonts w:ascii="GHEA Grapalat" w:hAnsi="GHEA Grapalat" w:cs="Arian AMU"/>
          <w:lang w:val="hy-AM"/>
        </w:rPr>
        <w:t>-28</w:t>
      </w:r>
      <w:r w:rsidR="007205CD">
        <w:rPr>
          <w:rFonts w:ascii="GHEA Grapalat" w:hAnsi="GHEA Grapalat" w:cs="Arian AMU"/>
          <w:lang w:val="hy-AM"/>
        </w:rPr>
        <w:t>-ը,</w:t>
      </w:r>
      <w:r w:rsidRPr="00037FC6">
        <w:rPr>
          <w:rFonts w:ascii="GHEA Grapalat" w:hAnsi="GHEA Grapalat" w:cs="Arian AMU"/>
          <w:lang w:val="hy-AM"/>
        </w:rPr>
        <w:t xml:space="preserve"> Կոտայքի մարզի Աղվերան համայնքում</w:t>
      </w:r>
      <w:r w:rsidRPr="00C3597C">
        <w:rPr>
          <w:rFonts w:ascii="GHEA Grapalat" w:hAnsi="GHEA Grapalat" w:cs="Arian AMU"/>
          <w:lang w:val="hy-AM"/>
        </w:rPr>
        <w:t xml:space="preserve"> (Կոտայքի մարզ)</w:t>
      </w:r>
      <w:r w:rsidRPr="00037FC6">
        <w:rPr>
          <w:rFonts w:ascii="GHEA Grapalat" w:hAnsi="GHEA Grapalat" w:cs="Arian AMU"/>
          <w:lang w:val="hy-AM"/>
        </w:rPr>
        <w:t>։ Դասը</w:t>
      </w:r>
      <w:r w:rsidR="007205CD">
        <w:rPr>
          <w:rFonts w:ascii="GHEA Grapalat" w:hAnsi="GHEA Grapalat" w:cs="Arian AMU"/>
          <w:lang w:val="hy-AM"/>
        </w:rPr>
        <w:t>ն</w:t>
      </w:r>
      <w:r w:rsidRPr="00037FC6">
        <w:rPr>
          <w:rFonts w:ascii="GHEA Grapalat" w:hAnsi="GHEA Grapalat" w:cs="Arian AMU"/>
          <w:lang w:val="hy-AM"/>
        </w:rPr>
        <w:t>թացները վարե</w:t>
      </w:r>
      <w:r w:rsidR="007205CD">
        <w:rPr>
          <w:rFonts w:ascii="GHEA Grapalat" w:hAnsi="GHEA Grapalat" w:cs="Arian AMU"/>
          <w:lang w:val="hy-AM"/>
        </w:rPr>
        <w:t>լ են</w:t>
      </w:r>
      <w:r w:rsidRPr="00037FC6">
        <w:rPr>
          <w:rFonts w:ascii="GHEA Grapalat" w:hAnsi="GHEA Grapalat" w:cs="Arian AMU"/>
          <w:lang w:val="hy-AM"/>
        </w:rPr>
        <w:t xml:space="preserve"> փորձագետներ Արթուր Գրիգորյանը և Անահիտ </w:t>
      </w:r>
      <w:proofErr w:type="spellStart"/>
      <w:r w:rsidRPr="00037FC6">
        <w:rPr>
          <w:rFonts w:ascii="GHEA Grapalat" w:hAnsi="GHEA Grapalat" w:cs="Arian AMU"/>
          <w:lang w:val="hy-AM"/>
        </w:rPr>
        <w:t>Առուստամյանը</w:t>
      </w:r>
      <w:proofErr w:type="spellEnd"/>
      <w:r w:rsidRPr="00037FC6">
        <w:rPr>
          <w:rFonts w:ascii="GHEA Grapalat" w:hAnsi="GHEA Grapalat" w:cs="Arian AMU"/>
          <w:lang w:val="hy-AM"/>
        </w:rPr>
        <w:t>, «Հետաքննող լրագրողներ» ՀԿ</w:t>
      </w:r>
      <w:r w:rsidR="007205CD">
        <w:rPr>
          <w:rFonts w:ascii="GHEA Grapalat" w:hAnsi="GHEA Grapalat" w:cs="Arian AMU"/>
          <w:lang w:val="hy-AM"/>
        </w:rPr>
        <w:t>-ի</w:t>
      </w:r>
      <w:r w:rsidRPr="00037FC6">
        <w:rPr>
          <w:rFonts w:ascii="GHEA Grapalat" w:hAnsi="GHEA Grapalat" w:cs="Arian AMU"/>
          <w:lang w:val="hy-AM"/>
        </w:rPr>
        <w:t xml:space="preserve"> լրագրող Քրիստինե </w:t>
      </w:r>
      <w:proofErr w:type="spellStart"/>
      <w:r w:rsidRPr="00037FC6">
        <w:rPr>
          <w:rFonts w:ascii="GHEA Grapalat" w:hAnsi="GHEA Grapalat" w:cs="Arian AMU"/>
          <w:lang w:val="hy-AM"/>
        </w:rPr>
        <w:t>Աղալարյանը</w:t>
      </w:r>
      <w:proofErr w:type="spellEnd"/>
      <w:r w:rsidRPr="00037FC6">
        <w:rPr>
          <w:rFonts w:ascii="GHEA Grapalat" w:hAnsi="GHEA Grapalat" w:cs="Arian AMU"/>
          <w:lang w:val="hy-AM"/>
        </w:rPr>
        <w:t xml:space="preserve"> և </w:t>
      </w:r>
      <w:proofErr w:type="spellStart"/>
      <w:r w:rsidRPr="00037FC6">
        <w:rPr>
          <w:rFonts w:ascii="GHEA Grapalat" w:hAnsi="GHEA Grapalat" w:cs="Arian AMU"/>
          <w:lang w:val="hy-AM"/>
        </w:rPr>
        <w:t>Թրանսպարենսի</w:t>
      </w:r>
      <w:proofErr w:type="spellEnd"/>
      <w:r w:rsidRPr="00037FC6">
        <w:rPr>
          <w:rFonts w:ascii="GHEA Grapalat" w:hAnsi="GHEA Grapalat" w:cs="Arian AMU"/>
          <w:lang w:val="hy-AM"/>
        </w:rPr>
        <w:t xml:space="preserve"> </w:t>
      </w:r>
      <w:proofErr w:type="spellStart"/>
      <w:r w:rsidRPr="00037FC6">
        <w:rPr>
          <w:rFonts w:ascii="GHEA Grapalat" w:hAnsi="GHEA Grapalat" w:cs="Arian AMU"/>
          <w:lang w:val="hy-AM"/>
        </w:rPr>
        <w:t>ինթերնեշնլ</w:t>
      </w:r>
      <w:proofErr w:type="spellEnd"/>
      <w:r w:rsidRPr="00037FC6">
        <w:rPr>
          <w:rFonts w:ascii="GHEA Grapalat" w:hAnsi="GHEA Grapalat" w:cs="Arian AMU"/>
          <w:lang w:val="hy-AM"/>
        </w:rPr>
        <w:t xml:space="preserve"> </w:t>
      </w:r>
      <w:proofErr w:type="spellStart"/>
      <w:r w:rsidRPr="00037FC6">
        <w:rPr>
          <w:rFonts w:ascii="GHEA Grapalat" w:hAnsi="GHEA Grapalat" w:cs="Arian AMU"/>
          <w:lang w:val="hy-AM"/>
        </w:rPr>
        <w:t>հակակոռուպցիոն</w:t>
      </w:r>
      <w:proofErr w:type="spellEnd"/>
      <w:r w:rsidRPr="00037FC6">
        <w:rPr>
          <w:rFonts w:ascii="GHEA Grapalat" w:hAnsi="GHEA Grapalat" w:cs="Arian AMU"/>
          <w:lang w:val="hy-AM"/>
        </w:rPr>
        <w:t xml:space="preserve"> կենտրոն ՀԿ-ի խորհրդատու Դավիթ Հակոբյանը։ Դասընթացի ընթացքում ներկայացվ</w:t>
      </w:r>
      <w:r w:rsidR="007205CD">
        <w:rPr>
          <w:rFonts w:ascii="GHEA Grapalat" w:hAnsi="GHEA Grapalat" w:cs="Arian AMU"/>
          <w:lang w:val="hy-AM"/>
        </w:rPr>
        <w:t>ել են</w:t>
      </w:r>
      <w:r w:rsidRPr="00037FC6">
        <w:rPr>
          <w:rFonts w:ascii="GHEA Grapalat" w:hAnsi="GHEA Grapalat" w:cs="Arian AMU"/>
          <w:lang w:val="hy-AM"/>
        </w:rPr>
        <w:t xml:space="preserve"> ոլորտում հետաքննական լրագրության, կիրառվելիք </w:t>
      </w:r>
      <w:proofErr w:type="spellStart"/>
      <w:r w:rsidRPr="00037FC6">
        <w:rPr>
          <w:rFonts w:ascii="GHEA Grapalat" w:hAnsi="GHEA Grapalat" w:cs="Arian AMU"/>
          <w:lang w:val="hy-AM"/>
        </w:rPr>
        <w:t>մեդոթաբանության</w:t>
      </w:r>
      <w:proofErr w:type="spellEnd"/>
      <w:r w:rsidRPr="00037FC6">
        <w:rPr>
          <w:rFonts w:ascii="GHEA Grapalat" w:hAnsi="GHEA Grapalat" w:cs="Arian AMU"/>
          <w:lang w:val="hy-AM"/>
        </w:rPr>
        <w:t xml:space="preserve"> առանձնահատկությունները, ԱՃԹՆ</w:t>
      </w:r>
      <w:r w:rsidR="003305FA" w:rsidRPr="00CB018F">
        <w:rPr>
          <w:rFonts w:ascii="GHEA Grapalat" w:hAnsi="GHEA Grapalat"/>
          <w:lang w:val="hy-AM" w:bidi="mr-IN"/>
        </w:rPr>
        <w:t>-ի</w:t>
      </w:r>
      <w:r w:rsidRPr="00037FC6">
        <w:rPr>
          <w:rFonts w:ascii="GHEA Grapalat" w:hAnsi="GHEA Grapalat" w:cs="Arian AMU"/>
          <w:lang w:val="hy-AM"/>
        </w:rPr>
        <w:t xml:space="preserve"> գործընթացը, ոլորտը կարգավորող օրենսդրությունը, քննարկվեցին հնարավոր թեմաներ: Մասնակիցներին առաջարկվ</w:t>
      </w:r>
      <w:r w:rsidR="007205CD">
        <w:rPr>
          <w:rFonts w:ascii="GHEA Grapalat" w:hAnsi="GHEA Grapalat" w:cs="Arian AMU"/>
          <w:lang w:val="hy-AM"/>
        </w:rPr>
        <w:t>ել է</w:t>
      </w:r>
      <w:r w:rsidRPr="00037FC6">
        <w:rPr>
          <w:rFonts w:ascii="GHEA Grapalat" w:hAnsi="GHEA Grapalat" w:cs="Arian AMU"/>
          <w:lang w:val="hy-AM"/>
        </w:rPr>
        <w:t xml:space="preserve"> </w:t>
      </w:r>
      <w:proofErr w:type="spellStart"/>
      <w:r w:rsidRPr="00037FC6">
        <w:rPr>
          <w:rFonts w:ascii="GHEA Grapalat" w:hAnsi="GHEA Grapalat" w:cs="Arian AMU"/>
          <w:lang w:val="hy-AM"/>
        </w:rPr>
        <w:t>լրամշակել</w:t>
      </w:r>
      <w:proofErr w:type="spellEnd"/>
      <w:r w:rsidRPr="00037FC6">
        <w:rPr>
          <w:rFonts w:ascii="GHEA Grapalat" w:hAnsi="GHEA Grapalat" w:cs="Arian AMU"/>
          <w:lang w:val="hy-AM"/>
        </w:rPr>
        <w:t xml:space="preserve"> թեմաները և սահմանված ժամկետում հետաքննության իրենց թեմաները ներկայացնել դրամաշնորհի:</w:t>
      </w:r>
    </w:p>
    <w:p w14:paraId="5467E9DB" w14:textId="42A00536" w:rsidR="00C3597C" w:rsidRPr="008D6A0E" w:rsidRDefault="00C3597C" w:rsidP="0029292C">
      <w:pPr>
        <w:jc w:val="both"/>
        <w:rPr>
          <w:rFonts w:ascii="GHEA Grapalat" w:hAnsi="GHEA Grapalat" w:cs="Arian AMU"/>
          <w:lang w:val="hy-AM"/>
        </w:rPr>
      </w:pPr>
      <w:r w:rsidRPr="00C3597C">
        <w:rPr>
          <w:rFonts w:ascii="GHEA Grapalat" w:hAnsi="GHEA Grapalat" w:cs="Arian AMU"/>
          <w:lang w:val="hy-AM"/>
        </w:rPr>
        <w:t>«</w:t>
      </w:r>
      <w:proofErr w:type="spellStart"/>
      <w:r w:rsidRPr="00C3597C">
        <w:rPr>
          <w:rFonts w:ascii="GHEA Grapalat" w:hAnsi="GHEA Grapalat" w:cs="Arian AMU"/>
          <w:lang w:val="hy-AM"/>
        </w:rPr>
        <w:t>Հանքարդյունաբերության</w:t>
      </w:r>
      <w:proofErr w:type="spellEnd"/>
      <w:r w:rsidRPr="00C3597C">
        <w:rPr>
          <w:rFonts w:ascii="GHEA Grapalat" w:hAnsi="GHEA Grapalat" w:cs="Arian AMU"/>
          <w:lang w:val="hy-AM"/>
        </w:rPr>
        <w:t xml:space="preserve"> ոլորտում թափանցիկ և հաշվետու կառավարման և Արդյունահանող ճյուղերի թափանցիկության նախաձեռնության (ԱՃԹՆ/EITI) խթանում» ծրագրի շրջանակում Հայաստանի ԱՃԹՆ-ի </w:t>
      </w:r>
      <w:proofErr w:type="spellStart"/>
      <w:r w:rsidRPr="00C3597C">
        <w:rPr>
          <w:rFonts w:ascii="GHEA Grapalat" w:hAnsi="GHEA Grapalat" w:cs="Arian AMU"/>
          <w:lang w:val="hy-AM"/>
        </w:rPr>
        <w:t>բազմաշահառու</w:t>
      </w:r>
      <w:proofErr w:type="spellEnd"/>
      <w:r w:rsidRPr="00C3597C">
        <w:rPr>
          <w:rFonts w:ascii="GHEA Grapalat" w:hAnsi="GHEA Grapalat" w:cs="Arian AMU"/>
          <w:lang w:val="hy-AM"/>
        </w:rPr>
        <w:t xml:space="preserve"> խմբի, քաղաքացիական հասարակության կազմակերպությունների (ՔՀԿ</w:t>
      </w:r>
      <w:r w:rsidR="00070FDE">
        <w:rPr>
          <w:rFonts w:ascii="GHEA Grapalat" w:hAnsi="GHEA Grapalat" w:cs="Arian AMU"/>
          <w:lang w:val="hy-AM"/>
        </w:rPr>
        <w:t>),</w:t>
      </w:r>
      <w:r w:rsidRPr="00091C0E">
        <w:rPr>
          <w:rFonts w:ascii="GHEA Grapalat" w:hAnsi="GHEA Grapalat" w:cs="Arian AMU"/>
          <w:lang w:val="hy-AM"/>
        </w:rPr>
        <w:t xml:space="preserve"> ակտիվ երիտասարդական</w:t>
      </w:r>
      <w:r w:rsidRPr="00C3597C">
        <w:rPr>
          <w:rFonts w:ascii="GHEA Grapalat" w:hAnsi="GHEA Grapalat" w:cs="Arian AMU"/>
          <w:lang w:val="hy-AM"/>
        </w:rPr>
        <w:t xml:space="preserve"> </w:t>
      </w:r>
      <w:r w:rsidRPr="00091C0E">
        <w:rPr>
          <w:rFonts w:ascii="GHEA Grapalat" w:hAnsi="GHEA Grapalat" w:cs="Arian AMU"/>
          <w:lang w:val="hy-AM"/>
        </w:rPr>
        <w:t>խմբերի</w:t>
      </w:r>
      <w:r w:rsidRPr="00C3597C">
        <w:rPr>
          <w:rFonts w:ascii="Calibri" w:hAnsi="Calibri" w:cs="Calibri"/>
          <w:lang w:val="hy-AM"/>
        </w:rPr>
        <w:t> </w:t>
      </w:r>
      <w:r w:rsidRPr="00091C0E">
        <w:rPr>
          <w:rFonts w:ascii="GHEA Grapalat" w:hAnsi="GHEA Grapalat" w:cs="Arian AMU"/>
          <w:lang w:val="hy-AM"/>
        </w:rPr>
        <w:t>և</w:t>
      </w:r>
      <w:r w:rsidRPr="00C3597C">
        <w:rPr>
          <w:rFonts w:ascii="Calibri" w:hAnsi="Calibri" w:cs="Calibri"/>
          <w:lang w:val="hy-AM"/>
        </w:rPr>
        <w:t> </w:t>
      </w:r>
      <w:r w:rsidRPr="00091C0E">
        <w:rPr>
          <w:rFonts w:ascii="GHEA Grapalat" w:hAnsi="GHEA Grapalat" w:cs="Arian AMU"/>
          <w:lang w:val="hy-AM"/>
        </w:rPr>
        <w:t>ՏԻՄ</w:t>
      </w:r>
      <w:r w:rsidRPr="00C3597C">
        <w:rPr>
          <w:rFonts w:ascii="Calibri" w:hAnsi="Calibri" w:cs="Calibri"/>
          <w:lang w:val="hy-AM"/>
        </w:rPr>
        <w:t> </w:t>
      </w:r>
      <w:r w:rsidRPr="00091C0E">
        <w:rPr>
          <w:rFonts w:ascii="GHEA Grapalat" w:hAnsi="GHEA Grapalat" w:cs="Arian AMU"/>
          <w:lang w:val="hy-AM"/>
        </w:rPr>
        <w:t xml:space="preserve">ներկայացուցիչների համար ՀԱՀ Հակոբյան բնապահպանական կենտրոնը </w:t>
      </w:r>
      <w:proofErr w:type="spellStart"/>
      <w:r w:rsidRPr="00091C0E">
        <w:rPr>
          <w:rFonts w:ascii="GHEA Grapalat" w:hAnsi="GHEA Grapalat" w:cs="Arian AMU"/>
          <w:lang w:val="hy-AM"/>
        </w:rPr>
        <w:t>Թրանսպարենսի</w:t>
      </w:r>
      <w:proofErr w:type="spellEnd"/>
      <w:r w:rsidRPr="00091C0E">
        <w:rPr>
          <w:rFonts w:ascii="GHEA Grapalat" w:hAnsi="GHEA Grapalat" w:cs="Arian AMU"/>
          <w:lang w:val="hy-AM"/>
        </w:rPr>
        <w:t xml:space="preserve"> </w:t>
      </w:r>
      <w:proofErr w:type="spellStart"/>
      <w:r w:rsidRPr="00091C0E">
        <w:rPr>
          <w:rFonts w:ascii="GHEA Grapalat" w:hAnsi="GHEA Grapalat" w:cs="Arian AMU"/>
          <w:lang w:val="hy-AM"/>
        </w:rPr>
        <w:t>ինտերնեշնլ</w:t>
      </w:r>
      <w:proofErr w:type="spellEnd"/>
      <w:r w:rsidRPr="00091C0E">
        <w:rPr>
          <w:rFonts w:ascii="GHEA Grapalat" w:hAnsi="GHEA Grapalat" w:cs="Arian AMU"/>
          <w:lang w:val="hy-AM"/>
        </w:rPr>
        <w:t xml:space="preserve"> </w:t>
      </w:r>
      <w:proofErr w:type="spellStart"/>
      <w:r w:rsidRPr="00091C0E">
        <w:rPr>
          <w:rFonts w:ascii="GHEA Grapalat" w:hAnsi="GHEA Grapalat" w:cs="Arian AMU"/>
          <w:lang w:val="hy-AM"/>
        </w:rPr>
        <w:t>հակակոռուպցիոն</w:t>
      </w:r>
      <w:proofErr w:type="spellEnd"/>
      <w:r w:rsidRPr="00091C0E">
        <w:rPr>
          <w:rFonts w:ascii="GHEA Grapalat" w:hAnsi="GHEA Grapalat" w:cs="Arian AMU"/>
          <w:lang w:val="hy-AM"/>
        </w:rPr>
        <w:t xml:space="preserve"> կենտրոնի հետ համատեղ </w:t>
      </w:r>
      <w:r w:rsidR="00312B6D" w:rsidRPr="001610C1">
        <w:rPr>
          <w:rFonts w:ascii="GHEA Grapalat" w:hAnsi="GHEA Grapalat" w:cs="Arian AMU"/>
          <w:lang w:val="hy-AM"/>
        </w:rPr>
        <w:t xml:space="preserve">մայիսի 16-ին </w:t>
      </w:r>
      <w:r w:rsidR="00E34C4F">
        <w:rPr>
          <w:rFonts w:ascii="GHEA Grapalat" w:hAnsi="GHEA Grapalat" w:cs="Arian AMU"/>
          <w:lang w:val="hy-AM"/>
        </w:rPr>
        <w:t>դասընթաց</w:t>
      </w:r>
      <w:r w:rsidR="00312B6D">
        <w:rPr>
          <w:rFonts w:ascii="GHEA Grapalat" w:hAnsi="GHEA Grapalat" w:cs="Arian AMU"/>
          <w:lang w:val="hy-AM"/>
        </w:rPr>
        <w:t xml:space="preserve"> է </w:t>
      </w:r>
      <w:r w:rsidR="00E34C4F">
        <w:rPr>
          <w:rFonts w:ascii="GHEA Grapalat" w:hAnsi="GHEA Grapalat" w:cs="Arian AMU"/>
          <w:lang w:val="hy-AM"/>
        </w:rPr>
        <w:t>կազմակերպ</w:t>
      </w:r>
      <w:r w:rsidR="00312B6D">
        <w:rPr>
          <w:rFonts w:ascii="GHEA Grapalat" w:hAnsi="GHEA Grapalat" w:cs="Arian AMU"/>
          <w:lang w:val="hy-AM"/>
        </w:rPr>
        <w:t>ել</w:t>
      </w:r>
      <w:r w:rsidR="00312B6D" w:rsidRPr="001610C1">
        <w:rPr>
          <w:rFonts w:ascii="GHEA Grapalat" w:hAnsi="GHEA Grapalat" w:cs="Arian AMU"/>
          <w:lang w:val="hy-AM"/>
        </w:rPr>
        <w:t xml:space="preserve"> Վարդենիսում, Գեղարքունիքի մարզ /31 մասնակից/։</w:t>
      </w:r>
      <w:r w:rsidR="00312B6D" w:rsidRPr="00C3597C">
        <w:rPr>
          <w:rFonts w:ascii="Calibri" w:hAnsi="Calibri" w:cs="Calibri"/>
          <w:lang w:val="hy-AM"/>
        </w:rPr>
        <w:t> </w:t>
      </w:r>
      <w:r w:rsidR="00070FDE">
        <w:rPr>
          <w:rFonts w:ascii="GHEA Grapalat" w:hAnsi="GHEA Grapalat" w:cs="Arian AMU"/>
          <w:lang w:val="hy-AM"/>
        </w:rPr>
        <w:t xml:space="preserve"> </w:t>
      </w:r>
      <w:r w:rsidR="00E34C4F">
        <w:rPr>
          <w:rFonts w:ascii="GHEA Grapalat" w:hAnsi="GHEA Grapalat" w:cs="Arian AMU"/>
          <w:lang w:val="hy-AM"/>
        </w:rPr>
        <w:t>Դասընթացը</w:t>
      </w:r>
      <w:r w:rsidRPr="001610C1">
        <w:rPr>
          <w:rFonts w:ascii="GHEA Grapalat" w:hAnsi="GHEA Grapalat" w:cs="Arian AMU"/>
          <w:lang w:val="hy-AM"/>
        </w:rPr>
        <w:t xml:space="preserve"> </w:t>
      </w:r>
      <w:r w:rsidR="002B0E71">
        <w:rPr>
          <w:rFonts w:ascii="GHEA Grapalat" w:hAnsi="GHEA Grapalat" w:cs="Arian AMU"/>
          <w:lang w:val="hy-AM"/>
        </w:rPr>
        <w:t>վարել են</w:t>
      </w:r>
      <w:r w:rsidRPr="001610C1">
        <w:rPr>
          <w:rFonts w:ascii="GHEA Grapalat" w:hAnsi="GHEA Grapalat" w:cs="Arian AMU"/>
          <w:lang w:val="hy-AM"/>
        </w:rPr>
        <w:t xml:space="preserve"> Լուսինե Թովմասյանը, Հարություն Մովսիսյանը և</w:t>
      </w:r>
      <w:bookmarkStart w:id="0" w:name="_GoBack"/>
      <w:bookmarkEnd w:id="0"/>
      <w:r w:rsidRPr="001610C1">
        <w:rPr>
          <w:rFonts w:ascii="GHEA Grapalat" w:hAnsi="GHEA Grapalat" w:cs="Arian AMU"/>
          <w:lang w:val="hy-AM"/>
        </w:rPr>
        <w:t xml:space="preserve"> </w:t>
      </w:r>
      <w:proofErr w:type="spellStart"/>
      <w:r w:rsidRPr="001610C1">
        <w:rPr>
          <w:rFonts w:ascii="GHEA Grapalat" w:hAnsi="GHEA Grapalat" w:cs="Arian AMU"/>
          <w:lang w:val="hy-AM"/>
        </w:rPr>
        <w:t>Ալեն</w:t>
      </w:r>
      <w:proofErr w:type="spellEnd"/>
      <w:r w:rsidRPr="001610C1">
        <w:rPr>
          <w:rFonts w:ascii="GHEA Grapalat" w:hAnsi="GHEA Grapalat" w:cs="Arian AMU"/>
          <w:lang w:val="hy-AM"/>
        </w:rPr>
        <w:t xml:space="preserve"> Ամիրխանյանը։</w:t>
      </w:r>
    </w:p>
    <w:sectPr w:rsidR="00C3597C" w:rsidRPr="008D6A0E" w:rsidSect="00685867">
      <w:headerReference w:type="default" r:id="rId20"/>
      <w:footerReference w:type="even" r:id="rId21"/>
      <w:footerReference w:type="default" r:id="rId22"/>
      <w:pgSz w:w="12240" w:h="15840"/>
      <w:pgMar w:top="1440" w:right="1134" w:bottom="1134" w:left="1418" w:header="578" w:footer="43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58528" w14:textId="77777777" w:rsidR="00477319" w:rsidRDefault="00477319">
      <w:pPr>
        <w:spacing w:after="0" w:line="240" w:lineRule="auto"/>
      </w:pPr>
      <w:r>
        <w:separator/>
      </w:r>
    </w:p>
  </w:endnote>
  <w:endnote w:type="continuationSeparator" w:id="0">
    <w:p w14:paraId="61CF40F2" w14:textId="77777777" w:rsidR="00477319" w:rsidRDefault="00477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n AMU">
    <w:panose1 w:val="01000000000000000000"/>
    <w:charset w:val="00"/>
    <w:family w:val="auto"/>
    <w:pitch w:val="variable"/>
    <w:sig w:usb0="A1002EAF" w:usb1="4000000A" w:usb2="00000000" w:usb3="00000000" w:csb0="000101FF" w:csb1="00000000"/>
  </w:font>
  <w:font w:name="Arial AMU">
    <w:panose1 w:val="020B0604020202020204"/>
    <w:charset w:val="00"/>
    <w:family w:val="swiss"/>
    <w:pitch w:val="variable"/>
    <w:sig w:usb0="800006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F8964" w14:textId="77777777" w:rsidR="00272ED0" w:rsidRDefault="00272ED0">
    <w:pPr>
      <w:jc w:val="right"/>
    </w:pPr>
  </w:p>
  <w:p w14:paraId="6C4697DE" w14:textId="77777777" w:rsidR="00272ED0" w:rsidRDefault="00272ED0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E68422"/>
      </w:rPr>
      <w:sym w:font="Wingdings 2" w:char="F097"/>
    </w:r>
    <w:r>
      <w:t xml:space="preserve"> </w:t>
    </w:r>
  </w:p>
  <w:p w14:paraId="6B3D17FB" w14:textId="77777777" w:rsidR="00272ED0" w:rsidRDefault="00272ED0">
    <w:pPr>
      <w:jc w:val="right"/>
    </w:pPr>
    <w:r>
      <w:rPr>
        <w:noProof/>
      </w:rPr>
      <mc:AlternateContent>
        <mc:Choice Requires="wpg">
          <w:drawing>
            <wp:inline distT="0" distB="0" distL="0" distR="0" wp14:anchorId="413BD228" wp14:editId="2EFA16E8">
              <wp:extent cx="2327910" cy="45085"/>
              <wp:effectExtent l="9525" t="9525" r="15240" b="12065"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45085"/>
                        <a:chOff x="7606" y="15084"/>
                        <a:chExt cx="3666" cy="71"/>
                      </a:xfrm>
                    </wpg:grpSpPr>
                    <wps:wsp>
                      <wps:cNvPr id="13" name="AutoShape 5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6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6406E90E" id="Group 4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left:8548;top:15084;width:272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" strokecolor="#438086" strokeweight="1.5pt"/>
              <v:shape id="AutoShape 6" o:spid="_x0000_s1028" type="#_x0000_t32" style="position:absolute;left:7606;top:15155;width:3666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" strokecolor="#438086" strokeweight=".25pt"/>
              <w10:anchorlock/>
            </v:group>
          </w:pict>
        </mc:Fallback>
      </mc:AlternateContent>
    </w:r>
  </w:p>
  <w:p w14:paraId="21CDED99" w14:textId="77777777" w:rsidR="00272ED0" w:rsidRDefault="00272ED0">
    <w:pPr>
      <w:pStyle w:val="NoSpacing"/>
      <w:rPr>
        <w:sz w:val="2"/>
        <w:szCs w:val="2"/>
      </w:rPr>
    </w:pPr>
  </w:p>
  <w:p w14:paraId="7420D255" w14:textId="77777777" w:rsidR="00272ED0" w:rsidRDefault="00272ED0"/>
  <w:p w14:paraId="2A31F939" w14:textId="77777777" w:rsidR="00272ED0" w:rsidRDefault="00272ED0"/>
  <w:p w14:paraId="5A32BA60" w14:textId="77777777" w:rsidR="00272ED0" w:rsidRDefault="00272ED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5A549" w14:textId="7114B1EF" w:rsidR="00272ED0" w:rsidRDefault="00272ED0">
    <w:pPr>
      <w:jc w:val="center"/>
    </w:pPr>
    <w:r>
      <w:rPr>
        <w:color w:val="6076B4"/>
      </w:rPr>
      <w:sym w:font="Wingdings" w:char="F09F"/>
    </w:r>
    <w:r>
      <w:rPr>
        <w:color w:val="6076B4"/>
      </w:rPr>
      <w:t xml:space="preserve"> </w:t>
    </w:r>
    <w:r>
      <w:rPr>
        <w:color w:val="6076B4"/>
      </w:rPr>
      <w:fldChar w:fldCharType="begin"/>
    </w:r>
    <w:r>
      <w:rPr>
        <w:color w:val="6076B4"/>
      </w:rPr>
      <w:instrText xml:space="preserve"> PAGE  \* Arabic  \* MERGEFORMAT </w:instrText>
    </w:r>
    <w:r>
      <w:rPr>
        <w:color w:val="6076B4"/>
      </w:rPr>
      <w:fldChar w:fldCharType="separate"/>
    </w:r>
    <w:r w:rsidR="004D3138">
      <w:rPr>
        <w:noProof/>
        <w:color w:val="6076B4"/>
      </w:rPr>
      <w:t>39</w:t>
    </w:r>
    <w:r>
      <w:rPr>
        <w:color w:val="6076B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6C6D34" w14:textId="77777777" w:rsidR="00477319" w:rsidRDefault="00477319">
      <w:pPr>
        <w:spacing w:after="0" w:line="240" w:lineRule="auto"/>
      </w:pPr>
      <w:r>
        <w:separator/>
      </w:r>
    </w:p>
  </w:footnote>
  <w:footnote w:type="continuationSeparator" w:id="0">
    <w:p w14:paraId="76F959CE" w14:textId="77777777" w:rsidR="00477319" w:rsidRDefault="00477319">
      <w:pPr>
        <w:spacing w:after="0" w:line="240" w:lineRule="auto"/>
      </w:pPr>
      <w:r>
        <w:continuationSeparator/>
      </w:r>
    </w:p>
  </w:footnote>
  <w:footnote w:id="1">
    <w:p w14:paraId="51500F1F" w14:textId="609972BA" w:rsidR="00272ED0" w:rsidRPr="004D3138" w:rsidRDefault="00272ED0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>
        <w:rPr>
          <w:rStyle w:val="FootnoteReference"/>
        </w:rPr>
        <w:footnoteRef/>
      </w:r>
      <w:hyperlink r:id="rId1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https://www.eiti.am/hy/%D5%86%D5%B8%D6%80%D5%B8%D6%82%D5%A9%D5%B5%D5%B8%D6%82%D5%B6%D5%B6%D5%A5%D6%80</w:t>
        </w:r>
      </w:hyperlink>
    </w:p>
  </w:footnote>
  <w:footnote w:id="2">
    <w:p w14:paraId="1D50BE72" w14:textId="1D73A044" w:rsidR="00272ED0" w:rsidRPr="004D3138" w:rsidRDefault="00272ED0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r w:rsidRPr="004D3138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2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https://www.eiti.am/hy/agenda-protocols-other-related-documents</w:t>
        </w:r>
      </w:hyperlink>
    </w:p>
  </w:footnote>
  <w:footnote w:id="3">
    <w:p w14:paraId="7A744717" w14:textId="20C848BB" w:rsidR="00272ED0" w:rsidRPr="004D3138" w:rsidRDefault="00272ED0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hyperlink r:id="rId3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https://www.eiti.am/hy/%D4%B5%D5%BC%D5%A1%D5%B4%D5%BD%D5%B5%D5%A1%D5%AF%D5%A1%D5%B5%D5%AB%D5%B6-%D5%BF%D5%A1%D6%80%D5%A5%D5%AF%D5%A1%D5%B6-%D5%B0%D5%A1%D5%B7%D5%BE%D5%A5%D5%BF%D5%BE%D5%B8%D6%82%D5%A9%D5%B5%D5%B8%D6%82%D5%B6%D5%B6%D5%A5%D6%80</w:t>
        </w:r>
      </w:hyperlink>
    </w:p>
  </w:footnote>
  <w:footnote w:id="4">
    <w:p w14:paraId="6E55107D" w14:textId="77777777" w:rsidR="00272ED0" w:rsidRPr="004D3138" w:rsidRDefault="00272ED0" w:rsidP="00AA1C79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r w:rsidRPr="004D3138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4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://vanadzor.am/%d5%b0%d5%b0-%d5%a1%d6%80%d5%a4%d5%b5%d5%b8%d6%82%d5%b6%d5%a1%d5%b0%d5%a1%d5%b6%d5%b8%d5%b2-%d5%b3%d5%b5%d5%b8%d6%82%d5%b2%d5%a5%d6%80%d5%ab-%d5%a9%d5%a1%d6%83%d5%a1%d5%b6%d6%81%d5%ab%d5%af%d5%b8/?fbclid=IwAR2LN-fLTNA2qdsGmuGFrIXIZRmQZP-spIoLaCfWHa8_NR3dfSTKftIHrpE</w:t>
        </w:r>
      </w:hyperlink>
    </w:p>
  </w:footnote>
  <w:footnote w:id="5">
    <w:p w14:paraId="50666FBD" w14:textId="77777777" w:rsidR="00272ED0" w:rsidRPr="004D3138" w:rsidRDefault="00272ED0" w:rsidP="00AA1C79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r w:rsidRPr="004D3138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5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https://www.youtube.com/watch?v=uZpdvY-TrpA&amp;feature=youtu.be&amp;fbclid=IwAR1GJ7dorFugpr0GK0z0wq9yO7kzDWw-9yO92_zrovpH1scRQnrlU4HKW2w</w:t>
        </w:r>
      </w:hyperlink>
    </w:p>
  </w:footnote>
  <w:footnote w:id="6">
    <w:p w14:paraId="04D987E5" w14:textId="77777777" w:rsidR="00272ED0" w:rsidRPr="004D3138" w:rsidRDefault="00272ED0" w:rsidP="00AA1C79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hyperlink r:id="rId6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https://www.eiti.am/hy/%D5%86%D5%B8%D6%80%D5%B8%D6%82%D5%A9%D5%B5%D5%B8%D6%82%D5%B6%D5%B6%D5%A5%D6%80/2019/05/07/%D5%B0%D5%A1%D5%B6%D5%A4%D5%AB%D5%BA%D5%B8%D6%82%D5%B4-%D6%84%D5%B6%D5%B6%D5%A1%D6%80%D5%AF%D5%B8%D6%82%D5%B4%D5%B6%D5%A5%D6%80/68/</w:t>
        </w:r>
      </w:hyperlink>
    </w:p>
  </w:footnote>
  <w:footnote w:id="7">
    <w:p w14:paraId="283F14B0" w14:textId="77777777" w:rsidR="00272ED0" w:rsidRPr="00B777DE" w:rsidRDefault="00272ED0" w:rsidP="00AA1C79">
      <w:pPr>
        <w:pStyle w:val="FootnoteText"/>
        <w:rPr>
          <w:rFonts w:ascii="Sylfaen" w:hAnsi="Sylfaen"/>
          <w:sz w:val="16"/>
          <w:szCs w:val="16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hyperlink r:id="rId7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eiti.am/hy/%D5%86%D5%B8%D6%80%D5%B8%D6%82%D5%A9%D5%B5%D5%B8%D6%82%D5%B6%D5%B6%D5%A5%D6%80/2019/05/24/%D4%B1%D6%80%D5%A4%D5%B5%D5%B8%D6%82%D5%B6%D5%A1%D5%B0%D5%A1%D5%B6%D5%B8%D5%B2%20%D5%B3%D5%B5%D5%B8%D6%82%D5%B2%D5%A5%D6%80%D5%AB%20%D5%A9%D5%A1%D6%83%D5%A1%D5%B6%D6%81%D5%AB%D5%AF%D5%B8%D6%82%D5%A9%D5%B5%D5%A1%D5%B6%20%D5%B6%D5%A1%D5%AD%D5%A1%D5%B1%D5%A5%D5%BC%D5%B6%D5%B8%D6%82%D5%A9%D5%B5%D5%A1%D5%B6%20%D5%AB%D6%80%D5%A1%D5%A6%D5%A5%D5%AF%D5%B4%D5%A1%D5%B6%20%D5%B4%D5%AB%D5%BB%D5%B8%D6%81%D5%A1%D5%BC%D5%B8%D6%82%D5%B4%D5%B6%D5%A5%D6%80%20%D5%AB%D6%80%D5%A1%D5%AF%D5%A1%D5%B6%D6%81%D5%BE%D5%A5%D6%81%D5%AB%D5%B6%20%D5%8D%D5%B5%D5%B8%D6%82%D5%B6%D5%AB%D6%84%D5%AB%20%D5%B4%D5%A1%D6%80%D5%A6%D5%B8%D6%82%D5%B4/62/</w:t>
        </w:r>
      </w:hyperlink>
    </w:p>
  </w:footnote>
  <w:footnote w:id="8">
    <w:p w14:paraId="4B4D9BF8" w14:textId="77777777" w:rsidR="00272ED0" w:rsidRPr="004D3138" w:rsidRDefault="00272ED0" w:rsidP="00B17146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C02FC7">
        <w:rPr>
          <w:rStyle w:val="FootnoteReference"/>
          <w:rFonts w:ascii="GHEA Grapalat" w:hAnsi="GHEA Grapalat"/>
          <w:sz w:val="16"/>
          <w:szCs w:val="16"/>
        </w:rPr>
        <w:footnoteRef/>
      </w:r>
      <w:r w:rsidRPr="00B777DE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8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https://www.facebook.com/EITIArmenia/</w:t>
        </w:r>
      </w:hyperlink>
    </w:p>
  </w:footnote>
  <w:footnote w:id="9">
    <w:p w14:paraId="7B656330" w14:textId="77777777" w:rsidR="00272ED0" w:rsidRPr="004D3138" w:rsidRDefault="00272ED0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r w:rsidRPr="004D3138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9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https://www.youtube.com/channel/UCx_9yOLmQCj_rwy2wYgRh6A</w:t>
        </w:r>
      </w:hyperlink>
    </w:p>
  </w:footnote>
  <w:footnote w:id="10">
    <w:p w14:paraId="7B9B306E" w14:textId="77777777" w:rsidR="00272ED0" w:rsidRPr="004D3138" w:rsidRDefault="00272ED0" w:rsidP="00B17146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r w:rsidRPr="004D3138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10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https://twitter.com/EITI_Armenia</w:t>
        </w:r>
      </w:hyperlink>
      <w:r w:rsidRPr="004D3138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  <w:footnote w:id="11">
    <w:p w14:paraId="01CEA5D1" w14:textId="0C99032C" w:rsidR="00272ED0" w:rsidRPr="004D3138" w:rsidRDefault="00272ED0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hyperlink r:id="rId11" w:history="1">
        <w:r w:rsidRPr="004D3138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https://www.eiti.am/hy/%D5%86%D5%B8%D6%80%D5%B8%D6%82%D5%A9%D5%B5%D5%B8%D6%82%D5%B6%D5%B6%D5%A5%D6%80/2019/05/07/%D5%B0%D5%A1%D5%B6%D5%A4%D5%AB%D5%BA%D5%B8%D6%82%D5%B4-%D6%84%D5%B6%D5%B6%D5%A1%D6%80%D5%AF%D5%B8%D6%82%D5%B4%D5%B6%D5%A5%D6%80/68/</w:t>
        </w:r>
      </w:hyperlink>
    </w:p>
  </w:footnote>
  <w:footnote w:id="12">
    <w:p w14:paraId="3BAB57EB" w14:textId="6E387F82" w:rsidR="00272ED0" w:rsidRPr="00C02FC7" w:rsidRDefault="00272ED0">
      <w:pPr>
        <w:pStyle w:val="FootnoteText"/>
        <w:rPr>
          <w:rFonts w:ascii="Sylfaen" w:hAnsi="Sylfaen"/>
          <w:lang w:val="hy-AM"/>
        </w:rPr>
      </w:pPr>
      <w:r w:rsidRPr="004D3138">
        <w:rPr>
          <w:rStyle w:val="FootnoteReference"/>
          <w:rFonts w:ascii="GHEA Grapalat" w:hAnsi="GHEA Grapalat"/>
          <w:sz w:val="16"/>
          <w:szCs w:val="16"/>
        </w:rPr>
        <w:footnoteRef/>
      </w:r>
      <w:hyperlink r:id="rId12" w:history="1">
        <w:r w:rsidRPr="004D3138">
          <w:rPr>
            <w:rFonts w:ascii="GHEA Grapalat" w:hAnsi="GHEA Grapalat"/>
            <w:color w:val="0000FF"/>
            <w:sz w:val="16"/>
            <w:szCs w:val="16"/>
            <w:u w:val="single"/>
            <w:lang w:val="hy-AM"/>
          </w:rPr>
          <w:t>https://www.eiti.am/hy/%D5%86%D5%B8%D6%80%D5%B8%D6%82%D5%A9%D5%B5%D5%B8%D6%82%D5%B6%D5%B6%D5%A5%D6%80/2019/05/24/%D4%B1%D6%80%D5%A4%D5%B5%D5%B8%D6%82%D5%B6%D5%A1%D5%B0%D5%A1%D5%B6%D5%B8%D5%B2%20%D5%B3%D5%B5%D5%B8%D6%82%D5%B2%D5%A5%D6%80%D5%AB%20%D5%A9%D5%A1%D6%83%D5%A1%D5%B6%D6%81%D5%AB%D5%AF%D5%B8%D6%82%D5%A9%D5%B5%D5%A1%D5%B6%20%D5%B6%D5%A1%D5%AD%D5%A1%D5%B1%D5%A5%D5%BC%D5%B6%D5%B8%D6%82%D5%A9%D5%B5%D5%A1%D5%B6%20%D5%AB%D6%80%D5%A1%D5%A6%D5%A5%D5%AF%D5%B4%D5%A1%D5%B6%20%D5%B4%D5%AB%D5%BB%D5%B8%D6%81%D5%A1%D5%BC%D5%B8%D6%82%D5%B4%D5%B6%D5%A5%D6%80%20%D5%AB%D6%80%D5%A1%D5%AF%D5%A1%D5%B6%D6%81%D5%BE%D5%A5%D6%81%D5%AB%D5%B6%20%D5%8D%D5%B5%D5%B8%D6%82%D5%B6%D5%AB%D6%84%D5%AB%20%D5%B4%D5%A1%D6%80%D5%A6%D5%B8%D6%82%D5%B4/62/</w:t>
        </w:r>
      </w:hyperlink>
    </w:p>
  </w:footnote>
  <w:footnote w:id="13">
    <w:p w14:paraId="05015D4B" w14:textId="7EC9F58A" w:rsidR="00272ED0" w:rsidRPr="004D3138" w:rsidRDefault="00272ED0">
      <w:pPr>
        <w:pStyle w:val="FootnoteText"/>
        <w:rPr>
          <w:rFonts w:ascii="GHEA Grapalat" w:hAnsi="GHEA Grapalat"/>
          <w:lang w:val="hy-AM"/>
        </w:rPr>
      </w:pPr>
      <w:r>
        <w:rPr>
          <w:rStyle w:val="FootnoteReference"/>
        </w:rPr>
        <w:footnoteRef/>
      </w:r>
      <w:hyperlink r:id="rId13" w:history="1">
        <w:r w:rsidRPr="004D3138">
          <w:rPr>
            <w:rStyle w:val="Hyperlink"/>
            <w:rFonts w:ascii="GHEA Grapalat" w:hAnsi="GHEA Grapalat"/>
            <w:lang w:val="hy-AM"/>
          </w:rPr>
          <w:t>http://parliament.am/committees.php?do=show&amp;ID=111207&amp;showdoc=2029&amp;cat_id=registers&amp;month=all&amp;year=2019&amp;lang=arm</w:t>
        </w:r>
      </w:hyperlink>
    </w:p>
  </w:footnote>
  <w:footnote w:id="14">
    <w:p w14:paraId="024956AC" w14:textId="1FCA093B" w:rsidR="00272ED0" w:rsidRPr="004D3138" w:rsidRDefault="00272ED0">
      <w:pPr>
        <w:pStyle w:val="FootnoteText"/>
        <w:rPr>
          <w:rFonts w:ascii="GHEA Grapalat" w:hAnsi="GHEA Grapalat"/>
          <w:lang w:val="hy-AM"/>
        </w:rPr>
      </w:pPr>
      <w:r w:rsidRPr="004D3138">
        <w:rPr>
          <w:rStyle w:val="FootnoteReference"/>
          <w:rFonts w:ascii="GHEA Grapalat" w:hAnsi="GHEA Grapalat"/>
        </w:rPr>
        <w:footnoteRef/>
      </w:r>
      <w:r w:rsidRPr="004D3138">
        <w:rPr>
          <w:rFonts w:ascii="GHEA Grapalat" w:hAnsi="GHEA Grapalat"/>
          <w:lang w:val="hy-AM"/>
        </w:rPr>
        <w:t xml:space="preserve"> </w:t>
      </w:r>
      <w:hyperlink r:id="rId14" w:anchor="16.04.2019" w:history="1">
        <w:r w:rsidRPr="004D3138">
          <w:rPr>
            <w:rStyle w:val="Hyperlink"/>
            <w:rFonts w:ascii="GHEA Grapalat" w:hAnsi="GHEA Grapalat"/>
            <w:lang w:val="hy-AM"/>
          </w:rPr>
          <w:t>http://parliament.am/agenda.php?AgendaID=516&amp;day=16&amp;month=04&amp;year=2019&amp;lang=#16.04.2019</w:t>
        </w:r>
      </w:hyperlink>
    </w:p>
  </w:footnote>
  <w:footnote w:id="15">
    <w:p w14:paraId="6E740877" w14:textId="1FDDC345" w:rsidR="00272ED0" w:rsidRPr="000D5A8B" w:rsidRDefault="00272ED0">
      <w:pPr>
        <w:pStyle w:val="FootnoteText"/>
        <w:rPr>
          <w:rFonts w:ascii="Sylfaen" w:hAnsi="Sylfaen"/>
          <w:lang w:val="hy-AM"/>
        </w:rPr>
      </w:pPr>
      <w:r w:rsidRPr="004D3138">
        <w:rPr>
          <w:rStyle w:val="FootnoteReference"/>
          <w:rFonts w:ascii="GHEA Grapalat" w:hAnsi="GHEA Grapalat"/>
        </w:rPr>
        <w:footnoteRef/>
      </w:r>
      <w:r w:rsidRPr="004D3138">
        <w:rPr>
          <w:rFonts w:ascii="GHEA Grapalat" w:hAnsi="GHEA Grapalat"/>
          <w:lang w:val="hy-AM"/>
        </w:rPr>
        <w:t xml:space="preserve"> </w:t>
      </w:r>
      <w:hyperlink r:id="rId15" w:anchor="23.04.2019" w:history="1">
        <w:r w:rsidRPr="004D3138">
          <w:rPr>
            <w:rStyle w:val="Hyperlink"/>
            <w:rFonts w:ascii="GHEA Grapalat" w:hAnsi="GHEA Grapalat"/>
            <w:lang w:val="hy-AM"/>
          </w:rPr>
          <w:t>http://parliament.am/agenda.php?AgendaID=516&amp;day=23&amp;month=04&amp;year=2019&amp;lang=#23.04.2019</w:t>
        </w:r>
      </w:hyperlink>
    </w:p>
  </w:footnote>
  <w:footnote w:id="16">
    <w:p w14:paraId="2EF1CA6F" w14:textId="0D0DBA70" w:rsidR="00272ED0" w:rsidRPr="00B65FC5" w:rsidRDefault="00272ED0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hyperlink r:id="rId16" w:history="1">
        <w:r w:rsidRPr="009A55CC">
          <w:rPr>
            <w:rStyle w:val="Hyperlink"/>
            <w:lang w:val="hy-AM"/>
          </w:rPr>
          <w:t>https://www.eiti.am/hy/%D5%86%D5%B8%D6%80%D5%B8%D6%82%D5%A9%D5%B5%D5%B8%D6%82%D5%B6%D5%B6%D5%A5%D6%80/2019/04/16/%D4%B1%D5%83%D4%B9%D5%86%20%D4%B2%D5%87%D4%BD-%D5%AB%20%D5%B6%D5%AB%D5%BD%D5%BF/58/</w:t>
        </w:r>
      </w:hyperlink>
    </w:p>
  </w:footnote>
  <w:footnote w:id="17">
    <w:p w14:paraId="173F3C91" w14:textId="392B8C7C" w:rsidR="00272ED0" w:rsidRPr="007A59D2" w:rsidRDefault="00272ED0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hyperlink r:id="rId17" w:history="1">
        <w:r w:rsidRPr="007E45D8">
          <w:rPr>
            <w:rStyle w:val="Hyperlink"/>
            <w:rFonts w:ascii="GHEA Grapalat" w:hAnsi="GHEA Grapalat"/>
            <w:lang w:val="hy-AM"/>
          </w:rPr>
          <w:t>https://www.eiti.am/hy/%D5%86%D5%B8%D6%80%D5%B8%D6%82%D5%A9%D5%B5%D5%B8%D6%82%D5%B6%D5%B6%D5%A5%D6%80/2019/06/19/%D5%80%D5%A1%D5%B5%D5%A1%D5%BD%D5%BF%D5%A1%D5%B6%D5%B6-%20%D5%A1%D6%80%D5%AA%D5%A1%D5%B6%D5%A1%D6%81%D5%A1%D5%BE-%20%D4%B1%D5%83%D4%B9%D5%86-%D5%AB-%20%D5%B6%D5%A1%D5%AD%D5%A1%D5%A3%D5%A1%D5%B0%D5%B8%D6%82%D5%A9%D5%B5%D5%A1%D5%B6-%20%D5%B4%D6%80%D6%81%D5%A1%D5%B6%D5%A1%D5%AF%D5%AB%D5%B6/64</w:t>
        </w:r>
      </w:hyperlink>
    </w:p>
  </w:footnote>
  <w:footnote w:id="18">
    <w:p w14:paraId="6C98E72D" w14:textId="5287DC8F" w:rsidR="00272ED0" w:rsidRPr="009567C6" w:rsidRDefault="00272ED0">
      <w:pPr>
        <w:pStyle w:val="FootnoteText"/>
        <w:rPr>
          <w:lang w:val="hy-AM"/>
        </w:rPr>
      </w:pPr>
      <w:r>
        <w:rPr>
          <w:rStyle w:val="FootnoteReference"/>
        </w:rPr>
        <w:footnoteRef/>
      </w:r>
      <w:r w:rsidRPr="009567C6">
        <w:rPr>
          <w:lang w:val="hy-AM"/>
        </w:rPr>
        <w:t xml:space="preserve"> </w:t>
      </w:r>
      <w:hyperlink r:id="rId18" w:history="1">
        <w:r w:rsidRPr="009567C6">
          <w:rPr>
            <w:rStyle w:val="Hyperlink"/>
            <w:lang w:val="hy-AM"/>
          </w:rPr>
          <w:t>https://www.e-gov.am/decrees/item/20065/</w:t>
        </w:r>
      </w:hyperlink>
    </w:p>
  </w:footnote>
  <w:footnote w:id="19">
    <w:p w14:paraId="3816A0E9" w14:textId="1CEA5F5D" w:rsidR="00272ED0" w:rsidRPr="004D3138" w:rsidRDefault="00272ED0">
      <w:pPr>
        <w:pStyle w:val="FootnoteText"/>
        <w:rPr>
          <w:rFonts w:ascii="GHEA Grapalat" w:hAnsi="GHEA Grapalat"/>
          <w:lang w:val="hy-AM"/>
        </w:rPr>
      </w:pPr>
      <w:r>
        <w:rPr>
          <w:rStyle w:val="FootnoteReference"/>
        </w:rPr>
        <w:footnoteRef/>
      </w:r>
      <w:hyperlink r:id="rId19" w:history="1">
        <w:r w:rsidRPr="004D3138">
          <w:rPr>
            <w:rStyle w:val="Hyperlink"/>
            <w:rFonts w:ascii="GHEA Grapalat" w:hAnsi="GHEA Grapalat"/>
            <w:lang w:val="hy-AM"/>
          </w:rPr>
          <w:t>https://www.eiti.am/hy/%D4%B5%D5%BC%D5%A1%D5%B4%D5%BD%D5%B5%D5%A1%D5%AF%D5%A1%D5%B5%D5%AB%D5%B6-%D5%BF%D5%A1%D6%80%D5%A5%D5%AF%D5%A1%D5%B6-%D5%B0%D5%A1%D5%B7%D5%BE%D5%A5%D5%BF%D5%BE%D5%B8%D6%82%D5%A9%D5%B5%D5%B8%D6%82%D5%B6%D5%B6%D5%A5%D6%80</w:t>
        </w:r>
      </w:hyperlink>
    </w:p>
  </w:footnote>
  <w:footnote w:id="20">
    <w:p w14:paraId="08666B56" w14:textId="3E2913D3" w:rsidR="00272ED0" w:rsidRPr="00096B6B" w:rsidRDefault="00272ED0">
      <w:pPr>
        <w:pStyle w:val="FootnoteText"/>
        <w:rPr>
          <w:rFonts w:ascii="GHEA Grapalat" w:hAnsi="GHEA Grapalat"/>
          <w:lang w:val="hy-AM"/>
        </w:rPr>
      </w:pPr>
      <w:r w:rsidRPr="004D3138">
        <w:rPr>
          <w:rStyle w:val="FootnoteReference"/>
          <w:rFonts w:ascii="GHEA Grapalat" w:hAnsi="GHEA Grapalat"/>
        </w:rPr>
        <w:footnoteRef/>
      </w:r>
      <w:hyperlink r:id="rId20" w:history="1">
        <w:r w:rsidRPr="004D3138">
          <w:rPr>
            <w:rStyle w:val="Hyperlink"/>
            <w:rFonts w:ascii="GHEA Grapalat" w:hAnsi="GHEA Grapalat"/>
            <w:lang w:val="hy-AM"/>
          </w:rPr>
          <w:t>https://www.eiti.am/hy/%D5%86%D5%B8%D6%80%D5%B8%D6%82%D5%A9%D5%B5%D5%B8%D6%82%D5%B6%D5%B6%D5%A5%D6%80/2019/05/17/%D4%B2%D5%A5%D5%BC%D5%AC%D5%AB%D5%B6%D5%B8%D6%82%D5%B4%20%D5%AF%D5%A1%D5%B5%D5%A1%D6%81%D5%A1%D5%BE%20%C2%AB%D4%BB%D6%80%D5%A1%D5%AF%D5%A1%D5%B6%20%D5%BD%D5%A5%D6%83%D5%A1%D5%AF%D5%A1%D5%B6%D5%A1%D5%BF%D5%A5%D6%80%D5%A5%D6%80%D5%AB%20%D5%A9%D5%A1%D6%83%D5%A1%D5%B6%D6%81%D5%AB%D5%AF%D5%B8%D6%82%D5%A9%D5%B5%D5%B8%D6%82%D5%B6%D5%A8%C2%BB%20%D5%AD%D5%B8%D6%80%D5%A1%D5%A3%D6%80%D5%B8%D5%BE%20%D5%A5%D5%BE%D6%80%D5%B8%D5%BA%D5%A1%D5%AF%D5%A1%D5%B6%20%D5%BF%D5%A1%D6%80%D5%A1%D5%AE%D5%A1%D5%B7%D6%80%D5%BB%D5%A1%D5%B6%D5%A1%D5%B5%D5%AB%D5%B6%20%D6%84%D5%B6%D5%B6%D5%A1%D6%80%D5%AF%D5%B8%D6%82%D5%B4/61/</w:t>
        </w:r>
      </w:hyperlink>
    </w:p>
  </w:footnote>
  <w:footnote w:id="21">
    <w:p w14:paraId="0E48287E" w14:textId="6C828E19" w:rsidR="00272ED0" w:rsidRPr="00D068D2" w:rsidRDefault="00272ED0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D068D2">
        <w:rPr>
          <w:lang w:val="hy-AM"/>
        </w:rPr>
        <w:t xml:space="preserve"> </w:t>
      </w:r>
      <w:hyperlink r:id="rId21" w:history="1">
        <w:r w:rsidRPr="00D068D2">
          <w:rPr>
            <w:rStyle w:val="Hyperlink"/>
            <w:lang w:val="hy-AM"/>
          </w:rPr>
          <w:t>https://www.eiti.am/hy/agenda-protocols-other-related-documents</w:t>
        </w:r>
      </w:hyperlink>
    </w:p>
  </w:footnote>
  <w:footnote w:id="22">
    <w:p w14:paraId="3A727FCE" w14:textId="08C24A0E" w:rsidR="00272ED0" w:rsidRPr="005B5A52" w:rsidRDefault="00272ED0" w:rsidP="00CD279E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5B5A52">
        <w:rPr>
          <w:lang w:val="hy-AM"/>
        </w:rPr>
        <w:t xml:space="preserve"> </w:t>
      </w:r>
      <w:r>
        <w:rPr>
          <w:rFonts w:ascii="Sylfaen" w:hAnsi="Sylfaen"/>
          <w:lang w:val="hy-AM"/>
        </w:rPr>
        <w:t xml:space="preserve">Տեղեկատվությունը տրամադրվել է </w:t>
      </w:r>
      <w:proofErr w:type="spellStart"/>
      <w:r w:rsidRPr="00091C0E">
        <w:rPr>
          <w:rFonts w:ascii="GHEA Grapalat" w:hAnsi="GHEA Grapalat" w:cs="Arian AMU"/>
          <w:lang w:val="hy-AM"/>
        </w:rPr>
        <w:t>Թրանսպարենսի</w:t>
      </w:r>
      <w:proofErr w:type="spellEnd"/>
      <w:r w:rsidRPr="00091C0E">
        <w:rPr>
          <w:rFonts w:ascii="GHEA Grapalat" w:hAnsi="GHEA Grapalat" w:cs="Arian AMU"/>
          <w:lang w:val="hy-AM"/>
        </w:rPr>
        <w:t xml:space="preserve"> </w:t>
      </w:r>
      <w:proofErr w:type="spellStart"/>
      <w:r w:rsidRPr="00091C0E">
        <w:rPr>
          <w:rFonts w:ascii="GHEA Grapalat" w:hAnsi="GHEA Grapalat" w:cs="Arian AMU"/>
          <w:lang w:val="hy-AM"/>
        </w:rPr>
        <w:t>ինտերնեշնլ</w:t>
      </w:r>
      <w:proofErr w:type="spellEnd"/>
      <w:r w:rsidRPr="00091C0E">
        <w:rPr>
          <w:rFonts w:ascii="GHEA Grapalat" w:hAnsi="GHEA Grapalat" w:cs="Arian AMU"/>
          <w:lang w:val="hy-AM"/>
        </w:rPr>
        <w:t xml:space="preserve"> </w:t>
      </w:r>
      <w:proofErr w:type="spellStart"/>
      <w:r w:rsidRPr="00091C0E">
        <w:rPr>
          <w:rFonts w:ascii="GHEA Grapalat" w:hAnsi="GHEA Grapalat" w:cs="Arian AMU"/>
          <w:lang w:val="hy-AM"/>
        </w:rPr>
        <w:t>հակակոռուպցիոն</w:t>
      </w:r>
      <w:proofErr w:type="spellEnd"/>
      <w:r w:rsidRPr="00091C0E">
        <w:rPr>
          <w:rFonts w:ascii="GHEA Grapalat" w:hAnsi="GHEA Grapalat" w:cs="Arian AMU"/>
          <w:lang w:val="hy-AM"/>
        </w:rPr>
        <w:t xml:space="preserve"> կենտրոնի</w:t>
      </w:r>
      <w:r>
        <w:rPr>
          <w:rFonts w:ascii="GHEA Grapalat" w:hAnsi="GHEA Grapalat" w:cs="Arian AMU"/>
          <w:lang w:val="hy-AM"/>
        </w:rPr>
        <w:t xml:space="preserve"> կողմից</w:t>
      </w:r>
    </w:p>
  </w:footnote>
  <w:footnote w:id="23">
    <w:p w14:paraId="45911C00" w14:textId="77777777" w:rsidR="00272ED0" w:rsidRPr="00037FC6" w:rsidRDefault="00272ED0" w:rsidP="00C3597C">
      <w:pPr>
        <w:jc w:val="both"/>
        <w:rPr>
          <w:rFonts w:ascii="GHEA Grapalat" w:hAnsi="GHEA Grapalat"/>
          <w:lang w:val="hy-AM"/>
        </w:rPr>
      </w:pPr>
      <w:r>
        <w:rPr>
          <w:rStyle w:val="FootnoteReference"/>
        </w:rPr>
        <w:footnoteRef/>
      </w:r>
      <w:hyperlink r:id="rId22" w:history="1">
        <w:r w:rsidRPr="00C3597C">
          <w:rPr>
            <w:rStyle w:val="Hyperlink"/>
            <w:lang w:val="hy-AM"/>
          </w:rPr>
          <w:t>https://www.ecolur.org/files/uploads/2019/EITI%202019/Anahit%20Mkrtchyan%20hashvetvutyunner/kapanhashvetvutyun.pdf</w:t>
        </w:r>
      </w:hyperlink>
    </w:p>
    <w:p w14:paraId="6AEBF308" w14:textId="77777777" w:rsidR="00272ED0" w:rsidRPr="00CB0A3C" w:rsidRDefault="00272ED0" w:rsidP="00C3597C">
      <w:pPr>
        <w:pStyle w:val="FootnoteText"/>
        <w:rPr>
          <w:lang w:val="hy-AM"/>
        </w:rPr>
      </w:pPr>
    </w:p>
  </w:footnote>
  <w:footnote w:id="24">
    <w:p w14:paraId="3A900C98" w14:textId="77777777" w:rsidR="00272ED0" w:rsidRPr="00F514FA" w:rsidRDefault="00272ED0" w:rsidP="00F514FA">
      <w:pPr>
        <w:spacing w:after="0"/>
        <w:jc w:val="both"/>
        <w:rPr>
          <w:rFonts w:ascii="GHEA Grapalat" w:hAnsi="GHEA Grapalat"/>
          <w:color w:val="0000FF"/>
          <w:sz w:val="20"/>
          <w:szCs w:val="20"/>
          <w:u w:val="single"/>
          <w:lang w:val="hy-AM"/>
        </w:rPr>
      </w:pPr>
      <w:r>
        <w:rPr>
          <w:rStyle w:val="FootnoteReference"/>
        </w:rPr>
        <w:footnoteRef/>
      </w:r>
      <w:r w:rsidRPr="005B5A52">
        <w:rPr>
          <w:lang w:val="hy-AM"/>
        </w:rPr>
        <w:t xml:space="preserve"> </w:t>
      </w:r>
      <w:hyperlink r:id="rId23" w:history="1">
        <w:r w:rsidRPr="00F514FA">
          <w:rPr>
            <w:rStyle w:val="Hyperlink"/>
            <w:rFonts w:ascii="GHEA Grapalat" w:hAnsi="GHEA Grapalat"/>
            <w:sz w:val="20"/>
            <w:szCs w:val="20"/>
            <w:lang w:val="hy-AM"/>
          </w:rPr>
          <w:t>https://ecolur.org/hy/news/mining/--/11105/</w:t>
        </w:r>
      </w:hyperlink>
    </w:p>
    <w:p w14:paraId="433FFF75" w14:textId="77777777" w:rsidR="00272ED0" w:rsidRPr="00F514FA" w:rsidRDefault="00272ED0" w:rsidP="00F514FA">
      <w:pPr>
        <w:spacing w:after="0"/>
        <w:jc w:val="both"/>
        <w:rPr>
          <w:rFonts w:ascii="GHEA Grapalat" w:hAnsi="GHEA Grapalat"/>
          <w:color w:val="0000FF"/>
          <w:sz w:val="20"/>
          <w:szCs w:val="20"/>
          <w:u w:val="single"/>
          <w:lang w:val="hy-AM"/>
        </w:rPr>
      </w:pPr>
      <w:hyperlink r:id="rId24" w:history="1">
        <w:r w:rsidRPr="00F514FA">
          <w:rPr>
            <w:rStyle w:val="Hyperlink"/>
            <w:rFonts w:ascii="GHEA Grapalat" w:hAnsi="GHEA Grapalat"/>
            <w:sz w:val="20"/>
            <w:szCs w:val="20"/>
            <w:lang w:val="hy-AM"/>
          </w:rPr>
          <w:t>https://ecolur.org/hy/news/mining/----/11131/</w:t>
        </w:r>
      </w:hyperlink>
    </w:p>
    <w:p w14:paraId="0937F5FC" w14:textId="77777777" w:rsidR="00272ED0" w:rsidRPr="00F514FA" w:rsidRDefault="00272ED0" w:rsidP="00F514FA">
      <w:pPr>
        <w:spacing w:after="0"/>
        <w:jc w:val="both"/>
        <w:rPr>
          <w:rFonts w:ascii="GHEA Grapalat" w:hAnsi="GHEA Grapalat"/>
          <w:color w:val="0000FF"/>
          <w:sz w:val="20"/>
          <w:szCs w:val="20"/>
          <w:u w:val="single"/>
          <w:lang w:val="hy-AM"/>
        </w:rPr>
      </w:pPr>
      <w:hyperlink r:id="rId25" w:history="1">
        <w:r w:rsidRPr="00F514FA">
          <w:rPr>
            <w:rStyle w:val="Hyperlink"/>
            <w:rFonts w:ascii="GHEA Grapalat" w:hAnsi="GHEA Grapalat"/>
            <w:sz w:val="20"/>
            <w:szCs w:val="20"/>
            <w:lang w:val="hy-AM"/>
          </w:rPr>
          <w:t>https://ecolur.org/hy/news/mining/---/11165/</w:t>
        </w:r>
      </w:hyperlink>
    </w:p>
    <w:p w14:paraId="42E48D27" w14:textId="77777777" w:rsidR="00272ED0" w:rsidRPr="004D3138" w:rsidRDefault="00272ED0" w:rsidP="00F514FA">
      <w:pPr>
        <w:spacing w:after="0"/>
        <w:jc w:val="both"/>
        <w:rPr>
          <w:rFonts w:ascii="GHEA Grapalat" w:hAnsi="GHEA Grapalat"/>
          <w:color w:val="0000FF"/>
          <w:sz w:val="20"/>
          <w:szCs w:val="20"/>
          <w:u w:val="single"/>
          <w:lang w:val="hy-AM"/>
        </w:rPr>
      </w:pPr>
      <w:hyperlink r:id="rId26" w:history="1">
        <w:r w:rsidRPr="004D3138">
          <w:rPr>
            <w:rStyle w:val="Hyperlink"/>
            <w:rFonts w:ascii="GHEA Grapalat" w:hAnsi="GHEA Grapalat"/>
            <w:sz w:val="20"/>
            <w:szCs w:val="20"/>
            <w:lang w:val="hy-AM"/>
          </w:rPr>
          <w:t>https://www.ecolur.org/hy/news/mining/--/11230/</w:t>
        </w:r>
      </w:hyperlink>
    </w:p>
    <w:p w14:paraId="5507EB61" w14:textId="77777777" w:rsidR="00272ED0" w:rsidRPr="004D3138" w:rsidRDefault="00272ED0" w:rsidP="00F514FA">
      <w:pPr>
        <w:spacing w:after="0"/>
        <w:jc w:val="both"/>
        <w:rPr>
          <w:rFonts w:ascii="GHEA Grapalat" w:hAnsi="GHEA Grapalat"/>
          <w:color w:val="0000FF"/>
          <w:sz w:val="20"/>
          <w:szCs w:val="20"/>
          <w:u w:val="single"/>
          <w:lang w:val="hy-AM"/>
        </w:rPr>
      </w:pPr>
      <w:hyperlink r:id="rId27" w:history="1">
        <w:r w:rsidRPr="004D3138">
          <w:rPr>
            <w:rStyle w:val="Hyperlink"/>
            <w:rFonts w:ascii="GHEA Grapalat" w:hAnsi="GHEA Grapalat"/>
            <w:sz w:val="20"/>
            <w:szCs w:val="20"/>
            <w:lang w:val="hy-AM"/>
          </w:rPr>
          <w:t>https://www.ecolur.org/hy/news/mining/--/11231/</w:t>
        </w:r>
      </w:hyperlink>
    </w:p>
    <w:p w14:paraId="2BDDDCC1" w14:textId="77777777" w:rsidR="00272ED0" w:rsidRPr="004D3138" w:rsidRDefault="00272ED0" w:rsidP="00F514FA">
      <w:pPr>
        <w:spacing w:after="0"/>
        <w:jc w:val="both"/>
        <w:rPr>
          <w:rFonts w:ascii="GHEA Grapalat" w:hAnsi="GHEA Grapalat"/>
          <w:color w:val="0000FF"/>
          <w:sz w:val="20"/>
          <w:szCs w:val="20"/>
          <w:u w:val="single"/>
          <w:lang w:val="hy-AM"/>
        </w:rPr>
      </w:pPr>
      <w:hyperlink r:id="rId28" w:history="1">
        <w:r w:rsidRPr="004D3138">
          <w:rPr>
            <w:rStyle w:val="Hyperlink"/>
            <w:rFonts w:ascii="GHEA Grapalat" w:hAnsi="GHEA Grapalat"/>
            <w:sz w:val="20"/>
            <w:szCs w:val="20"/>
            <w:lang w:val="hy-AM"/>
          </w:rPr>
          <w:t>https://www.ecolur.org/hy/news/mining/--100--/11199/</w:t>
        </w:r>
      </w:hyperlink>
    </w:p>
    <w:p w14:paraId="796A9CE5" w14:textId="77777777" w:rsidR="00272ED0" w:rsidRPr="004D3138" w:rsidRDefault="00272ED0" w:rsidP="00F514FA">
      <w:pPr>
        <w:spacing w:after="0"/>
        <w:jc w:val="both"/>
        <w:rPr>
          <w:rFonts w:ascii="GHEA Grapalat" w:hAnsi="GHEA Grapalat"/>
          <w:color w:val="0000FF"/>
          <w:sz w:val="20"/>
          <w:szCs w:val="20"/>
          <w:u w:val="single"/>
          <w:lang w:val="hy-AM"/>
        </w:rPr>
      </w:pPr>
      <w:hyperlink r:id="rId29" w:history="1">
        <w:r w:rsidRPr="004D3138">
          <w:rPr>
            <w:rStyle w:val="Hyperlink"/>
            <w:rFonts w:ascii="GHEA Grapalat" w:hAnsi="GHEA Grapalat"/>
            <w:sz w:val="20"/>
            <w:szCs w:val="20"/>
            <w:lang w:val="hy-AM"/>
          </w:rPr>
          <w:t>https://www.youtube.com/watch?v=JCXPxtX3bfQ</w:t>
        </w:r>
      </w:hyperlink>
    </w:p>
    <w:p w14:paraId="3E1156D0" w14:textId="15EB5B35" w:rsidR="00272ED0" w:rsidRPr="004D3138" w:rsidRDefault="00272ED0" w:rsidP="00F514FA">
      <w:pPr>
        <w:spacing w:after="0"/>
        <w:jc w:val="both"/>
        <w:rPr>
          <w:rFonts w:ascii="GHEA Grapalat" w:hAnsi="GHEA Grapalat"/>
          <w:color w:val="0000FF"/>
          <w:sz w:val="20"/>
          <w:szCs w:val="20"/>
          <w:u w:val="single"/>
          <w:lang w:val="hy-AM"/>
        </w:rPr>
      </w:pPr>
      <w:hyperlink r:id="rId30" w:history="1">
        <w:r w:rsidRPr="004D3138">
          <w:rPr>
            <w:rStyle w:val="Hyperlink"/>
            <w:rFonts w:ascii="GHEA Grapalat" w:hAnsi="GHEA Grapalat"/>
            <w:sz w:val="20"/>
            <w:szCs w:val="20"/>
            <w:lang w:val="hy-AM"/>
          </w:rPr>
          <w:t>https://www.youtube.com/watch?v=Vpbsrqz3-QA</w:t>
        </w:r>
      </w:hyperlink>
    </w:p>
  </w:footnote>
  <w:footnote w:id="25">
    <w:p w14:paraId="78D75B3C" w14:textId="77777777" w:rsidR="00272ED0" w:rsidRPr="004D3138" w:rsidRDefault="00272ED0" w:rsidP="00F514FA">
      <w:pPr>
        <w:spacing w:after="0" w:line="240" w:lineRule="auto"/>
        <w:jc w:val="both"/>
        <w:rPr>
          <w:rFonts w:ascii="GHEA Grapalat" w:hAnsi="GHEA Grapalat"/>
          <w:sz w:val="20"/>
          <w:szCs w:val="20"/>
          <w:lang w:val="hy-AM"/>
        </w:rPr>
      </w:pPr>
      <w:r w:rsidRPr="004D3138">
        <w:rPr>
          <w:rStyle w:val="FootnoteReference"/>
          <w:rFonts w:ascii="GHEA Grapalat" w:hAnsi="GHEA Grapalat"/>
          <w:sz w:val="20"/>
          <w:szCs w:val="20"/>
        </w:rPr>
        <w:footnoteRef/>
      </w:r>
      <w:hyperlink r:id="rId31" w:history="1">
        <w:r w:rsidRPr="004D3138">
          <w:rPr>
            <w:rStyle w:val="Hyperlink"/>
            <w:rFonts w:ascii="GHEA Grapalat" w:hAnsi="GHEA Grapalat"/>
            <w:sz w:val="20"/>
            <w:szCs w:val="20"/>
            <w:lang w:val="hy-AM"/>
          </w:rPr>
          <w:t>https://ecolur.org/files/uploads/presentationsotkgeopromininggoldllc.pdf?fbclid=IwAR3vt8qxo8omfgDlAU2WjIP-lVBJZsZSFvLi0Htnqsj3FbxB_FPM_wFZSg4</w:t>
        </w:r>
      </w:hyperlink>
    </w:p>
  </w:footnote>
  <w:footnote w:id="26">
    <w:p w14:paraId="79BE8DD9" w14:textId="64BF96E3" w:rsidR="00272ED0" w:rsidRPr="00F514FA" w:rsidRDefault="00272ED0" w:rsidP="004D3138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D3138">
        <w:rPr>
          <w:rStyle w:val="FootnoteReference"/>
          <w:rFonts w:ascii="GHEA Grapalat" w:hAnsi="GHEA Grapalat"/>
          <w:sz w:val="20"/>
          <w:szCs w:val="20"/>
        </w:rPr>
        <w:footnoteRef/>
      </w:r>
      <w:hyperlink r:id="rId32" w:history="1">
        <w:r w:rsidR="004D3138" w:rsidRPr="004D3138">
          <w:rPr>
            <w:rStyle w:val="Hyperlink"/>
            <w:rFonts w:ascii="GHEA Grapalat" w:hAnsi="GHEA Grapalat"/>
          </w:rPr>
          <w:t>https://www.ecolur.org/files/uploads/presentation3kapankapanminingandprocessingcompany.pdf</w:t>
        </w:r>
      </w:hyperlink>
      <w:r w:rsidR="004D3138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9812C" w14:textId="4F6DF3B3" w:rsidR="00272ED0" w:rsidRPr="00D36774" w:rsidRDefault="00272ED0">
    <w:pPr>
      <w:spacing w:after="0"/>
      <w:jc w:val="center"/>
      <w:rPr>
        <w:rFonts w:ascii="GHEA Grapalat" w:hAnsi="GHEA Grapalat"/>
        <w:color w:val="E4E9EF"/>
        <w:sz w:val="18"/>
        <w:szCs w:val="18"/>
      </w:rPr>
    </w:pP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ՀԱՅԱՍՏԱՆԻ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ՀԱՆՐԱՊԵՏՈՒԹՅԱՆ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ԱՐԴՅՈՒՆԱՀԱՆՈՂ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ՃՅՈՒՂԵՐԻ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ԹԱՓԱՆՑԻԿՈՒԹՅԱՆ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ՆԱԽԱՁԵՌՆՈՒԹՅԱՆ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ՆԵՐԴՐՄԱՆ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ԱՇԽԱՏԱՆՔՆԵՐԻ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ԵՌԱՄՍՅԱԿԱՅԻՆ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proofErr w:type="gramStart"/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ՀԱՇՎԵՏՎՈՒԹՅՈՒՆ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,   </w:t>
    </w:r>
    <w:proofErr w:type="gramEnd"/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                                                                           </w:t>
    </w:r>
    <w:r>
      <w:rPr>
        <w:rFonts w:ascii="GHEA Grapalat" w:hAnsi="GHEA Grapalat" w:cs="Sylfaen"/>
        <w:color w:val="6076B4"/>
        <w:sz w:val="18"/>
        <w:szCs w:val="18"/>
        <w:lang w:val="en-GB"/>
      </w:rPr>
      <w:t>ԱՊՐԻԼ-ՀՈՒՆԻՍ</w:t>
    </w:r>
    <w:r w:rsidRPr="00D36774">
      <w:rPr>
        <w:rFonts w:ascii="GHEA Grapalat" w:hAnsi="GHEA Grapalat"/>
        <w:color w:val="6076B4"/>
        <w:sz w:val="18"/>
        <w:szCs w:val="18"/>
        <w:lang w:val="en-GB"/>
      </w:rPr>
      <w:t>, 201</w:t>
    </w:r>
    <w:r>
      <w:rPr>
        <w:rFonts w:ascii="GHEA Grapalat" w:hAnsi="GHEA Grapalat"/>
        <w:color w:val="6076B4"/>
        <w:sz w:val="18"/>
        <w:szCs w:val="18"/>
        <w:lang w:val="en-GB"/>
      </w:rPr>
      <w:t>9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ԹՎԱԿԱՆ</w:t>
    </w:r>
  </w:p>
  <w:p w14:paraId="2AAD60A8" w14:textId="77777777" w:rsidR="00272ED0" w:rsidRDefault="00272ED0">
    <w:pPr>
      <w:jc w:val="center"/>
      <w:rPr>
        <w:color w:val="6076B4"/>
      </w:rPr>
    </w:pPr>
    <w:r>
      <w:rPr>
        <w:color w:val="6076B4"/>
      </w:rPr>
      <w:sym w:font="Symbol" w:char="F0B7"/>
    </w:r>
    <w:r>
      <w:rPr>
        <w:color w:val="6076B4"/>
      </w:rPr>
      <w:t xml:space="preserve"> </w:t>
    </w:r>
    <w:r>
      <w:rPr>
        <w:color w:val="6076B4"/>
      </w:rPr>
      <w:sym w:font="Symbol" w:char="F0B7"/>
    </w:r>
    <w:r>
      <w:rPr>
        <w:color w:val="6076B4"/>
      </w:rPr>
      <w:t xml:space="preserve"> </w:t>
    </w:r>
    <w:r>
      <w:rPr>
        <w:color w:val="6076B4"/>
      </w:rPr>
      <w:sym w:font="Symbol" w:char="F0B7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13BA6"/>
    <w:multiLevelType w:val="hybridMultilevel"/>
    <w:tmpl w:val="0F0A2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234D9"/>
    <w:multiLevelType w:val="hybridMultilevel"/>
    <w:tmpl w:val="586C80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227651"/>
    <w:multiLevelType w:val="hybridMultilevel"/>
    <w:tmpl w:val="E580DEBA"/>
    <w:lvl w:ilvl="0" w:tplc="9A901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9D0B96"/>
    <w:multiLevelType w:val="hybridMultilevel"/>
    <w:tmpl w:val="73424B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15E8C"/>
    <w:multiLevelType w:val="hybridMultilevel"/>
    <w:tmpl w:val="A8CC357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83608C"/>
    <w:multiLevelType w:val="hybridMultilevel"/>
    <w:tmpl w:val="A264792E"/>
    <w:lvl w:ilvl="0" w:tplc="04140001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92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FB22AF5"/>
    <w:multiLevelType w:val="hybridMultilevel"/>
    <w:tmpl w:val="7BEED41A"/>
    <w:lvl w:ilvl="0" w:tplc="0128C4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502AA"/>
    <w:multiLevelType w:val="hybridMultilevel"/>
    <w:tmpl w:val="0BC01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86475"/>
    <w:multiLevelType w:val="hybridMultilevel"/>
    <w:tmpl w:val="515E1B80"/>
    <w:lvl w:ilvl="0" w:tplc="0409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9" w15:restartNumberingAfterBreak="0">
    <w:nsid w:val="2A0249FE"/>
    <w:multiLevelType w:val="hybridMultilevel"/>
    <w:tmpl w:val="DF7C42B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0F374E"/>
    <w:multiLevelType w:val="hybridMultilevel"/>
    <w:tmpl w:val="D81AD9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5F820D1"/>
    <w:multiLevelType w:val="hybridMultilevel"/>
    <w:tmpl w:val="777EADAE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2" w15:restartNumberingAfterBreak="0">
    <w:nsid w:val="36D8339E"/>
    <w:multiLevelType w:val="hybridMultilevel"/>
    <w:tmpl w:val="DA34AB62"/>
    <w:lvl w:ilvl="0" w:tplc="0419000F">
      <w:start w:val="1"/>
      <w:numFmt w:val="decimal"/>
      <w:lvlText w:val="%1."/>
      <w:lvlJc w:val="left"/>
      <w:pPr>
        <w:ind w:left="75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  <w:rPr>
        <w:rFonts w:cs="Times New Roman"/>
      </w:rPr>
    </w:lvl>
  </w:abstractNum>
  <w:abstractNum w:abstractNumId="13" w15:restartNumberingAfterBreak="0">
    <w:nsid w:val="37851E18"/>
    <w:multiLevelType w:val="hybridMultilevel"/>
    <w:tmpl w:val="0EE003D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A0A6153"/>
    <w:multiLevelType w:val="hybridMultilevel"/>
    <w:tmpl w:val="C2467378"/>
    <w:lvl w:ilvl="0" w:tplc="DB0ACD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5" w15:restartNumberingAfterBreak="0">
    <w:nsid w:val="42575791"/>
    <w:multiLevelType w:val="hybridMultilevel"/>
    <w:tmpl w:val="56DC8E3C"/>
    <w:lvl w:ilvl="0" w:tplc="9A901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2BC2A70"/>
    <w:multiLevelType w:val="multilevel"/>
    <w:tmpl w:val="9EFA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8368C3"/>
    <w:multiLevelType w:val="hybridMultilevel"/>
    <w:tmpl w:val="9456559A"/>
    <w:lvl w:ilvl="0" w:tplc="9A901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EAE664A"/>
    <w:multiLevelType w:val="multilevel"/>
    <w:tmpl w:val="0EE003D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0B06E75"/>
    <w:multiLevelType w:val="hybridMultilevel"/>
    <w:tmpl w:val="777EADAE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20" w15:restartNumberingAfterBreak="0">
    <w:nsid w:val="73C52796"/>
    <w:multiLevelType w:val="hybridMultilevel"/>
    <w:tmpl w:val="CF3CCC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2"/>
  </w:num>
  <w:num w:numId="4">
    <w:abstractNumId w:val="5"/>
  </w:num>
  <w:num w:numId="5">
    <w:abstractNumId w:val="4"/>
  </w:num>
  <w:num w:numId="6">
    <w:abstractNumId w:val="9"/>
  </w:num>
  <w:num w:numId="7">
    <w:abstractNumId w:val="13"/>
  </w:num>
  <w:num w:numId="8">
    <w:abstractNumId w:val="2"/>
  </w:num>
  <w:num w:numId="9">
    <w:abstractNumId w:val="18"/>
  </w:num>
  <w:num w:numId="10">
    <w:abstractNumId w:val="15"/>
  </w:num>
  <w:num w:numId="11">
    <w:abstractNumId w:val="3"/>
  </w:num>
  <w:num w:numId="12">
    <w:abstractNumId w:val="17"/>
  </w:num>
  <w:num w:numId="13">
    <w:abstractNumId w:val="10"/>
  </w:num>
  <w:num w:numId="14">
    <w:abstractNumId w:val="19"/>
  </w:num>
  <w:num w:numId="15">
    <w:abstractNumId w:val="11"/>
  </w:num>
  <w:num w:numId="16">
    <w:abstractNumId w:val="8"/>
  </w:num>
  <w:num w:numId="17">
    <w:abstractNumId w:val="20"/>
  </w:num>
  <w:num w:numId="18">
    <w:abstractNumId w:val="14"/>
  </w:num>
  <w:num w:numId="19">
    <w:abstractNumId w:val="6"/>
  </w:num>
  <w:num w:numId="20">
    <w:abstractNumId w:val="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ADD"/>
    <w:rsid w:val="00000714"/>
    <w:rsid w:val="0000118E"/>
    <w:rsid w:val="000022BD"/>
    <w:rsid w:val="0000245F"/>
    <w:rsid w:val="0000376E"/>
    <w:rsid w:val="00004323"/>
    <w:rsid w:val="0000547B"/>
    <w:rsid w:val="000058E0"/>
    <w:rsid w:val="000070F1"/>
    <w:rsid w:val="00010093"/>
    <w:rsid w:val="0001026C"/>
    <w:rsid w:val="00010C6E"/>
    <w:rsid w:val="0001209C"/>
    <w:rsid w:val="00012919"/>
    <w:rsid w:val="00012D9C"/>
    <w:rsid w:val="00013D34"/>
    <w:rsid w:val="00014AEB"/>
    <w:rsid w:val="00014E42"/>
    <w:rsid w:val="00015E08"/>
    <w:rsid w:val="00016DFE"/>
    <w:rsid w:val="00017966"/>
    <w:rsid w:val="00017AC2"/>
    <w:rsid w:val="00021742"/>
    <w:rsid w:val="0002263B"/>
    <w:rsid w:val="00022DCE"/>
    <w:rsid w:val="00023636"/>
    <w:rsid w:val="00024C47"/>
    <w:rsid w:val="000260ED"/>
    <w:rsid w:val="00026777"/>
    <w:rsid w:val="000277CC"/>
    <w:rsid w:val="00030610"/>
    <w:rsid w:val="00030C28"/>
    <w:rsid w:val="00030C38"/>
    <w:rsid w:val="0003198D"/>
    <w:rsid w:val="00032F0F"/>
    <w:rsid w:val="00033659"/>
    <w:rsid w:val="00036C79"/>
    <w:rsid w:val="00037362"/>
    <w:rsid w:val="000407AE"/>
    <w:rsid w:val="00040BE1"/>
    <w:rsid w:val="00043143"/>
    <w:rsid w:val="00045153"/>
    <w:rsid w:val="00045225"/>
    <w:rsid w:val="00050E7B"/>
    <w:rsid w:val="00050EC7"/>
    <w:rsid w:val="000512F4"/>
    <w:rsid w:val="0005143A"/>
    <w:rsid w:val="00052D22"/>
    <w:rsid w:val="00052ECD"/>
    <w:rsid w:val="00054F96"/>
    <w:rsid w:val="0005573E"/>
    <w:rsid w:val="00056930"/>
    <w:rsid w:val="00060457"/>
    <w:rsid w:val="00061C6C"/>
    <w:rsid w:val="00063D54"/>
    <w:rsid w:val="00065593"/>
    <w:rsid w:val="000660B0"/>
    <w:rsid w:val="000660CB"/>
    <w:rsid w:val="000667FE"/>
    <w:rsid w:val="00066A3B"/>
    <w:rsid w:val="0007019E"/>
    <w:rsid w:val="00070CAB"/>
    <w:rsid w:val="00070FDE"/>
    <w:rsid w:val="00071203"/>
    <w:rsid w:val="00074757"/>
    <w:rsid w:val="000755F9"/>
    <w:rsid w:val="000759A5"/>
    <w:rsid w:val="00076093"/>
    <w:rsid w:val="000763AC"/>
    <w:rsid w:val="00076E60"/>
    <w:rsid w:val="00077243"/>
    <w:rsid w:val="00081C73"/>
    <w:rsid w:val="00084435"/>
    <w:rsid w:val="00084A25"/>
    <w:rsid w:val="00086BF6"/>
    <w:rsid w:val="0009024E"/>
    <w:rsid w:val="00091164"/>
    <w:rsid w:val="00092F0F"/>
    <w:rsid w:val="00093609"/>
    <w:rsid w:val="000965ED"/>
    <w:rsid w:val="000968CE"/>
    <w:rsid w:val="00096B6B"/>
    <w:rsid w:val="000A03F0"/>
    <w:rsid w:val="000A0643"/>
    <w:rsid w:val="000A48BB"/>
    <w:rsid w:val="000A6062"/>
    <w:rsid w:val="000A7FD3"/>
    <w:rsid w:val="000B01B9"/>
    <w:rsid w:val="000B02A1"/>
    <w:rsid w:val="000B02E3"/>
    <w:rsid w:val="000B1EA7"/>
    <w:rsid w:val="000B5CCE"/>
    <w:rsid w:val="000B60FB"/>
    <w:rsid w:val="000C08D0"/>
    <w:rsid w:val="000C13D0"/>
    <w:rsid w:val="000C3CA5"/>
    <w:rsid w:val="000C4075"/>
    <w:rsid w:val="000C5310"/>
    <w:rsid w:val="000C6445"/>
    <w:rsid w:val="000C75B8"/>
    <w:rsid w:val="000C7B15"/>
    <w:rsid w:val="000D0ADA"/>
    <w:rsid w:val="000D2DF8"/>
    <w:rsid w:val="000D3213"/>
    <w:rsid w:val="000D3458"/>
    <w:rsid w:val="000D3BBC"/>
    <w:rsid w:val="000D5A8B"/>
    <w:rsid w:val="000D707C"/>
    <w:rsid w:val="000D7B32"/>
    <w:rsid w:val="000E36A8"/>
    <w:rsid w:val="000E54B4"/>
    <w:rsid w:val="000E6501"/>
    <w:rsid w:val="000E7FDA"/>
    <w:rsid w:val="000F1517"/>
    <w:rsid w:val="000F2B53"/>
    <w:rsid w:val="000F2C40"/>
    <w:rsid w:val="000F3448"/>
    <w:rsid w:val="000F63DD"/>
    <w:rsid w:val="000F66E0"/>
    <w:rsid w:val="000F6834"/>
    <w:rsid w:val="000F7B11"/>
    <w:rsid w:val="00101A7F"/>
    <w:rsid w:val="00101AD0"/>
    <w:rsid w:val="00102737"/>
    <w:rsid w:val="0010356B"/>
    <w:rsid w:val="00103F8D"/>
    <w:rsid w:val="00105871"/>
    <w:rsid w:val="00110A4C"/>
    <w:rsid w:val="001121DE"/>
    <w:rsid w:val="00113635"/>
    <w:rsid w:val="001144C9"/>
    <w:rsid w:val="00114CE6"/>
    <w:rsid w:val="00115A32"/>
    <w:rsid w:val="0011698D"/>
    <w:rsid w:val="00117C4D"/>
    <w:rsid w:val="00120AC6"/>
    <w:rsid w:val="001216E1"/>
    <w:rsid w:val="00123DA9"/>
    <w:rsid w:val="00123FE7"/>
    <w:rsid w:val="001270C9"/>
    <w:rsid w:val="00132C18"/>
    <w:rsid w:val="00132DE6"/>
    <w:rsid w:val="00133115"/>
    <w:rsid w:val="001332EC"/>
    <w:rsid w:val="001340C9"/>
    <w:rsid w:val="00135EA8"/>
    <w:rsid w:val="00136C90"/>
    <w:rsid w:val="00136D00"/>
    <w:rsid w:val="001411C6"/>
    <w:rsid w:val="0014472B"/>
    <w:rsid w:val="0014622A"/>
    <w:rsid w:val="00153188"/>
    <w:rsid w:val="00155B30"/>
    <w:rsid w:val="00155D51"/>
    <w:rsid w:val="00155F75"/>
    <w:rsid w:val="00157CF8"/>
    <w:rsid w:val="001605E0"/>
    <w:rsid w:val="001618F8"/>
    <w:rsid w:val="00161BEC"/>
    <w:rsid w:val="00161D5E"/>
    <w:rsid w:val="001646EC"/>
    <w:rsid w:val="00165224"/>
    <w:rsid w:val="00165371"/>
    <w:rsid w:val="001706F2"/>
    <w:rsid w:val="00170C21"/>
    <w:rsid w:val="00171CBB"/>
    <w:rsid w:val="00171EDE"/>
    <w:rsid w:val="00174F70"/>
    <w:rsid w:val="0017628D"/>
    <w:rsid w:val="0017743A"/>
    <w:rsid w:val="00177B73"/>
    <w:rsid w:val="00177E2E"/>
    <w:rsid w:val="0018157E"/>
    <w:rsid w:val="00181730"/>
    <w:rsid w:val="00181CD7"/>
    <w:rsid w:val="00183A60"/>
    <w:rsid w:val="00183EED"/>
    <w:rsid w:val="00184197"/>
    <w:rsid w:val="001858C6"/>
    <w:rsid w:val="00185D9A"/>
    <w:rsid w:val="0018705D"/>
    <w:rsid w:val="00187592"/>
    <w:rsid w:val="00190F40"/>
    <w:rsid w:val="00195499"/>
    <w:rsid w:val="00195631"/>
    <w:rsid w:val="00195814"/>
    <w:rsid w:val="0019619B"/>
    <w:rsid w:val="001A0AE7"/>
    <w:rsid w:val="001A0D03"/>
    <w:rsid w:val="001A2AEB"/>
    <w:rsid w:val="001A33E5"/>
    <w:rsid w:val="001A383F"/>
    <w:rsid w:val="001A3B9A"/>
    <w:rsid w:val="001A51EE"/>
    <w:rsid w:val="001A639E"/>
    <w:rsid w:val="001A652A"/>
    <w:rsid w:val="001A70DA"/>
    <w:rsid w:val="001A712D"/>
    <w:rsid w:val="001B01E6"/>
    <w:rsid w:val="001B238B"/>
    <w:rsid w:val="001B3977"/>
    <w:rsid w:val="001B472C"/>
    <w:rsid w:val="001B4E34"/>
    <w:rsid w:val="001B5A08"/>
    <w:rsid w:val="001B5A24"/>
    <w:rsid w:val="001B7B6F"/>
    <w:rsid w:val="001C052F"/>
    <w:rsid w:val="001C1095"/>
    <w:rsid w:val="001C111F"/>
    <w:rsid w:val="001C2D78"/>
    <w:rsid w:val="001C50D5"/>
    <w:rsid w:val="001C5594"/>
    <w:rsid w:val="001D0802"/>
    <w:rsid w:val="001D133E"/>
    <w:rsid w:val="001D3BFF"/>
    <w:rsid w:val="001D505B"/>
    <w:rsid w:val="001D5F6E"/>
    <w:rsid w:val="001D6ADE"/>
    <w:rsid w:val="001D6C63"/>
    <w:rsid w:val="001D7218"/>
    <w:rsid w:val="001E1018"/>
    <w:rsid w:val="001E58AF"/>
    <w:rsid w:val="001E6108"/>
    <w:rsid w:val="001E62E0"/>
    <w:rsid w:val="001E6972"/>
    <w:rsid w:val="001E6F60"/>
    <w:rsid w:val="001E721D"/>
    <w:rsid w:val="001F028D"/>
    <w:rsid w:val="001F0951"/>
    <w:rsid w:val="001F179C"/>
    <w:rsid w:val="001F1A40"/>
    <w:rsid w:val="001F2EC6"/>
    <w:rsid w:val="001F467D"/>
    <w:rsid w:val="001F4897"/>
    <w:rsid w:val="001F4E74"/>
    <w:rsid w:val="001F5992"/>
    <w:rsid w:val="001F6BB3"/>
    <w:rsid w:val="001F765D"/>
    <w:rsid w:val="002005E7"/>
    <w:rsid w:val="00200E13"/>
    <w:rsid w:val="002011C1"/>
    <w:rsid w:val="002030EC"/>
    <w:rsid w:val="002047F1"/>
    <w:rsid w:val="00204BAE"/>
    <w:rsid w:val="002050F1"/>
    <w:rsid w:val="00206042"/>
    <w:rsid w:val="0020766F"/>
    <w:rsid w:val="0020767E"/>
    <w:rsid w:val="002116A4"/>
    <w:rsid w:val="0021209D"/>
    <w:rsid w:val="00212936"/>
    <w:rsid w:val="002141A9"/>
    <w:rsid w:val="002149D1"/>
    <w:rsid w:val="00216943"/>
    <w:rsid w:val="00220412"/>
    <w:rsid w:val="0022167A"/>
    <w:rsid w:val="002216BE"/>
    <w:rsid w:val="00222E17"/>
    <w:rsid w:val="0022452F"/>
    <w:rsid w:val="002259FA"/>
    <w:rsid w:val="00225CA5"/>
    <w:rsid w:val="00226092"/>
    <w:rsid w:val="00226ECE"/>
    <w:rsid w:val="00230C4D"/>
    <w:rsid w:val="002315F3"/>
    <w:rsid w:val="0023165F"/>
    <w:rsid w:val="0023362F"/>
    <w:rsid w:val="0023393F"/>
    <w:rsid w:val="00235D1F"/>
    <w:rsid w:val="002363BE"/>
    <w:rsid w:val="0023660B"/>
    <w:rsid w:val="00240A65"/>
    <w:rsid w:val="00241DBF"/>
    <w:rsid w:val="00242E98"/>
    <w:rsid w:val="00243180"/>
    <w:rsid w:val="00244D42"/>
    <w:rsid w:val="00245D6C"/>
    <w:rsid w:val="00246F79"/>
    <w:rsid w:val="002472BC"/>
    <w:rsid w:val="0025010A"/>
    <w:rsid w:val="00250C6B"/>
    <w:rsid w:val="00251FBF"/>
    <w:rsid w:val="002525B3"/>
    <w:rsid w:val="002530E5"/>
    <w:rsid w:val="00253735"/>
    <w:rsid w:val="00254692"/>
    <w:rsid w:val="00254F49"/>
    <w:rsid w:val="00255D0B"/>
    <w:rsid w:val="00256E40"/>
    <w:rsid w:val="0025772D"/>
    <w:rsid w:val="002613DF"/>
    <w:rsid w:val="002626A8"/>
    <w:rsid w:val="00263B83"/>
    <w:rsid w:val="0026401A"/>
    <w:rsid w:val="00264260"/>
    <w:rsid w:val="00264743"/>
    <w:rsid w:val="00266329"/>
    <w:rsid w:val="00266B62"/>
    <w:rsid w:val="00271683"/>
    <w:rsid w:val="00271B9A"/>
    <w:rsid w:val="002726EE"/>
    <w:rsid w:val="00272ED0"/>
    <w:rsid w:val="00277BE1"/>
    <w:rsid w:val="00280249"/>
    <w:rsid w:val="002803DB"/>
    <w:rsid w:val="00281CCB"/>
    <w:rsid w:val="00281F26"/>
    <w:rsid w:val="00286395"/>
    <w:rsid w:val="002902A0"/>
    <w:rsid w:val="00290D20"/>
    <w:rsid w:val="00291938"/>
    <w:rsid w:val="0029253F"/>
    <w:rsid w:val="0029292C"/>
    <w:rsid w:val="002937D7"/>
    <w:rsid w:val="00293BEE"/>
    <w:rsid w:val="00293C27"/>
    <w:rsid w:val="00293D86"/>
    <w:rsid w:val="00293DD6"/>
    <w:rsid w:val="00293F96"/>
    <w:rsid w:val="00295A13"/>
    <w:rsid w:val="00295FE1"/>
    <w:rsid w:val="002963AB"/>
    <w:rsid w:val="00296DFC"/>
    <w:rsid w:val="0029791C"/>
    <w:rsid w:val="002A07A1"/>
    <w:rsid w:val="002A0B13"/>
    <w:rsid w:val="002A0B39"/>
    <w:rsid w:val="002A176B"/>
    <w:rsid w:val="002A1FE9"/>
    <w:rsid w:val="002A5610"/>
    <w:rsid w:val="002A6873"/>
    <w:rsid w:val="002A7057"/>
    <w:rsid w:val="002A7C17"/>
    <w:rsid w:val="002B0BBF"/>
    <w:rsid w:val="002B0E71"/>
    <w:rsid w:val="002B1CD6"/>
    <w:rsid w:val="002B399A"/>
    <w:rsid w:val="002C0302"/>
    <w:rsid w:val="002C09E0"/>
    <w:rsid w:val="002C157B"/>
    <w:rsid w:val="002C244D"/>
    <w:rsid w:val="002C43E1"/>
    <w:rsid w:val="002C6B2F"/>
    <w:rsid w:val="002C7F19"/>
    <w:rsid w:val="002D0706"/>
    <w:rsid w:val="002D0A52"/>
    <w:rsid w:val="002D2786"/>
    <w:rsid w:val="002D2DBB"/>
    <w:rsid w:val="002D2E32"/>
    <w:rsid w:val="002D5469"/>
    <w:rsid w:val="002D57A7"/>
    <w:rsid w:val="002D638B"/>
    <w:rsid w:val="002D64B2"/>
    <w:rsid w:val="002D6DA3"/>
    <w:rsid w:val="002D7F0A"/>
    <w:rsid w:val="002E0D38"/>
    <w:rsid w:val="002E1EB2"/>
    <w:rsid w:val="002E2609"/>
    <w:rsid w:val="002E5A5D"/>
    <w:rsid w:val="002E72A4"/>
    <w:rsid w:val="002E7E22"/>
    <w:rsid w:val="002F1BDF"/>
    <w:rsid w:val="002F26F3"/>
    <w:rsid w:val="002F3D01"/>
    <w:rsid w:val="002F49A8"/>
    <w:rsid w:val="002F564C"/>
    <w:rsid w:val="002F711A"/>
    <w:rsid w:val="00302A54"/>
    <w:rsid w:val="0030372C"/>
    <w:rsid w:val="00306551"/>
    <w:rsid w:val="0031019F"/>
    <w:rsid w:val="0031210E"/>
    <w:rsid w:val="00312B6D"/>
    <w:rsid w:val="00313DCC"/>
    <w:rsid w:val="003165EB"/>
    <w:rsid w:val="003173A7"/>
    <w:rsid w:val="00317D96"/>
    <w:rsid w:val="00320A4F"/>
    <w:rsid w:val="003210FB"/>
    <w:rsid w:val="003228A4"/>
    <w:rsid w:val="00322E59"/>
    <w:rsid w:val="003303C3"/>
    <w:rsid w:val="00330518"/>
    <w:rsid w:val="003305FA"/>
    <w:rsid w:val="00331F17"/>
    <w:rsid w:val="003325C6"/>
    <w:rsid w:val="00332F29"/>
    <w:rsid w:val="003355C1"/>
    <w:rsid w:val="003375E7"/>
    <w:rsid w:val="00340166"/>
    <w:rsid w:val="003402D8"/>
    <w:rsid w:val="00341B82"/>
    <w:rsid w:val="0034224B"/>
    <w:rsid w:val="00344AD8"/>
    <w:rsid w:val="00357EB8"/>
    <w:rsid w:val="003607AB"/>
    <w:rsid w:val="00361A4C"/>
    <w:rsid w:val="00361C75"/>
    <w:rsid w:val="00362A11"/>
    <w:rsid w:val="00362D91"/>
    <w:rsid w:val="00363718"/>
    <w:rsid w:val="003640BD"/>
    <w:rsid w:val="00364426"/>
    <w:rsid w:val="00364644"/>
    <w:rsid w:val="003670B4"/>
    <w:rsid w:val="00367809"/>
    <w:rsid w:val="003711E6"/>
    <w:rsid w:val="00373012"/>
    <w:rsid w:val="00374228"/>
    <w:rsid w:val="00380C7C"/>
    <w:rsid w:val="0038162B"/>
    <w:rsid w:val="00384335"/>
    <w:rsid w:val="00384921"/>
    <w:rsid w:val="003855D8"/>
    <w:rsid w:val="0038634C"/>
    <w:rsid w:val="00390027"/>
    <w:rsid w:val="003917BB"/>
    <w:rsid w:val="00391E48"/>
    <w:rsid w:val="00392A3C"/>
    <w:rsid w:val="00393DC7"/>
    <w:rsid w:val="003943CF"/>
    <w:rsid w:val="00394953"/>
    <w:rsid w:val="003951CB"/>
    <w:rsid w:val="00395AFD"/>
    <w:rsid w:val="003969EE"/>
    <w:rsid w:val="00396AF6"/>
    <w:rsid w:val="0039736D"/>
    <w:rsid w:val="00397AED"/>
    <w:rsid w:val="003A04F1"/>
    <w:rsid w:val="003A14A4"/>
    <w:rsid w:val="003A2FE4"/>
    <w:rsid w:val="003A6286"/>
    <w:rsid w:val="003B0F4E"/>
    <w:rsid w:val="003B1398"/>
    <w:rsid w:val="003B1B89"/>
    <w:rsid w:val="003B3047"/>
    <w:rsid w:val="003B3537"/>
    <w:rsid w:val="003B3685"/>
    <w:rsid w:val="003B37A2"/>
    <w:rsid w:val="003B55D4"/>
    <w:rsid w:val="003B5623"/>
    <w:rsid w:val="003B6A94"/>
    <w:rsid w:val="003B7910"/>
    <w:rsid w:val="003C0A9D"/>
    <w:rsid w:val="003C1354"/>
    <w:rsid w:val="003C3B67"/>
    <w:rsid w:val="003C45F6"/>
    <w:rsid w:val="003C548D"/>
    <w:rsid w:val="003C722C"/>
    <w:rsid w:val="003D16D5"/>
    <w:rsid w:val="003D1DFC"/>
    <w:rsid w:val="003D2CFF"/>
    <w:rsid w:val="003D43D1"/>
    <w:rsid w:val="003D4C84"/>
    <w:rsid w:val="003D4EA8"/>
    <w:rsid w:val="003D5783"/>
    <w:rsid w:val="003D7254"/>
    <w:rsid w:val="003D7542"/>
    <w:rsid w:val="003D7EB1"/>
    <w:rsid w:val="003E0481"/>
    <w:rsid w:val="003E12B7"/>
    <w:rsid w:val="003E26D1"/>
    <w:rsid w:val="003E4EA2"/>
    <w:rsid w:val="003E6602"/>
    <w:rsid w:val="003E70DD"/>
    <w:rsid w:val="003E766A"/>
    <w:rsid w:val="003F039E"/>
    <w:rsid w:val="003F0F0C"/>
    <w:rsid w:val="003F262E"/>
    <w:rsid w:val="003F27E1"/>
    <w:rsid w:val="003F2DB7"/>
    <w:rsid w:val="003F3795"/>
    <w:rsid w:val="003F4B7F"/>
    <w:rsid w:val="003F4ED2"/>
    <w:rsid w:val="003F5DAB"/>
    <w:rsid w:val="003F6623"/>
    <w:rsid w:val="003F7378"/>
    <w:rsid w:val="003F78D4"/>
    <w:rsid w:val="004006B6"/>
    <w:rsid w:val="0040154C"/>
    <w:rsid w:val="004018FB"/>
    <w:rsid w:val="00401907"/>
    <w:rsid w:val="00402A27"/>
    <w:rsid w:val="00402B46"/>
    <w:rsid w:val="0040541E"/>
    <w:rsid w:val="00411014"/>
    <w:rsid w:val="004112A0"/>
    <w:rsid w:val="0041139B"/>
    <w:rsid w:val="004114FB"/>
    <w:rsid w:val="00411B74"/>
    <w:rsid w:val="0041436A"/>
    <w:rsid w:val="00414AA8"/>
    <w:rsid w:val="004160B1"/>
    <w:rsid w:val="00421611"/>
    <w:rsid w:val="00421653"/>
    <w:rsid w:val="00426AD7"/>
    <w:rsid w:val="00431D9D"/>
    <w:rsid w:val="00432552"/>
    <w:rsid w:val="004331F0"/>
    <w:rsid w:val="004335A5"/>
    <w:rsid w:val="004351BE"/>
    <w:rsid w:val="004355FC"/>
    <w:rsid w:val="00437731"/>
    <w:rsid w:val="004378E6"/>
    <w:rsid w:val="00437D50"/>
    <w:rsid w:val="0044016F"/>
    <w:rsid w:val="00441B7B"/>
    <w:rsid w:val="0044241B"/>
    <w:rsid w:val="00442560"/>
    <w:rsid w:val="004427E6"/>
    <w:rsid w:val="004428E9"/>
    <w:rsid w:val="00442E2A"/>
    <w:rsid w:val="00443262"/>
    <w:rsid w:val="004432AE"/>
    <w:rsid w:val="004433F2"/>
    <w:rsid w:val="00443C02"/>
    <w:rsid w:val="00443E7F"/>
    <w:rsid w:val="00443F67"/>
    <w:rsid w:val="00444886"/>
    <w:rsid w:val="00444DC1"/>
    <w:rsid w:val="004523B4"/>
    <w:rsid w:val="00452A4E"/>
    <w:rsid w:val="00453AC3"/>
    <w:rsid w:val="0045473A"/>
    <w:rsid w:val="00457AEE"/>
    <w:rsid w:val="004603F2"/>
    <w:rsid w:val="00463505"/>
    <w:rsid w:val="00464C32"/>
    <w:rsid w:val="0046602C"/>
    <w:rsid w:val="00466451"/>
    <w:rsid w:val="00467B8B"/>
    <w:rsid w:val="00470097"/>
    <w:rsid w:val="00470C83"/>
    <w:rsid w:val="00471889"/>
    <w:rsid w:val="004718AB"/>
    <w:rsid w:val="004718DB"/>
    <w:rsid w:val="00471D1B"/>
    <w:rsid w:val="00473149"/>
    <w:rsid w:val="00473489"/>
    <w:rsid w:val="00473AD1"/>
    <w:rsid w:val="00473EF7"/>
    <w:rsid w:val="00474124"/>
    <w:rsid w:val="00476004"/>
    <w:rsid w:val="00477319"/>
    <w:rsid w:val="00481452"/>
    <w:rsid w:val="00482FB3"/>
    <w:rsid w:val="004847A1"/>
    <w:rsid w:val="004854B5"/>
    <w:rsid w:val="004856E1"/>
    <w:rsid w:val="004872AD"/>
    <w:rsid w:val="00492E25"/>
    <w:rsid w:val="004934CE"/>
    <w:rsid w:val="004960F0"/>
    <w:rsid w:val="0049615A"/>
    <w:rsid w:val="004A0795"/>
    <w:rsid w:val="004A16EC"/>
    <w:rsid w:val="004A1B79"/>
    <w:rsid w:val="004A1FE5"/>
    <w:rsid w:val="004A465C"/>
    <w:rsid w:val="004A511D"/>
    <w:rsid w:val="004A71E4"/>
    <w:rsid w:val="004A7A96"/>
    <w:rsid w:val="004B05FE"/>
    <w:rsid w:val="004B083C"/>
    <w:rsid w:val="004B163C"/>
    <w:rsid w:val="004B21FB"/>
    <w:rsid w:val="004B30A5"/>
    <w:rsid w:val="004B34C5"/>
    <w:rsid w:val="004B38C6"/>
    <w:rsid w:val="004B3973"/>
    <w:rsid w:val="004B4600"/>
    <w:rsid w:val="004B7732"/>
    <w:rsid w:val="004B7BB1"/>
    <w:rsid w:val="004C05C9"/>
    <w:rsid w:val="004C29DD"/>
    <w:rsid w:val="004C2C28"/>
    <w:rsid w:val="004C2DDE"/>
    <w:rsid w:val="004C6EFF"/>
    <w:rsid w:val="004C7B2F"/>
    <w:rsid w:val="004D04BF"/>
    <w:rsid w:val="004D1121"/>
    <w:rsid w:val="004D1B9F"/>
    <w:rsid w:val="004D1D03"/>
    <w:rsid w:val="004D302A"/>
    <w:rsid w:val="004D3138"/>
    <w:rsid w:val="004D598E"/>
    <w:rsid w:val="004D748F"/>
    <w:rsid w:val="004D7DB5"/>
    <w:rsid w:val="004E4622"/>
    <w:rsid w:val="004E60EC"/>
    <w:rsid w:val="004E6C19"/>
    <w:rsid w:val="004E6E7D"/>
    <w:rsid w:val="004E74D1"/>
    <w:rsid w:val="004F1023"/>
    <w:rsid w:val="004F1472"/>
    <w:rsid w:val="004F5F5A"/>
    <w:rsid w:val="004F7BDE"/>
    <w:rsid w:val="004F7BE0"/>
    <w:rsid w:val="0050297D"/>
    <w:rsid w:val="0050308F"/>
    <w:rsid w:val="00503731"/>
    <w:rsid w:val="0050671A"/>
    <w:rsid w:val="00506DDD"/>
    <w:rsid w:val="00510E05"/>
    <w:rsid w:val="00511180"/>
    <w:rsid w:val="00511FE0"/>
    <w:rsid w:val="00512B85"/>
    <w:rsid w:val="00513529"/>
    <w:rsid w:val="00514075"/>
    <w:rsid w:val="00514552"/>
    <w:rsid w:val="005169E4"/>
    <w:rsid w:val="00516C30"/>
    <w:rsid w:val="00523965"/>
    <w:rsid w:val="0052432E"/>
    <w:rsid w:val="00526F7C"/>
    <w:rsid w:val="00527735"/>
    <w:rsid w:val="00530B6A"/>
    <w:rsid w:val="00530D81"/>
    <w:rsid w:val="00533601"/>
    <w:rsid w:val="00533B4D"/>
    <w:rsid w:val="00535962"/>
    <w:rsid w:val="00535BDD"/>
    <w:rsid w:val="00536117"/>
    <w:rsid w:val="00537182"/>
    <w:rsid w:val="0053739F"/>
    <w:rsid w:val="00540ED2"/>
    <w:rsid w:val="00542CAF"/>
    <w:rsid w:val="00552062"/>
    <w:rsid w:val="00552B05"/>
    <w:rsid w:val="005560FE"/>
    <w:rsid w:val="005576D3"/>
    <w:rsid w:val="00557E05"/>
    <w:rsid w:val="005610BF"/>
    <w:rsid w:val="00562666"/>
    <w:rsid w:val="00562BF6"/>
    <w:rsid w:val="00562C65"/>
    <w:rsid w:val="00564998"/>
    <w:rsid w:val="005667DC"/>
    <w:rsid w:val="00571CDF"/>
    <w:rsid w:val="00572ED0"/>
    <w:rsid w:val="0057309A"/>
    <w:rsid w:val="00573426"/>
    <w:rsid w:val="005742F4"/>
    <w:rsid w:val="00574407"/>
    <w:rsid w:val="00574E18"/>
    <w:rsid w:val="00575B77"/>
    <w:rsid w:val="005779B1"/>
    <w:rsid w:val="0058006D"/>
    <w:rsid w:val="0058097E"/>
    <w:rsid w:val="00580AF6"/>
    <w:rsid w:val="00580D31"/>
    <w:rsid w:val="00582BED"/>
    <w:rsid w:val="00586470"/>
    <w:rsid w:val="0059577A"/>
    <w:rsid w:val="00596716"/>
    <w:rsid w:val="00596AC8"/>
    <w:rsid w:val="0059771D"/>
    <w:rsid w:val="005A2795"/>
    <w:rsid w:val="005A390E"/>
    <w:rsid w:val="005A4868"/>
    <w:rsid w:val="005A4D4C"/>
    <w:rsid w:val="005A6BD3"/>
    <w:rsid w:val="005A76EB"/>
    <w:rsid w:val="005A79DB"/>
    <w:rsid w:val="005B005D"/>
    <w:rsid w:val="005B058A"/>
    <w:rsid w:val="005B128F"/>
    <w:rsid w:val="005B1D7D"/>
    <w:rsid w:val="005B4CD3"/>
    <w:rsid w:val="005B4D12"/>
    <w:rsid w:val="005B4F6F"/>
    <w:rsid w:val="005B4FA1"/>
    <w:rsid w:val="005B5A52"/>
    <w:rsid w:val="005B7345"/>
    <w:rsid w:val="005C2F28"/>
    <w:rsid w:val="005C50E1"/>
    <w:rsid w:val="005C5D04"/>
    <w:rsid w:val="005C66D4"/>
    <w:rsid w:val="005D067A"/>
    <w:rsid w:val="005D1ECF"/>
    <w:rsid w:val="005D29F4"/>
    <w:rsid w:val="005D2B33"/>
    <w:rsid w:val="005D50C5"/>
    <w:rsid w:val="005D6956"/>
    <w:rsid w:val="005D6D13"/>
    <w:rsid w:val="005D7640"/>
    <w:rsid w:val="005D7868"/>
    <w:rsid w:val="005E1A67"/>
    <w:rsid w:val="005E5598"/>
    <w:rsid w:val="005E5EF8"/>
    <w:rsid w:val="005E6434"/>
    <w:rsid w:val="005E6528"/>
    <w:rsid w:val="005E65EB"/>
    <w:rsid w:val="005E7120"/>
    <w:rsid w:val="005E7A4A"/>
    <w:rsid w:val="005F1113"/>
    <w:rsid w:val="005F3111"/>
    <w:rsid w:val="005F3BD1"/>
    <w:rsid w:val="005F4695"/>
    <w:rsid w:val="005F5FF0"/>
    <w:rsid w:val="005F7670"/>
    <w:rsid w:val="005F79AD"/>
    <w:rsid w:val="005F7F29"/>
    <w:rsid w:val="00601F8E"/>
    <w:rsid w:val="00602FEE"/>
    <w:rsid w:val="00606D70"/>
    <w:rsid w:val="0060728A"/>
    <w:rsid w:val="00607D15"/>
    <w:rsid w:val="00607D73"/>
    <w:rsid w:val="0061132B"/>
    <w:rsid w:val="00611E4E"/>
    <w:rsid w:val="00614602"/>
    <w:rsid w:val="006146CE"/>
    <w:rsid w:val="0061608E"/>
    <w:rsid w:val="00616BA3"/>
    <w:rsid w:val="00616DF5"/>
    <w:rsid w:val="00623443"/>
    <w:rsid w:val="00623861"/>
    <w:rsid w:val="00624F92"/>
    <w:rsid w:val="00625670"/>
    <w:rsid w:val="00626B49"/>
    <w:rsid w:val="00627EB8"/>
    <w:rsid w:val="00630427"/>
    <w:rsid w:val="00631D10"/>
    <w:rsid w:val="00632251"/>
    <w:rsid w:val="0063234D"/>
    <w:rsid w:val="00632E63"/>
    <w:rsid w:val="0063469D"/>
    <w:rsid w:val="0063556C"/>
    <w:rsid w:val="0063677E"/>
    <w:rsid w:val="00641E68"/>
    <w:rsid w:val="006434A3"/>
    <w:rsid w:val="006437C4"/>
    <w:rsid w:val="00644001"/>
    <w:rsid w:val="00645F50"/>
    <w:rsid w:val="00647A01"/>
    <w:rsid w:val="006504F1"/>
    <w:rsid w:val="00650F3D"/>
    <w:rsid w:val="00652C4A"/>
    <w:rsid w:val="00655611"/>
    <w:rsid w:val="00656175"/>
    <w:rsid w:val="0065652F"/>
    <w:rsid w:val="0065706B"/>
    <w:rsid w:val="00657946"/>
    <w:rsid w:val="006606B1"/>
    <w:rsid w:val="00661C1F"/>
    <w:rsid w:val="00663BDF"/>
    <w:rsid w:val="0066604F"/>
    <w:rsid w:val="00666106"/>
    <w:rsid w:val="006669F2"/>
    <w:rsid w:val="006671B1"/>
    <w:rsid w:val="00667374"/>
    <w:rsid w:val="0066776B"/>
    <w:rsid w:val="00667924"/>
    <w:rsid w:val="00671EE6"/>
    <w:rsid w:val="00672367"/>
    <w:rsid w:val="00673740"/>
    <w:rsid w:val="006749C0"/>
    <w:rsid w:val="00674DED"/>
    <w:rsid w:val="00676A47"/>
    <w:rsid w:val="00682FA9"/>
    <w:rsid w:val="006856CB"/>
    <w:rsid w:val="00685867"/>
    <w:rsid w:val="006877BC"/>
    <w:rsid w:val="0069046A"/>
    <w:rsid w:val="006917A5"/>
    <w:rsid w:val="00692C2B"/>
    <w:rsid w:val="006935BC"/>
    <w:rsid w:val="00693DB3"/>
    <w:rsid w:val="00694E31"/>
    <w:rsid w:val="00696093"/>
    <w:rsid w:val="00697F91"/>
    <w:rsid w:val="006A0AFE"/>
    <w:rsid w:val="006A0D2A"/>
    <w:rsid w:val="006A1BDB"/>
    <w:rsid w:val="006A336D"/>
    <w:rsid w:val="006A3D61"/>
    <w:rsid w:val="006A4B4F"/>
    <w:rsid w:val="006A6850"/>
    <w:rsid w:val="006A6AD3"/>
    <w:rsid w:val="006A77D6"/>
    <w:rsid w:val="006B0C0E"/>
    <w:rsid w:val="006B0C10"/>
    <w:rsid w:val="006B4FEF"/>
    <w:rsid w:val="006B512E"/>
    <w:rsid w:val="006B5272"/>
    <w:rsid w:val="006B7880"/>
    <w:rsid w:val="006C04CA"/>
    <w:rsid w:val="006C2FC9"/>
    <w:rsid w:val="006C4D5F"/>
    <w:rsid w:val="006C51D6"/>
    <w:rsid w:val="006C567C"/>
    <w:rsid w:val="006C5A0D"/>
    <w:rsid w:val="006D0865"/>
    <w:rsid w:val="006D18C2"/>
    <w:rsid w:val="006D38E3"/>
    <w:rsid w:val="006D3E36"/>
    <w:rsid w:val="006D403B"/>
    <w:rsid w:val="006D5092"/>
    <w:rsid w:val="006D57EE"/>
    <w:rsid w:val="006D64DE"/>
    <w:rsid w:val="006E04A0"/>
    <w:rsid w:val="006E20E8"/>
    <w:rsid w:val="006E29B6"/>
    <w:rsid w:val="006E2C6D"/>
    <w:rsid w:val="006E2E2E"/>
    <w:rsid w:val="006E32B7"/>
    <w:rsid w:val="006E34DB"/>
    <w:rsid w:val="006E386B"/>
    <w:rsid w:val="006E5818"/>
    <w:rsid w:val="006E70A3"/>
    <w:rsid w:val="006F075C"/>
    <w:rsid w:val="006F17D0"/>
    <w:rsid w:val="006F27BD"/>
    <w:rsid w:val="006F3E31"/>
    <w:rsid w:val="006F7779"/>
    <w:rsid w:val="00700F6C"/>
    <w:rsid w:val="0070277A"/>
    <w:rsid w:val="0070353B"/>
    <w:rsid w:val="00703730"/>
    <w:rsid w:val="00710D8A"/>
    <w:rsid w:val="00711225"/>
    <w:rsid w:val="007112A8"/>
    <w:rsid w:val="00713430"/>
    <w:rsid w:val="00713459"/>
    <w:rsid w:val="007135DB"/>
    <w:rsid w:val="0071403E"/>
    <w:rsid w:val="007205CD"/>
    <w:rsid w:val="00720FEC"/>
    <w:rsid w:val="00722CD5"/>
    <w:rsid w:val="00722EE7"/>
    <w:rsid w:val="00723394"/>
    <w:rsid w:val="007235E5"/>
    <w:rsid w:val="00724D71"/>
    <w:rsid w:val="007260E4"/>
    <w:rsid w:val="00727AAA"/>
    <w:rsid w:val="007305A0"/>
    <w:rsid w:val="00733AC8"/>
    <w:rsid w:val="00734263"/>
    <w:rsid w:val="007352DD"/>
    <w:rsid w:val="0073560F"/>
    <w:rsid w:val="007362B7"/>
    <w:rsid w:val="00736F6C"/>
    <w:rsid w:val="00737083"/>
    <w:rsid w:val="00740F91"/>
    <w:rsid w:val="0074284E"/>
    <w:rsid w:val="0074391E"/>
    <w:rsid w:val="00744996"/>
    <w:rsid w:val="00745DF9"/>
    <w:rsid w:val="00745F84"/>
    <w:rsid w:val="00751F0A"/>
    <w:rsid w:val="00754064"/>
    <w:rsid w:val="0075522C"/>
    <w:rsid w:val="00755F02"/>
    <w:rsid w:val="00756E9A"/>
    <w:rsid w:val="00761722"/>
    <w:rsid w:val="007624A8"/>
    <w:rsid w:val="007629FC"/>
    <w:rsid w:val="00765B1B"/>
    <w:rsid w:val="007664C8"/>
    <w:rsid w:val="0076652D"/>
    <w:rsid w:val="00766818"/>
    <w:rsid w:val="007707B9"/>
    <w:rsid w:val="00773FB4"/>
    <w:rsid w:val="00775A4B"/>
    <w:rsid w:val="00777ADD"/>
    <w:rsid w:val="00777BFF"/>
    <w:rsid w:val="00777F9A"/>
    <w:rsid w:val="00781916"/>
    <w:rsid w:val="00781AAB"/>
    <w:rsid w:val="00782C4C"/>
    <w:rsid w:val="00785644"/>
    <w:rsid w:val="00785CE3"/>
    <w:rsid w:val="00787A86"/>
    <w:rsid w:val="0079395F"/>
    <w:rsid w:val="00794239"/>
    <w:rsid w:val="00794660"/>
    <w:rsid w:val="00794B0A"/>
    <w:rsid w:val="007A04AE"/>
    <w:rsid w:val="007A0B47"/>
    <w:rsid w:val="007A0DB4"/>
    <w:rsid w:val="007A1928"/>
    <w:rsid w:val="007A1E7E"/>
    <w:rsid w:val="007A4B83"/>
    <w:rsid w:val="007A4FF6"/>
    <w:rsid w:val="007A5055"/>
    <w:rsid w:val="007A584A"/>
    <w:rsid w:val="007A59D2"/>
    <w:rsid w:val="007A5B9C"/>
    <w:rsid w:val="007A6618"/>
    <w:rsid w:val="007A7167"/>
    <w:rsid w:val="007A7A29"/>
    <w:rsid w:val="007B2E01"/>
    <w:rsid w:val="007B3B0C"/>
    <w:rsid w:val="007B4C39"/>
    <w:rsid w:val="007B5E4B"/>
    <w:rsid w:val="007B6E9E"/>
    <w:rsid w:val="007C04EF"/>
    <w:rsid w:val="007C32AC"/>
    <w:rsid w:val="007C4661"/>
    <w:rsid w:val="007C6860"/>
    <w:rsid w:val="007D11E8"/>
    <w:rsid w:val="007D2219"/>
    <w:rsid w:val="007D2DC8"/>
    <w:rsid w:val="007D41DB"/>
    <w:rsid w:val="007D51C2"/>
    <w:rsid w:val="007D632D"/>
    <w:rsid w:val="007D7047"/>
    <w:rsid w:val="007E06F2"/>
    <w:rsid w:val="007E0B67"/>
    <w:rsid w:val="007E2695"/>
    <w:rsid w:val="007E2792"/>
    <w:rsid w:val="007E3668"/>
    <w:rsid w:val="007E39A7"/>
    <w:rsid w:val="007E3A76"/>
    <w:rsid w:val="007E41FC"/>
    <w:rsid w:val="007E45D8"/>
    <w:rsid w:val="007F0E4A"/>
    <w:rsid w:val="007F0F76"/>
    <w:rsid w:val="007F5432"/>
    <w:rsid w:val="007F62BE"/>
    <w:rsid w:val="007F63E2"/>
    <w:rsid w:val="00802E48"/>
    <w:rsid w:val="00803103"/>
    <w:rsid w:val="00803496"/>
    <w:rsid w:val="00803803"/>
    <w:rsid w:val="00803942"/>
    <w:rsid w:val="00804573"/>
    <w:rsid w:val="00805027"/>
    <w:rsid w:val="0080730B"/>
    <w:rsid w:val="00807877"/>
    <w:rsid w:val="00810819"/>
    <w:rsid w:val="00811B95"/>
    <w:rsid w:val="00813BF1"/>
    <w:rsid w:val="00814023"/>
    <w:rsid w:val="00814A73"/>
    <w:rsid w:val="00815624"/>
    <w:rsid w:val="00816D7A"/>
    <w:rsid w:val="008172AE"/>
    <w:rsid w:val="008221D8"/>
    <w:rsid w:val="008230CA"/>
    <w:rsid w:val="00823174"/>
    <w:rsid w:val="00826D88"/>
    <w:rsid w:val="008275C1"/>
    <w:rsid w:val="00831CB2"/>
    <w:rsid w:val="008322AF"/>
    <w:rsid w:val="00835A1B"/>
    <w:rsid w:val="00841FDB"/>
    <w:rsid w:val="008421AA"/>
    <w:rsid w:val="00842835"/>
    <w:rsid w:val="00843033"/>
    <w:rsid w:val="00845A69"/>
    <w:rsid w:val="00845F3B"/>
    <w:rsid w:val="00850118"/>
    <w:rsid w:val="00850B07"/>
    <w:rsid w:val="00852104"/>
    <w:rsid w:val="00852566"/>
    <w:rsid w:val="00852FEA"/>
    <w:rsid w:val="00853D92"/>
    <w:rsid w:val="00854367"/>
    <w:rsid w:val="00854C3B"/>
    <w:rsid w:val="00855121"/>
    <w:rsid w:val="00860120"/>
    <w:rsid w:val="008602BC"/>
    <w:rsid w:val="0086125C"/>
    <w:rsid w:val="00861807"/>
    <w:rsid w:val="00861828"/>
    <w:rsid w:val="008618F0"/>
    <w:rsid w:val="00861DC7"/>
    <w:rsid w:val="0086277A"/>
    <w:rsid w:val="0086530A"/>
    <w:rsid w:val="00865462"/>
    <w:rsid w:val="0086600D"/>
    <w:rsid w:val="00866912"/>
    <w:rsid w:val="00867B0B"/>
    <w:rsid w:val="00867FC3"/>
    <w:rsid w:val="0087341B"/>
    <w:rsid w:val="00873FF2"/>
    <w:rsid w:val="00874A3A"/>
    <w:rsid w:val="00875437"/>
    <w:rsid w:val="00875EBA"/>
    <w:rsid w:val="00876151"/>
    <w:rsid w:val="00876BA6"/>
    <w:rsid w:val="00876BE0"/>
    <w:rsid w:val="00880857"/>
    <w:rsid w:val="00881556"/>
    <w:rsid w:val="00881CED"/>
    <w:rsid w:val="00884753"/>
    <w:rsid w:val="0089203F"/>
    <w:rsid w:val="00893CE8"/>
    <w:rsid w:val="00894659"/>
    <w:rsid w:val="00895A25"/>
    <w:rsid w:val="008963B0"/>
    <w:rsid w:val="008A1851"/>
    <w:rsid w:val="008A194F"/>
    <w:rsid w:val="008A1960"/>
    <w:rsid w:val="008A1EEF"/>
    <w:rsid w:val="008A2093"/>
    <w:rsid w:val="008A43BB"/>
    <w:rsid w:val="008A6BA1"/>
    <w:rsid w:val="008A7C22"/>
    <w:rsid w:val="008B342E"/>
    <w:rsid w:val="008B6720"/>
    <w:rsid w:val="008C0DB8"/>
    <w:rsid w:val="008C2195"/>
    <w:rsid w:val="008C4DB7"/>
    <w:rsid w:val="008C5028"/>
    <w:rsid w:val="008D0EC3"/>
    <w:rsid w:val="008D105F"/>
    <w:rsid w:val="008D1EF0"/>
    <w:rsid w:val="008D2AEA"/>
    <w:rsid w:val="008D3C91"/>
    <w:rsid w:val="008D4149"/>
    <w:rsid w:val="008D5620"/>
    <w:rsid w:val="008D5E1D"/>
    <w:rsid w:val="008D6A0E"/>
    <w:rsid w:val="008D6DD3"/>
    <w:rsid w:val="008D7C25"/>
    <w:rsid w:val="008D7C52"/>
    <w:rsid w:val="008D7F8E"/>
    <w:rsid w:val="008E018C"/>
    <w:rsid w:val="008E134B"/>
    <w:rsid w:val="008E563A"/>
    <w:rsid w:val="008E5F47"/>
    <w:rsid w:val="008F2306"/>
    <w:rsid w:val="008F2457"/>
    <w:rsid w:val="008F3B19"/>
    <w:rsid w:val="008F541D"/>
    <w:rsid w:val="008F5EE7"/>
    <w:rsid w:val="008F7928"/>
    <w:rsid w:val="009007EF"/>
    <w:rsid w:val="009020A6"/>
    <w:rsid w:val="009021F5"/>
    <w:rsid w:val="00905AD4"/>
    <w:rsid w:val="00907779"/>
    <w:rsid w:val="009105BE"/>
    <w:rsid w:val="009105C9"/>
    <w:rsid w:val="00911218"/>
    <w:rsid w:val="00913B22"/>
    <w:rsid w:val="00913E78"/>
    <w:rsid w:val="00915822"/>
    <w:rsid w:val="00915B5A"/>
    <w:rsid w:val="00920F34"/>
    <w:rsid w:val="00923FF9"/>
    <w:rsid w:val="00924160"/>
    <w:rsid w:val="00924A52"/>
    <w:rsid w:val="00924A5B"/>
    <w:rsid w:val="0092639A"/>
    <w:rsid w:val="00927528"/>
    <w:rsid w:val="00930D58"/>
    <w:rsid w:val="00931A46"/>
    <w:rsid w:val="00932F03"/>
    <w:rsid w:val="009347A3"/>
    <w:rsid w:val="00934DD7"/>
    <w:rsid w:val="009360E6"/>
    <w:rsid w:val="00942342"/>
    <w:rsid w:val="00942606"/>
    <w:rsid w:val="00942AAF"/>
    <w:rsid w:val="00945766"/>
    <w:rsid w:val="00945D64"/>
    <w:rsid w:val="009460FD"/>
    <w:rsid w:val="009472F0"/>
    <w:rsid w:val="009474B3"/>
    <w:rsid w:val="00947E9B"/>
    <w:rsid w:val="00947F25"/>
    <w:rsid w:val="00950545"/>
    <w:rsid w:val="0095293A"/>
    <w:rsid w:val="00954680"/>
    <w:rsid w:val="0095567D"/>
    <w:rsid w:val="0095567F"/>
    <w:rsid w:val="00955882"/>
    <w:rsid w:val="009567C6"/>
    <w:rsid w:val="009606B0"/>
    <w:rsid w:val="0096172A"/>
    <w:rsid w:val="00962CB2"/>
    <w:rsid w:val="00964C6C"/>
    <w:rsid w:val="009716B7"/>
    <w:rsid w:val="00972BCB"/>
    <w:rsid w:val="009749A6"/>
    <w:rsid w:val="00974A9A"/>
    <w:rsid w:val="00975565"/>
    <w:rsid w:val="00983530"/>
    <w:rsid w:val="0098464F"/>
    <w:rsid w:val="0099032A"/>
    <w:rsid w:val="00990C76"/>
    <w:rsid w:val="009916FB"/>
    <w:rsid w:val="0099214A"/>
    <w:rsid w:val="00992E6F"/>
    <w:rsid w:val="009949AF"/>
    <w:rsid w:val="009961BE"/>
    <w:rsid w:val="00996213"/>
    <w:rsid w:val="0099696A"/>
    <w:rsid w:val="00996F18"/>
    <w:rsid w:val="009A013D"/>
    <w:rsid w:val="009A166A"/>
    <w:rsid w:val="009A1FD8"/>
    <w:rsid w:val="009A207E"/>
    <w:rsid w:val="009A53A4"/>
    <w:rsid w:val="009A55CC"/>
    <w:rsid w:val="009A7E0D"/>
    <w:rsid w:val="009B0B1F"/>
    <w:rsid w:val="009B134F"/>
    <w:rsid w:val="009B1614"/>
    <w:rsid w:val="009B2521"/>
    <w:rsid w:val="009B2BF7"/>
    <w:rsid w:val="009B3115"/>
    <w:rsid w:val="009B3DEF"/>
    <w:rsid w:val="009B3EAE"/>
    <w:rsid w:val="009B46F3"/>
    <w:rsid w:val="009B5B61"/>
    <w:rsid w:val="009B5FB6"/>
    <w:rsid w:val="009B6D4C"/>
    <w:rsid w:val="009C0F11"/>
    <w:rsid w:val="009C2E7C"/>
    <w:rsid w:val="009C3C96"/>
    <w:rsid w:val="009C4FA6"/>
    <w:rsid w:val="009C5A17"/>
    <w:rsid w:val="009C66BF"/>
    <w:rsid w:val="009C6E4B"/>
    <w:rsid w:val="009C7D43"/>
    <w:rsid w:val="009D68E7"/>
    <w:rsid w:val="009D71D9"/>
    <w:rsid w:val="009D729F"/>
    <w:rsid w:val="009E116A"/>
    <w:rsid w:val="009E2367"/>
    <w:rsid w:val="009E7255"/>
    <w:rsid w:val="009F04B9"/>
    <w:rsid w:val="009F1114"/>
    <w:rsid w:val="009F18BF"/>
    <w:rsid w:val="009F2030"/>
    <w:rsid w:val="009F2317"/>
    <w:rsid w:val="009F470C"/>
    <w:rsid w:val="009F4BDB"/>
    <w:rsid w:val="009F51E1"/>
    <w:rsid w:val="009F52E7"/>
    <w:rsid w:val="009F693B"/>
    <w:rsid w:val="00A000D9"/>
    <w:rsid w:val="00A00982"/>
    <w:rsid w:val="00A012F2"/>
    <w:rsid w:val="00A02024"/>
    <w:rsid w:val="00A04DFA"/>
    <w:rsid w:val="00A05901"/>
    <w:rsid w:val="00A059B8"/>
    <w:rsid w:val="00A10827"/>
    <w:rsid w:val="00A11276"/>
    <w:rsid w:val="00A1421B"/>
    <w:rsid w:val="00A14E4B"/>
    <w:rsid w:val="00A1503B"/>
    <w:rsid w:val="00A17E62"/>
    <w:rsid w:val="00A21025"/>
    <w:rsid w:val="00A21DBF"/>
    <w:rsid w:val="00A225BC"/>
    <w:rsid w:val="00A228EB"/>
    <w:rsid w:val="00A22A75"/>
    <w:rsid w:val="00A22F3A"/>
    <w:rsid w:val="00A23D06"/>
    <w:rsid w:val="00A23FB9"/>
    <w:rsid w:val="00A24ED2"/>
    <w:rsid w:val="00A27626"/>
    <w:rsid w:val="00A2783D"/>
    <w:rsid w:val="00A31187"/>
    <w:rsid w:val="00A31AEA"/>
    <w:rsid w:val="00A347BC"/>
    <w:rsid w:val="00A3652C"/>
    <w:rsid w:val="00A36D61"/>
    <w:rsid w:val="00A37981"/>
    <w:rsid w:val="00A40538"/>
    <w:rsid w:val="00A40C43"/>
    <w:rsid w:val="00A4142E"/>
    <w:rsid w:val="00A474D4"/>
    <w:rsid w:val="00A50561"/>
    <w:rsid w:val="00A52EB9"/>
    <w:rsid w:val="00A53330"/>
    <w:rsid w:val="00A54E70"/>
    <w:rsid w:val="00A551AA"/>
    <w:rsid w:val="00A602F4"/>
    <w:rsid w:val="00A61B76"/>
    <w:rsid w:val="00A64840"/>
    <w:rsid w:val="00A665CB"/>
    <w:rsid w:val="00A66EB5"/>
    <w:rsid w:val="00A70B48"/>
    <w:rsid w:val="00A7505F"/>
    <w:rsid w:val="00A76527"/>
    <w:rsid w:val="00A77DD0"/>
    <w:rsid w:val="00A80AB3"/>
    <w:rsid w:val="00A8231B"/>
    <w:rsid w:val="00A83D12"/>
    <w:rsid w:val="00A83E36"/>
    <w:rsid w:val="00A8467E"/>
    <w:rsid w:val="00A84CDE"/>
    <w:rsid w:val="00A920FE"/>
    <w:rsid w:val="00A92139"/>
    <w:rsid w:val="00A9375E"/>
    <w:rsid w:val="00A93866"/>
    <w:rsid w:val="00A95F3E"/>
    <w:rsid w:val="00A96202"/>
    <w:rsid w:val="00AA056B"/>
    <w:rsid w:val="00AA0B61"/>
    <w:rsid w:val="00AA1446"/>
    <w:rsid w:val="00AA1C79"/>
    <w:rsid w:val="00AA28E2"/>
    <w:rsid w:val="00AA3DA8"/>
    <w:rsid w:val="00AA438B"/>
    <w:rsid w:val="00AA4501"/>
    <w:rsid w:val="00AA5B2F"/>
    <w:rsid w:val="00AA77F1"/>
    <w:rsid w:val="00AB09E2"/>
    <w:rsid w:val="00AB13FB"/>
    <w:rsid w:val="00AB3301"/>
    <w:rsid w:val="00AB740F"/>
    <w:rsid w:val="00AC1A32"/>
    <w:rsid w:val="00AC39F8"/>
    <w:rsid w:val="00AC5252"/>
    <w:rsid w:val="00AC6ECF"/>
    <w:rsid w:val="00AD0551"/>
    <w:rsid w:val="00AD15B0"/>
    <w:rsid w:val="00AD222E"/>
    <w:rsid w:val="00AD2791"/>
    <w:rsid w:val="00AD2F69"/>
    <w:rsid w:val="00AD4269"/>
    <w:rsid w:val="00AD4BB3"/>
    <w:rsid w:val="00AD59A2"/>
    <w:rsid w:val="00AD5BFD"/>
    <w:rsid w:val="00AD5CF5"/>
    <w:rsid w:val="00AD66C3"/>
    <w:rsid w:val="00AD66FD"/>
    <w:rsid w:val="00AD7C20"/>
    <w:rsid w:val="00AE32A3"/>
    <w:rsid w:val="00AE358C"/>
    <w:rsid w:val="00AE3DD7"/>
    <w:rsid w:val="00AE595C"/>
    <w:rsid w:val="00AF1065"/>
    <w:rsid w:val="00AF1818"/>
    <w:rsid w:val="00AF2728"/>
    <w:rsid w:val="00AF2CD4"/>
    <w:rsid w:val="00AF4402"/>
    <w:rsid w:val="00AF5B53"/>
    <w:rsid w:val="00AF65A4"/>
    <w:rsid w:val="00AF67F8"/>
    <w:rsid w:val="00B0283F"/>
    <w:rsid w:val="00B0315F"/>
    <w:rsid w:val="00B0459D"/>
    <w:rsid w:val="00B05B06"/>
    <w:rsid w:val="00B06448"/>
    <w:rsid w:val="00B12E08"/>
    <w:rsid w:val="00B17146"/>
    <w:rsid w:val="00B21022"/>
    <w:rsid w:val="00B21052"/>
    <w:rsid w:val="00B23AC6"/>
    <w:rsid w:val="00B256D5"/>
    <w:rsid w:val="00B25D81"/>
    <w:rsid w:val="00B25EBB"/>
    <w:rsid w:val="00B2637A"/>
    <w:rsid w:val="00B3013C"/>
    <w:rsid w:val="00B3347B"/>
    <w:rsid w:val="00B35222"/>
    <w:rsid w:val="00B362F8"/>
    <w:rsid w:val="00B36A1A"/>
    <w:rsid w:val="00B37161"/>
    <w:rsid w:val="00B372D4"/>
    <w:rsid w:val="00B416D4"/>
    <w:rsid w:val="00B41953"/>
    <w:rsid w:val="00B4399B"/>
    <w:rsid w:val="00B47349"/>
    <w:rsid w:val="00B47FEE"/>
    <w:rsid w:val="00B50A79"/>
    <w:rsid w:val="00B50C00"/>
    <w:rsid w:val="00B50C7F"/>
    <w:rsid w:val="00B50D74"/>
    <w:rsid w:val="00B520BC"/>
    <w:rsid w:val="00B534BD"/>
    <w:rsid w:val="00B54F0C"/>
    <w:rsid w:val="00B55C99"/>
    <w:rsid w:val="00B560E6"/>
    <w:rsid w:val="00B5628B"/>
    <w:rsid w:val="00B568EC"/>
    <w:rsid w:val="00B56C7A"/>
    <w:rsid w:val="00B571A2"/>
    <w:rsid w:val="00B5784C"/>
    <w:rsid w:val="00B57B66"/>
    <w:rsid w:val="00B615C2"/>
    <w:rsid w:val="00B619E5"/>
    <w:rsid w:val="00B62642"/>
    <w:rsid w:val="00B62883"/>
    <w:rsid w:val="00B62DC5"/>
    <w:rsid w:val="00B63719"/>
    <w:rsid w:val="00B64C6D"/>
    <w:rsid w:val="00B6580B"/>
    <w:rsid w:val="00B65C5D"/>
    <w:rsid w:val="00B65FC5"/>
    <w:rsid w:val="00B66693"/>
    <w:rsid w:val="00B67576"/>
    <w:rsid w:val="00B67A63"/>
    <w:rsid w:val="00B7022C"/>
    <w:rsid w:val="00B70A8F"/>
    <w:rsid w:val="00B735B5"/>
    <w:rsid w:val="00B73F84"/>
    <w:rsid w:val="00B7513C"/>
    <w:rsid w:val="00B751AA"/>
    <w:rsid w:val="00B75420"/>
    <w:rsid w:val="00B777DE"/>
    <w:rsid w:val="00B8027A"/>
    <w:rsid w:val="00B80307"/>
    <w:rsid w:val="00B80360"/>
    <w:rsid w:val="00B8091E"/>
    <w:rsid w:val="00B80995"/>
    <w:rsid w:val="00B80B6F"/>
    <w:rsid w:val="00B80DBA"/>
    <w:rsid w:val="00B81A98"/>
    <w:rsid w:val="00B84778"/>
    <w:rsid w:val="00B84F7E"/>
    <w:rsid w:val="00B855C7"/>
    <w:rsid w:val="00B901C6"/>
    <w:rsid w:val="00B902EB"/>
    <w:rsid w:val="00B91C86"/>
    <w:rsid w:val="00B92563"/>
    <w:rsid w:val="00B9301B"/>
    <w:rsid w:val="00B93255"/>
    <w:rsid w:val="00B932B6"/>
    <w:rsid w:val="00B941E5"/>
    <w:rsid w:val="00B97EBA"/>
    <w:rsid w:val="00BA035D"/>
    <w:rsid w:val="00BA04DB"/>
    <w:rsid w:val="00BA14BD"/>
    <w:rsid w:val="00BA3649"/>
    <w:rsid w:val="00BA418A"/>
    <w:rsid w:val="00BA4876"/>
    <w:rsid w:val="00BB0B0F"/>
    <w:rsid w:val="00BB0F0A"/>
    <w:rsid w:val="00BB2F2E"/>
    <w:rsid w:val="00BB3959"/>
    <w:rsid w:val="00BB3F4D"/>
    <w:rsid w:val="00BC06B8"/>
    <w:rsid w:val="00BC1DC8"/>
    <w:rsid w:val="00BC4286"/>
    <w:rsid w:val="00BC56C3"/>
    <w:rsid w:val="00BC59BD"/>
    <w:rsid w:val="00BC5F41"/>
    <w:rsid w:val="00BC72E4"/>
    <w:rsid w:val="00BC7904"/>
    <w:rsid w:val="00BD07BC"/>
    <w:rsid w:val="00BD1BCA"/>
    <w:rsid w:val="00BD3471"/>
    <w:rsid w:val="00BD4B4E"/>
    <w:rsid w:val="00BD4D89"/>
    <w:rsid w:val="00BD5D7F"/>
    <w:rsid w:val="00BD625C"/>
    <w:rsid w:val="00BD71C4"/>
    <w:rsid w:val="00BE02E7"/>
    <w:rsid w:val="00BE109E"/>
    <w:rsid w:val="00BE499F"/>
    <w:rsid w:val="00BE4FD4"/>
    <w:rsid w:val="00BE52B7"/>
    <w:rsid w:val="00BF1731"/>
    <w:rsid w:val="00BF366B"/>
    <w:rsid w:val="00BF5F29"/>
    <w:rsid w:val="00BF641C"/>
    <w:rsid w:val="00BF6806"/>
    <w:rsid w:val="00BF76FF"/>
    <w:rsid w:val="00C004E8"/>
    <w:rsid w:val="00C00689"/>
    <w:rsid w:val="00C014E2"/>
    <w:rsid w:val="00C02310"/>
    <w:rsid w:val="00C023BF"/>
    <w:rsid w:val="00C02FC7"/>
    <w:rsid w:val="00C046A7"/>
    <w:rsid w:val="00C11FBE"/>
    <w:rsid w:val="00C12296"/>
    <w:rsid w:val="00C13517"/>
    <w:rsid w:val="00C135F0"/>
    <w:rsid w:val="00C1483D"/>
    <w:rsid w:val="00C14DC1"/>
    <w:rsid w:val="00C16609"/>
    <w:rsid w:val="00C174F1"/>
    <w:rsid w:val="00C21E4E"/>
    <w:rsid w:val="00C21EDF"/>
    <w:rsid w:val="00C225A7"/>
    <w:rsid w:val="00C23A58"/>
    <w:rsid w:val="00C23B11"/>
    <w:rsid w:val="00C24624"/>
    <w:rsid w:val="00C24BFE"/>
    <w:rsid w:val="00C31241"/>
    <w:rsid w:val="00C31891"/>
    <w:rsid w:val="00C335F8"/>
    <w:rsid w:val="00C3597C"/>
    <w:rsid w:val="00C36CEF"/>
    <w:rsid w:val="00C37D3F"/>
    <w:rsid w:val="00C403E2"/>
    <w:rsid w:val="00C40F6F"/>
    <w:rsid w:val="00C430ED"/>
    <w:rsid w:val="00C446E9"/>
    <w:rsid w:val="00C44AE5"/>
    <w:rsid w:val="00C46EF8"/>
    <w:rsid w:val="00C47B45"/>
    <w:rsid w:val="00C532FE"/>
    <w:rsid w:val="00C53B66"/>
    <w:rsid w:val="00C53D18"/>
    <w:rsid w:val="00C54018"/>
    <w:rsid w:val="00C542F5"/>
    <w:rsid w:val="00C55086"/>
    <w:rsid w:val="00C552D7"/>
    <w:rsid w:val="00C5620F"/>
    <w:rsid w:val="00C57441"/>
    <w:rsid w:val="00C60124"/>
    <w:rsid w:val="00C60287"/>
    <w:rsid w:val="00C60592"/>
    <w:rsid w:val="00C63693"/>
    <w:rsid w:val="00C645B7"/>
    <w:rsid w:val="00C66B94"/>
    <w:rsid w:val="00C66F94"/>
    <w:rsid w:val="00C702EA"/>
    <w:rsid w:val="00C70473"/>
    <w:rsid w:val="00C71551"/>
    <w:rsid w:val="00C75C14"/>
    <w:rsid w:val="00C7608E"/>
    <w:rsid w:val="00C778DD"/>
    <w:rsid w:val="00C77FE8"/>
    <w:rsid w:val="00C80196"/>
    <w:rsid w:val="00C81402"/>
    <w:rsid w:val="00C8250D"/>
    <w:rsid w:val="00C82F10"/>
    <w:rsid w:val="00C834E8"/>
    <w:rsid w:val="00C83C05"/>
    <w:rsid w:val="00C84CB6"/>
    <w:rsid w:val="00C85AED"/>
    <w:rsid w:val="00C85C1D"/>
    <w:rsid w:val="00C85E45"/>
    <w:rsid w:val="00C903EF"/>
    <w:rsid w:val="00C91F23"/>
    <w:rsid w:val="00C92CD4"/>
    <w:rsid w:val="00C9497C"/>
    <w:rsid w:val="00C949CF"/>
    <w:rsid w:val="00C960CD"/>
    <w:rsid w:val="00C976FE"/>
    <w:rsid w:val="00C978DA"/>
    <w:rsid w:val="00CA018F"/>
    <w:rsid w:val="00CA1BF4"/>
    <w:rsid w:val="00CA2A6E"/>
    <w:rsid w:val="00CA2BEC"/>
    <w:rsid w:val="00CA3B6A"/>
    <w:rsid w:val="00CA5852"/>
    <w:rsid w:val="00CA6199"/>
    <w:rsid w:val="00CA7978"/>
    <w:rsid w:val="00CB018F"/>
    <w:rsid w:val="00CB0A5B"/>
    <w:rsid w:val="00CB25A7"/>
    <w:rsid w:val="00CB27A1"/>
    <w:rsid w:val="00CB2A56"/>
    <w:rsid w:val="00CB41BF"/>
    <w:rsid w:val="00CB5075"/>
    <w:rsid w:val="00CB583E"/>
    <w:rsid w:val="00CB5A79"/>
    <w:rsid w:val="00CB6B19"/>
    <w:rsid w:val="00CC02AB"/>
    <w:rsid w:val="00CC0F38"/>
    <w:rsid w:val="00CC45E6"/>
    <w:rsid w:val="00CC53FE"/>
    <w:rsid w:val="00CC6C1F"/>
    <w:rsid w:val="00CD24EB"/>
    <w:rsid w:val="00CD279E"/>
    <w:rsid w:val="00CD475A"/>
    <w:rsid w:val="00CD47E6"/>
    <w:rsid w:val="00CD7105"/>
    <w:rsid w:val="00CE12EA"/>
    <w:rsid w:val="00CE7111"/>
    <w:rsid w:val="00CF03AB"/>
    <w:rsid w:val="00CF2021"/>
    <w:rsid w:val="00CF2B1F"/>
    <w:rsid w:val="00CF3B9E"/>
    <w:rsid w:val="00CF597D"/>
    <w:rsid w:val="00CF5FAF"/>
    <w:rsid w:val="00CF76F3"/>
    <w:rsid w:val="00CF7960"/>
    <w:rsid w:val="00CF7FAF"/>
    <w:rsid w:val="00D004DB"/>
    <w:rsid w:val="00D00C2A"/>
    <w:rsid w:val="00D01E95"/>
    <w:rsid w:val="00D02683"/>
    <w:rsid w:val="00D06021"/>
    <w:rsid w:val="00D064BE"/>
    <w:rsid w:val="00D0655F"/>
    <w:rsid w:val="00D068D2"/>
    <w:rsid w:val="00D1001D"/>
    <w:rsid w:val="00D10EE9"/>
    <w:rsid w:val="00D11BE7"/>
    <w:rsid w:val="00D11C58"/>
    <w:rsid w:val="00D1347E"/>
    <w:rsid w:val="00D155A1"/>
    <w:rsid w:val="00D1562A"/>
    <w:rsid w:val="00D15ACA"/>
    <w:rsid w:val="00D20071"/>
    <w:rsid w:val="00D22606"/>
    <w:rsid w:val="00D25E9D"/>
    <w:rsid w:val="00D261BB"/>
    <w:rsid w:val="00D26C2D"/>
    <w:rsid w:val="00D27438"/>
    <w:rsid w:val="00D275A2"/>
    <w:rsid w:val="00D27D84"/>
    <w:rsid w:val="00D30A6A"/>
    <w:rsid w:val="00D30B8B"/>
    <w:rsid w:val="00D31470"/>
    <w:rsid w:val="00D318C5"/>
    <w:rsid w:val="00D33254"/>
    <w:rsid w:val="00D3398B"/>
    <w:rsid w:val="00D342FD"/>
    <w:rsid w:val="00D36774"/>
    <w:rsid w:val="00D36DC3"/>
    <w:rsid w:val="00D404C4"/>
    <w:rsid w:val="00D40919"/>
    <w:rsid w:val="00D40DE0"/>
    <w:rsid w:val="00D40E38"/>
    <w:rsid w:val="00D413DF"/>
    <w:rsid w:val="00D435A0"/>
    <w:rsid w:val="00D435F1"/>
    <w:rsid w:val="00D43636"/>
    <w:rsid w:val="00D43D61"/>
    <w:rsid w:val="00D44018"/>
    <w:rsid w:val="00D45273"/>
    <w:rsid w:val="00D45DC0"/>
    <w:rsid w:val="00D462A1"/>
    <w:rsid w:val="00D516ED"/>
    <w:rsid w:val="00D520B1"/>
    <w:rsid w:val="00D52F56"/>
    <w:rsid w:val="00D5425E"/>
    <w:rsid w:val="00D55698"/>
    <w:rsid w:val="00D57396"/>
    <w:rsid w:val="00D60627"/>
    <w:rsid w:val="00D6064C"/>
    <w:rsid w:val="00D61A24"/>
    <w:rsid w:val="00D6312B"/>
    <w:rsid w:val="00D6448A"/>
    <w:rsid w:val="00D66836"/>
    <w:rsid w:val="00D7142B"/>
    <w:rsid w:val="00D74534"/>
    <w:rsid w:val="00D75ADC"/>
    <w:rsid w:val="00D80277"/>
    <w:rsid w:val="00D802B2"/>
    <w:rsid w:val="00D803AA"/>
    <w:rsid w:val="00D804A0"/>
    <w:rsid w:val="00D804F6"/>
    <w:rsid w:val="00D81194"/>
    <w:rsid w:val="00D83E9A"/>
    <w:rsid w:val="00D85970"/>
    <w:rsid w:val="00D924CE"/>
    <w:rsid w:val="00D939E6"/>
    <w:rsid w:val="00D958B9"/>
    <w:rsid w:val="00D96485"/>
    <w:rsid w:val="00D97B10"/>
    <w:rsid w:val="00DA438B"/>
    <w:rsid w:val="00DA4C9E"/>
    <w:rsid w:val="00DA4F78"/>
    <w:rsid w:val="00DA556E"/>
    <w:rsid w:val="00DA6843"/>
    <w:rsid w:val="00DA7A82"/>
    <w:rsid w:val="00DB089A"/>
    <w:rsid w:val="00DB12C9"/>
    <w:rsid w:val="00DB32D6"/>
    <w:rsid w:val="00DB3BD4"/>
    <w:rsid w:val="00DB4324"/>
    <w:rsid w:val="00DB496F"/>
    <w:rsid w:val="00DB593C"/>
    <w:rsid w:val="00DC12AE"/>
    <w:rsid w:val="00DC18E3"/>
    <w:rsid w:val="00DC1AA7"/>
    <w:rsid w:val="00DC3FDC"/>
    <w:rsid w:val="00DC5B1C"/>
    <w:rsid w:val="00DC5F25"/>
    <w:rsid w:val="00DC6D4B"/>
    <w:rsid w:val="00DC6E5D"/>
    <w:rsid w:val="00DD6F47"/>
    <w:rsid w:val="00DE0F06"/>
    <w:rsid w:val="00DE101F"/>
    <w:rsid w:val="00DE1303"/>
    <w:rsid w:val="00DE1329"/>
    <w:rsid w:val="00DE33C5"/>
    <w:rsid w:val="00DE4045"/>
    <w:rsid w:val="00DE5FA9"/>
    <w:rsid w:val="00DE6A0C"/>
    <w:rsid w:val="00DE7594"/>
    <w:rsid w:val="00DF07FA"/>
    <w:rsid w:val="00DF36C4"/>
    <w:rsid w:val="00DF43C6"/>
    <w:rsid w:val="00DF4E2E"/>
    <w:rsid w:val="00DF536D"/>
    <w:rsid w:val="00DF5B84"/>
    <w:rsid w:val="00DF5C02"/>
    <w:rsid w:val="00E00272"/>
    <w:rsid w:val="00E0038D"/>
    <w:rsid w:val="00E02480"/>
    <w:rsid w:val="00E030E1"/>
    <w:rsid w:val="00E0314B"/>
    <w:rsid w:val="00E031FF"/>
    <w:rsid w:val="00E03DA0"/>
    <w:rsid w:val="00E05385"/>
    <w:rsid w:val="00E0563F"/>
    <w:rsid w:val="00E05685"/>
    <w:rsid w:val="00E128D4"/>
    <w:rsid w:val="00E1481E"/>
    <w:rsid w:val="00E16935"/>
    <w:rsid w:val="00E1700E"/>
    <w:rsid w:val="00E17E69"/>
    <w:rsid w:val="00E24020"/>
    <w:rsid w:val="00E2425D"/>
    <w:rsid w:val="00E25466"/>
    <w:rsid w:val="00E25F68"/>
    <w:rsid w:val="00E26559"/>
    <w:rsid w:val="00E26575"/>
    <w:rsid w:val="00E267D0"/>
    <w:rsid w:val="00E26B95"/>
    <w:rsid w:val="00E31B08"/>
    <w:rsid w:val="00E34B38"/>
    <w:rsid w:val="00E34C4F"/>
    <w:rsid w:val="00E36A5F"/>
    <w:rsid w:val="00E37DAC"/>
    <w:rsid w:val="00E400FD"/>
    <w:rsid w:val="00E402F2"/>
    <w:rsid w:val="00E43F99"/>
    <w:rsid w:val="00E46F25"/>
    <w:rsid w:val="00E508DF"/>
    <w:rsid w:val="00E50D3A"/>
    <w:rsid w:val="00E50F17"/>
    <w:rsid w:val="00E5471E"/>
    <w:rsid w:val="00E54F42"/>
    <w:rsid w:val="00E55650"/>
    <w:rsid w:val="00E576D7"/>
    <w:rsid w:val="00E609D5"/>
    <w:rsid w:val="00E652EE"/>
    <w:rsid w:val="00E666F0"/>
    <w:rsid w:val="00E67249"/>
    <w:rsid w:val="00E677AA"/>
    <w:rsid w:val="00E70919"/>
    <w:rsid w:val="00E714C9"/>
    <w:rsid w:val="00E7312A"/>
    <w:rsid w:val="00E73270"/>
    <w:rsid w:val="00E75166"/>
    <w:rsid w:val="00E76A65"/>
    <w:rsid w:val="00E807E7"/>
    <w:rsid w:val="00E80B03"/>
    <w:rsid w:val="00E82240"/>
    <w:rsid w:val="00E82C14"/>
    <w:rsid w:val="00E84915"/>
    <w:rsid w:val="00E84B0F"/>
    <w:rsid w:val="00E85396"/>
    <w:rsid w:val="00E85439"/>
    <w:rsid w:val="00E85765"/>
    <w:rsid w:val="00E85FF4"/>
    <w:rsid w:val="00E919C7"/>
    <w:rsid w:val="00E91C23"/>
    <w:rsid w:val="00E91CE7"/>
    <w:rsid w:val="00E92DCA"/>
    <w:rsid w:val="00E9315A"/>
    <w:rsid w:val="00E968F4"/>
    <w:rsid w:val="00E97157"/>
    <w:rsid w:val="00EA1D10"/>
    <w:rsid w:val="00EA2457"/>
    <w:rsid w:val="00EA4C55"/>
    <w:rsid w:val="00EA6BD0"/>
    <w:rsid w:val="00EA77DF"/>
    <w:rsid w:val="00EB0C70"/>
    <w:rsid w:val="00EB1476"/>
    <w:rsid w:val="00EB16F3"/>
    <w:rsid w:val="00EB26B5"/>
    <w:rsid w:val="00EB47F5"/>
    <w:rsid w:val="00EB522F"/>
    <w:rsid w:val="00EB740A"/>
    <w:rsid w:val="00EB745E"/>
    <w:rsid w:val="00EB75CE"/>
    <w:rsid w:val="00EB79D3"/>
    <w:rsid w:val="00EB7C0D"/>
    <w:rsid w:val="00EC0898"/>
    <w:rsid w:val="00EC1776"/>
    <w:rsid w:val="00EC310B"/>
    <w:rsid w:val="00EC37D9"/>
    <w:rsid w:val="00EC65C5"/>
    <w:rsid w:val="00EC6654"/>
    <w:rsid w:val="00EC6C76"/>
    <w:rsid w:val="00ED1AA2"/>
    <w:rsid w:val="00ED4683"/>
    <w:rsid w:val="00ED5102"/>
    <w:rsid w:val="00ED561A"/>
    <w:rsid w:val="00ED6706"/>
    <w:rsid w:val="00ED6B88"/>
    <w:rsid w:val="00ED72F8"/>
    <w:rsid w:val="00EE0276"/>
    <w:rsid w:val="00EE2DE1"/>
    <w:rsid w:val="00EE4FC9"/>
    <w:rsid w:val="00EE6ABA"/>
    <w:rsid w:val="00EE6DAC"/>
    <w:rsid w:val="00EE71C3"/>
    <w:rsid w:val="00EF2283"/>
    <w:rsid w:val="00EF25E0"/>
    <w:rsid w:val="00EF2715"/>
    <w:rsid w:val="00EF3FFF"/>
    <w:rsid w:val="00EF404C"/>
    <w:rsid w:val="00EF5087"/>
    <w:rsid w:val="00EF6AFB"/>
    <w:rsid w:val="00F010DC"/>
    <w:rsid w:val="00F01700"/>
    <w:rsid w:val="00F0287C"/>
    <w:rsid w:val="00F030DD"/>
    <w:rsid w:val="00F03DF0"/>
    <w:rsid w:val="00F053EF"/>
    <w:rsid w:val="00F06A60"/>
    <w:rsid w:val="00F10CF5"/>
    <w:rsid w:val="00F11867"/>
    <w:rsid w:val="00F14269"/>
    <w:rsid w:val="00F14AB1"/>
    <w:rsid w:val="00F14F79"/>
    <w:rsid w:val="00F175FE"/>
    <w:rsid w:val="00F17E8E"/>
    <w:rsid w:val="00F2002B"/>
    <w:rsid w:val="00F2083E"/>
    <w:rsid w:val="00F214F2"/>
    <w:rsid w:val="00F22DA8"/>
    <w:rsid w:val="00F235F7"/>
    <w:rsid w:val="00F23BA0"/>
    <w:rsid w:val="00F24AA0"/>
    <w:rsid w:val="00F25B56"/>
    <w:rsid w:val="00F262DB"/>
    <w:rsid w:val="00F2664F"/>
    <w:rsid w:val="00F267E3"/>
    <w:rsid w:val="00F30983"/>
    <w:rsid w:val="00F30C06"/>
    <w:rsid w:val="00F30EB7"/>
    <w:rsid w:val="00F32D73"/>
    <w:rsid w:val="00F32E37"/>
    <w:rsid w:val="00F32E38"/>
    <w:rsid w:val="00F3359B"/>
    <w:rsid w:val="00F335AE"/>
    <w:rsid w:val="00F33AB1"/>
    <w:rsid w:val="00F34AF7"/>
    <w:rsid w:val="00F35377"/>
    <w:rsid w:val="00F35F14"/>
    <w:rsid w:val="00F36A9C"/>
    <w:rsid w:val="00F37302"/>
    <w:rsid w:val="00F37549"/>
    <w:rsid w:val="00F37C93"/>
    <w:rsid w:val="00F417C2"/>
    <w:rsid w:val="00F4331A"/>
    <w:rsid w:val="00F43910"/>
    <w:rsid w:val="00F4439D"/>
    <w:rsid w:val="00F45188"/>
    <w:rsid w:val="00F45425"/>
    <w:rsid w:val="00F458FF"/>
    <w:rsid w:val="00F46267"/>
    <w:rsid w:val="00F47131"/>
    <w:rsid w:val="00F5033B"/>
    <w:rsid w:val="00F50BC3"/>
    <w:rsid w:val="00F514FA"/>
    <w:rsid w:val="00F53DFE"/>
    <w:rsid w:val="00F54086"/>
    <w:rsid w:val="00F55203"/>
    <w:rsid w:val="00F60479"/>
    <w:rsid w:val="00F60594"/>
    <w:rsid w:val="00F622AC"/>
    <w:rsid w:val="00F62334"/>
    <w:rsid w:val="00F645BF"/>
    <w:rsid w:val="00F64923"/>
    <w:rsid w:val="00F64BD7"/>
    <w:rsid w:val="00F657C9"/>
    <w:rsid w:val="00F65C0E"/>
    <w:rsid w:val="00F70BCA"/>
    <w:rsid w:val="00F71B09"/>
    <w:rsid w:val="00F71EBC"/>
    <w:rsid w:val="00F73640"/>
    <w:rsid w:val="00F75B9D"/>
    <w:rsid w:val="00F763B6"/>
    <w:rsid w:val="00F76A56"/>
    <w:rsid w:val="00F76CE3"/>
    <w:rsid w:val="00F772D2"/>
    <w:rsid w:val="00F7757E"/>
    <w:rsid w:val="00F775E7"/>
    <w:rsid w:val="00F80120"/>
    <w:rsid w:val="00F8238F"/>
    <w:rsid w:val="00F834CA"/>
    <w:rsid w:val="00F85D9A"/>
    <w:rsid w:val="00F86719"/>
    <w:rsid w:val="00F9083D"/>
    <w:rsid w:val="00F911FD"/>
    <w:rsid w:val="00F9170C"/>
    <w:rsid w:val="00F919CC"/>
    <w:rsid w:val="00F943B0"/>
    <w:rsid w:val="00F95658"/>
    <w:rsid w:val="00F96659"/>
    <w:rsid w:val="00FA12BD"/>
    <w:rsid w:val="00FA31D4"/>
    <w:rsid w:val="00FA3250"/>
    <w:rsid w:val="00FA3CB1"/>
    <w:rsid w:val="00FA58B5"/>
    <w:rsid w:val="00FA5FC0"/>
    <w:rsid w:val="00FA66AE"/>
    <w:rsid w:val="00FA67EB"/>
    <w:rsid w:val="00FA6A88"/>
    <w:rsid w:val="00FA7372"/>
    <w:rsid w:val="00FA7C6D"/>
    <w:rsid w:val="00FA7F81"/>
    <w:rsid w:val="00FB3249"/>
    <w:rsid w:val="00FB417D"/>
    <w:rsid w:val="00FB461C"/>
    <w:rsid w:val="00FB48BB"/>
    <w:rsid w:val="00FB77DA"/>
    <w:rsid w:val="00FB7E07"/>
    <w:rsid w:val="00FC1C4C"/>
    <w:rsid w:val="00FC3BAA"/>
    <w:rsid w:val="00FC4E82"/>
    <w:rsid w:val="00FC6C61"/>
    <w:rsid w:val="00FD11A7"/>
    <w:rsid w:val="00FD16E9"/>
    <w:rsid w:val="00FD1768"/>
    <w:rsid w:val="00FD1F00"/>
    <w:rsid w:val="00FD286C"/>
    <w:rsid w:val="00FD4BC2"/>
    <w:rsid w:val="00FD7C8D"/>
    <w:rsid w:val="00FE1C50"/>
    <w:rsid w:val="00FE2E78"/>
    <w:rsid w:val="00FE30CE"/>
    <w:rsid w:val="00FE352C"/>
    <w:rsid w:val="00FE4CD0"/>
    <w:rsid w:val="00FE766A"/>
    <w:rsid w:val="00FF100D"/>
    <w:rsid w:val="00FF2E98"/>
    <w:rsid w:val="00FF3DC6"/>
    <w:rsid w:val="00FF4ADE"/>
    <w:rsid w:val="00FF6B9E"/>
    <w:rsid w:val="00FF6C50"/>
    <w:rsid w:val="00FF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EFC9E"/>
  <w15:docId w15:val="{DEEF7E23-7AFB-402D-8CD3-7DD6CE57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HGSMinchoE" w:hAnsi="Palatino Linotype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A9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D72F8"/>
    <w:pPr>
      <w:keepNext/>
      <w:keepLines/>
      <w:spacing w:before="360" w:after="0" w:line="240" w:lineRule="auto"/>
      <w:outlineLvl w:val="0"/>
    </w:pPr>
    <w:rPr>
      <w:rFonts w:ascii="Century Gothic" w:eastAsia="HGGothicM" w:hAnsi="Century Gothic"/>
      <w:bCs/>
      <w:i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D72F8"/>
    <w:pPr>
      <w:keepNext/>
      <w:keepLines/>
      <w:spacing w:before="120" w:after="0" w:line="240" w:lineRule="auto"/>
      <w:outlineLvl w:val="1"/>
    </w:pPr>
    <w:rPr>
      <w:rFonts w:ascii="Century Gothic" w:eastAsia="HGGothicM" w:hAnsi="Century Gothic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2F8"/>
    <w:pPr>
      <w:keepNext/>
      <w:keepLines/>
      <w:spacing w:before="20" w:after="0" w:line="240" w:lineRule="auto"/>
      <w:outlineLvl w:val="2"/>
    </w:pPr>
    <w:rPr>
      <w:rFonts w:ascii="Century Gothic" w:eastAsia="HGGothicM" w:hAnsi="Century Gothic"/>
      <w:bCs/>
      <w:i/>
      <w:sz w:val="23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D72F8"/>
    <w:pPr>
      <w:keepNext/>
      <w:keepLines/>
      <w:spacing w:before="200" w:after="0" w:line="264" w:lineRule="auto"/>
      <w:outlineLvl w:val="3"/>
    </w:pPr>
    <w:rPr>
      <w:rFonts w:ascii="Century Gothic" w:eastAsia="HGGothicM" w:hAnsi="Century Gothic"/>
      <w:bCs/>
      <w:i/>
      <w:iCs/>
      <w:sz w:val="23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D72F8"/>
    <w:pPr>
      <w:keepNext/>
      <w:keepLines/>
      <w:spacing w:before="200" w:after="0" w:line="264" w:lineRule="auto"/>
      <w:outlineLvl w:val="4"/>
    </w:pPr>
    <w:rPr>
      <w:rFonts w:ascii="Century Gothic" w:eastAsia="HGGothicM" w:hAnsi="Century Gothic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D72F8"/>
    <w:pPr>
      <w:keepNext/>
      <w:keepLines/>
      <w:spacing w:before="200" w:after="0" w:line="264" w:lineRule="auto"/>
      <w:outlineLvl w:val="5"/>
    </w:pPr>
    <w:rPr>
      <w:rFonts w:ascii="Century Gothic" w:eastAsia="HGGothicM" w:hAnsi="Century Gothic"/>
      <w:i/>
      <w:iCs/>
      <w:color w:val="000000"/>
      <w:sz w:val="21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D72F8"/>
    <w:pPr>
      <w:keepNext/>
      <w:keepLines/>
      <w:spacing w:before="200" w:after="0" w:line="264" w:lineRule="auto"/>
      <w:outlineLvl w:val="6"/>
    </w:pPr>
    <w:rPr>
      <w:rFonts w:ascii="Century Gothic" w:eastAsia="HGGothicM" w:hAnsi="Century Gothic"/>
      <w:i/>
      <w:iCs/>
      <w:color w:val="000000"/>
      <w:sz w:val="21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D72F8"/>
    <w:pPr>
      <w:keepNext/>
      <w:keepLines/>
      <w:spacing w:before="200" w:after="0" w:line="264" w:lineRule="auto"/>
      <w:outlineLvl w:val="7"/>
    </w:pPr>
    <w:rPr>
      <w:rFonts w:ascii="Century Gothic" w:eastAsia="HGGothicM" w:hAnsi="Century Gothic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D72F8"/>
    <w:pPr>
      <w:keepNext/>
      <w:keepLines/>
      <w:spacing w:before="200" w:after="0" w:line="264" w:lineRule="auto"/>
      <w:outlineLvl w:val="8"/>
    </w:pPr>
    <w:rPr>
      <w:rFonts w:ascii="Century Gothic" w:eastAsia="HGGothicM" w:hAnsi="Century Gothic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D72F8"/>
    <w:rPr>
      <w:rFonts w:ascii="Century Gothic" w:eastAsia="HGGothicM" w:hAnsi="Century Gothic" w:cs="Times New Roman"/>
      <w:i/>
      <w:color w:val="auto"/>
      <w:sz w:val="32"/>
    </w:rPr>
  </w:style>
  <w:style w:type="character" w:customStyle="1" w:styleId="Heading2Char">
    <w:name w:val="Heading 2 Char"/>
    <w:link w:val="Heading2"/>
    <w:uiPriority w:val="99"/>
    <w:locked/>
    <w:rsid w:val="00ED72F8"/>
    <w:rPr>
      <w:rFonts w:ascii="Century Gothic" w:eastAsia="HGGothicM" w:hAnsi="Century Gothic" w:cs="Times New Roman"/>
      <w:color w:val="auto"/>
      <w:sz w:val="26"/>
    </w:rPr>
  </w:style>
  <w:style w:type="character" w:customStyle="1" w:styleId="Heading3Char">
    <w:name w:val="Heading 3 Char"/>
    <w:link w:val="Heading3"/>
    <w:uiPriority w:val="99"/>
    <w:locked/>
    <w:rsid w:val="00ED72F8"/>
    <w:rPr>
      <w:rFonts w:ascii="Century Gothic" w:eastAsia="HGGothicM" w:hAnsi="Century Gothic" w:cs="Times New Roman"/>
      <w:i/>
      <w:color w:val="auto"/>
      <w:sz w:val="23"/>
    </w:rPr>
  </w:style>
  <w:style w:type="character" w:customStyle="1" w:styleId="Heading4Char">
    <w:name w:val="Heading 4 Char"/>
    <w:link w:val="Heading4"/>
    <w:uiPriority w:val="99"/>
    <w:semiHidden/>
    <w:locked/>
    <w:rsid w:val="00ED72F8"/>
    <w:rPr>
      <w:rFonts w:ascii="Century Gothic" w:eastAsia="HGGothicM" w:hAnsi="Century Gothic" w:cs="Times New Roman"/>
      <w:i/>
      <w:color w:val="auto"/>
      <w:sz w:val="23"/>
    </w:rPr>
  </w:style>
  <w:style w:type="character" w:customStyle="1" w:styleId="Heading5Char">
    <w:name w:val="Heading 5 Char"/>
    <w:link w:val="Heading5"/>
    <w:uiPriority w:val="99"/>
    <w:semiHidden/>
    <w:locked/>
    <w:rsid w:val="00ED72F8"/>
    <w:rPr>
      <w:rFonts w:ascii="Century Gothic" w:eastAsia="HGGothicM" w:hAnsi="Century Gothic" w:cs="Times New Roman"/>
      <w:color w:val="000000"/>
    </w:rPr>
  </w:style>
  <w:style w:type="character" w:customStyle="1" w:styleId="Heading6Char">
    <w:name w:val="Heading 6 Char"/>
    <w:link w:val="Heading6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1"/>
    </w:rPr>
  </w:style>
  <w:style w:type="character" w:customStyle="1" w:styleId="Heading7Char">
    <w:name w:val="Heading 7 Char"/>
    <w:link w:val="Heading7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1"/>
    </w:rPr>
  </w:style>
  <w:style w:type="character" w:customStyle="1" w:styleId="Heading8Char">
    <w:name w:val="Heading 8 Char"/>
    <w:link w:val="Heading8"/>
    <w:uiPriority w:val="99"/>
    <w:semiHidden/>
    <w:locked/>
    <w:rsid w:val="00ED72F8"/>
    <w:rPr>
      <w:rFonts w:ascii="Century Gothic" w:eastAsia="HGGothicM" w:hAnsi="Century Gothic" w:cs="Times New Roman"/>
      <w:color w:val="000000"/>
      <w:sz w:val="20"/>
    </w:rPr>
  </w:style>
  <w:style w:type="character" w:customStyle="1" w:styleId="Heading9Char">
    <w:name w:val="Heading 9 Char"/>
    <w:link w:val="Heading9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ED72F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D72F8"/>
    <w:rPr>
      <w:rFonts w:ascii="Tahoma" w:eastAsia="HGSMinchoE" w:hAnsi="Tahoma" w:cs="Times New Roman"/>
      <w:sz w:val="16"/>
    </w:rPr>
  </w:style>
  <w:style w:type="paragraph" w:styleId="Title">
    <w:name w:val="Title"/>
    <w:basedOn w:val="Normal"/>
    <w:next w:val="Normal"/>
    <w:link w:val="TitleChar"/>
    <w:uiPriority w:val="99"/>
    <w:qFormat/>
    <w:rsid w:val="00ED72F8"/>
    <w:pPr>
      <w:spacing w:after="300" w:line="240" w:lineRule="auto"/>
      <w:contextualSpacing/>
    </w:pPr>
    <w:rPr>
      <w:rFonts w:ascii="Century Gothic" w:eastAsia="HGGothicM" w:hAnsi="Century Gothic"/>
      <w:spacing w:val="5"/>
      <w:kern w:val="28"/>
      <w:sz w:val="56"/>
      <w:szCs w:val="56"/>
    </w:rPr>
  </w:style>
  <w:style w:type="character" w:customStyle="1" w:styleId="TitleChar">
    <w:name w:val="Title Char"/>
    <w:link w:val="Title"/>
    <w:uiPriority w:val="99"/>
    <w:locked/>
    <w:rsid w:val="00ED72F8"/>
    <w:rPr>
      <w:rFonts w:ascii="Century Gothic" w:eastAsia="HGGothicM" w:hAnsi="Century Gothic" w:cs="Times New Roman"/>
      <w:color w:val="auto"/>
      <w:spacing w:val="5"/>
      <w:kern w:val="28"/>
      <w:sz w:val="56"/>
    </w:rPr>
  </w:style>
  <w:style w:type="paragraph" w:styleId="Subtitle">
    <w:name w:val="Subtitle"/>
    <w:basedOn w:val="Normal"/>
    <w:next w:val="Normal"/>
    <w:link w:val="SubtitleChar"/>
    <w:qFormat/>
    <w:rsid w:val="00ED72F8"/>
    <w:pPr>
      <w:numPr>
        <w:ilvl w:val="1"/>
      </w:numPr>
    </w:pPr>
    <w:rPr>
      <w:rFonts w:eastAsia="HGGothicM"/>
      <w:iCs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ED72F8"/>
    <w:rPr>
      <w:rFonts w:eastAsia="HGGothicM" w:cs="Times New Roman"/>
      <w:color w:val="auto"/>
      <w:spacing w:val="15"/>
      <w:sz w:val="24"/>
    </w:rPr>
  </w:style>
  <w:style w:type="paragraph" w:styleId="Header">
    <w:name w:val="header"/>
    <w:basedOn w:val="Normal"/>
    <w:link w:val="HeaderChar"/>
    <w:uiPriority w:val="99"/>
    <w:rsid w:val="00ED72F8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ED72F8"/>
    <w:rPr>
      <w:rFonts w:eastAsia="HGSMinchoE" w:cs="Times New Roman"/>
    </w:rPr>
  </w:style>
  <w:style w:type="paragraph" w:styleId="NoSpacing">
    <w:name w:val="No Spacing"/>
    <w:link w:val="NoSpacingChar"/>
    <w:uiPriority w:val="99"/>
    <w:qFormat/>
    <w:rsid w:val="00ED72F8"/>
    <w:rPr>
      <w:sz w:val="22"/>
      <w:szCs w:val="22"/>
    </w:rPr>
  </w:style>
  <w:style w:type="character" w:customStyle="1" w:styleId="NoSpacingChar">
    <w:name w:val="No Spacing Char"/>
    <w:link w:val="NoSpacing"/>
    <w:uiPriority w:val="99"/>
    <w:locked/>
    <w:rsid w:val="00ED72F8"/>
    <w:rPr>
      <w:sz w:val="22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ED72F8"/>
    <w:pPr>
      <w:spacing w:line="240" w:lineRule="auto"/>
    </w:pPr>
    <w:rPr>
      <w:b/>
      <w:bCs/>
      <w:color w:val="2F5897"/>
      <w:sz w:val="18"/>
      <w:szCs w:val="18"/>
    </w:rPr>
  </w:style>
  <w:style w:type="character" w:styleId="Strong">
    <w:name w:val="Strong"/>
    <w:uiPriority w:val="22"/>
    <w:qFormat/>
    <w:rsid w:val="00ED72F8"/>
    <w:rPr>
      <w:rFonts w:cs="Times New Roman"/>
      <w:b/>
    </w:rPr>
  </w:style>
  <w:style w:type="character" w:styleId="Emphasis">
    <w:name w:val="Emphasis"/>
    <w:uiPriority w:val="20"/>
    <w:qFormat/>
    <w:rsid w:val="00ED72F8"/>
    <w:rPr>
      <w:rFonts w:cs="Times New Roman"/>
      <w:i/>
      <w:color w:val="auto"/>
    </w:rPr>
  </w:style>
  <w:style w:type="paragraph" w:styleId="ListParagraph">
    <w:name w:val="List Paragraph"/>
    <w:basedOn w:val="Normal"/>
    <w:link w:val="ListParagraphChar"/>
    <w:qFormat/>
    <w:rsid w:val="00ED72F8"/>
    <w:pPr>
      <w:spacing w:after="160" w:line="240" w:lineRule="auto"/>
      <w:ind w:left="1008" w:hanging="288"/>
      <w:contextualSpacing/>
    </w:pPr>
    <w:rPr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ED72F8"/>
    <w:pPr>
      <w:spacing w:before="160" w:after="160" w:line="300" w:lineRule="auto"/>
      <w:ind w:left="144" w:right="144"/>
      <w:jc w:val="center"/>
    </w:pPr>
    <w:rPr>
      <w:rFonts w:ascii="Century Gothic" w:hAnsi="Century Gothic"/>
      <w:i/>
      <w:iCs/>
      <w:sz w:val="24"/>
      <w:szCs w:val="20"/>
      <w:lang w:bidi="hi-IN"/>
    </w:rPr>
  </w:style>
  <w:style w:type="character" w:customStyle="1" w:styleId="QuoteChar">
    <w:name w:val="Quote Char"/>
    <w:link w:val="Quote"/>
    <w:uiPriority w:val="99"/>
    <w:locked/>
    <w:rsid w:val="00ED72F8"/>
    <w:rPr>
      <w:rFonts w:ascii="Century Gothic" w:hAnsi="Century Gothic" w:cs="Times New Roman"/>
      <w:i/>
      <w:color w:val="auto"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D72F8"/>
    <w:pPr>
      <w:pBdr>
        <w:top w:val="single" w:sz="36" w:space="8" w:color="6076B4"/>
        <w:left w:val="single" w:sz="36" w:space="8" w:color="6076B4"/>
        <w:bottom w:val="single" w:sz="36" w:space="8" w:color="6076B4"/>
        <w:right w:val="single" w:sz="36" w:space="8" w:color="6076B4"/>
      </w:pBdr>
      <w:shd w:val="clear" w:color="auto" w:fill="6076B4"/>
      <w:spacing w:before="200" w:after="280" w:line="300" w:lineRule="auto"/>
      <w:ind w:left="936" w:right="936"/>
      <w:jc w:val="center"/>
    </w:pPr>
    <w:rPr>
      <w:rFonts w:ascii="Century Gothic" w:eastAsia="HGGothicM" w:hAnsi="Century Gothic"/>
      <w:bCs/>
      <w:i/>
      <w:iCs/>
      <w:color w:val="000000"/>
      <w:sz w:val="24"/>
      <w:szCs w:val="20"/>
      <w:lang w:bidi="hi-IN"/>
    </w:rPr>
  </w:style>
  <w:style w:type="character" w:customStyle="1" w:styleId="IntenseQuoteChar">
    <w:name w:val="Intense Quote Char"/>
    <w:link w:val="IntenseQuote"/>
    <w:uiPriority w:val="99"/>
    <w:locked/>
    <w:rsid w:val="00ED72F8"/>
    <w:rPr>
      <w:rFonts w:ascii="Century Gothic" w:eastAsia="HGGothicM" w:hAnsi="Century Gothic" w:cs="Times New Roman"/>
      <w:i/>
      <w:color w:val="000000"/>
      <w:sz w:val="24"/>
      <w:shd w:val="clear" w:color="auto" w:fill="6076B4"/>
    </w:rPr>
  </w:style>
  <w:style w:type="character" w:styleId="SubtleEmphasis">
    <w:name w:val="Subtle Emphasis"/>
    <w:uiPriority w:val="99"/>
    <w:qFormat/>
    <w:rsid w:val="00ED72F8"/>
    <w:rPr>
      <w:rFonts w:cs="Times New Roman"/>
      <w:i/>
      <w:color w:val="auto"/>
    </w:rPr>
  </w:style>
  <w:style w:type="character" w:styleId="IntenseEmphasis">
    <w:name w:val="Intense Emphasis"/>
    <w:uiPriority w:val="99"/>
    <w:qFormat/>
    <w:rsid w:val="00ED72F8"/>
    <w:rPr>
      <w:rFonts w:cs="Times New Roman"/>
      <w:b/>
      <w:i/>
      <w:color w:val="auto"/>
    </w:rPr>
  </w:style>
  <w:style w:type="character" w:styleId="SubtleReference">
    <w:name w:val="Subtle Reference"/>
    <w:uiPriority w:val="99"/>
    <w:qFormat/>
    <w:rsid w:val="00ED72F8"/>
    <w:rPr>
      <w:rFonts w:cs="Times New Roman"/>
      <w:smallCaps/>
      <w:color w:val="auto"/>
      <w:u w:val="single"/>
    </w:rPr>
  </w:style>
  <w:style w:type="character" w:styleId="IntenseReference">
    <w:name w:val="Intense Reference"/>
    <w:uiPriority w:val="99"/>
    <w:qFormat/>
    <w:rsid w:val="00ED72F8"/>
    <w:rPr>
      <w:rFonts w:cs="Times New Roman"/>
      <w:b/>
      <w:color w:val="auto"/>
      <w:spacing w:val="5"/>
      <w:u w:val="single"/>
    </w:rPr>
  </w:style>
  <w:style w:type="character" w:styleId="BookTitle">
    <w:name w:val="Book Title"/>
    <w:uiPriority w:val="99"/>
    <w:qFormat/>
    <w:rsid w:val="00ED72F8"/>
    <w:rPr>
      <w:rFonts w:cs="Times New Roman"/>
      <w:b/>
      <w:smallCaps/>
      <w:spacing w:val="10"/>
    </w:rPr>
  </w:style>
  <w:style w:type="paragraph" w:styleId="TOCHeading">
    <w:name w:val="TOC Heading"/>
    <w:basedOn w:val="Heading1"/>
    <w:next w:val="Normal"/>
    <w:uiPriority w:val="99"/>
    <w:qFormat/>
    <w:rsid w:val="00ED72F8"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PlaceholderText">
    <w:name w:val="Placeholder Text"/>
    <w:uiPriority w:val="99"/>
    <w:semiHidden/>
    <w:rsid w:val="00ED72F8"/>
    <w:rPr>
      <w:rFonts w:cs="Times New Roman"/>
      <w:color w:val="808080"/>
    </w:rPr>
  </w:style>
  <w:style w:type="paragraph" w:styleId="Footer">
    <w:name w:val="footer"/>
    <w:basedOn w:val="Normal"/>
    <w:link w:val="FooterChar"/>
    <w:uiPriority w:val="99"/>
    <w:rsid w:val="00ED72F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ED72F8"/>
    <w:rPr>
      <w:rFonts w:cs="Times New Roman"/>
    </w:rPr>
  </w:style>
  <w:style w:type="character" w:customStyle="1" w:styleId="apple-converted-space">
    <w:name w:val="apple-converted-space"/>
    <w:uiPriority w:val="99"/>
    <w:rsid w:val="00F458FF"/>
  </w:style>
  <w:style w:type="character" w:styleId="Hyperlink">
    <w:name w:val="Hyperlink"/>
    <w:uiPriority w:val="99"/>
    <w:rsid w:val="00F458FF"/>
    <w:rPr>
      <w:rFonts w:cs="Times New Roman"/>
      <w:color w:val="0000FF"/>
      <w:u w:val="single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"/>
    <w:basedOn w:val="Normal"/>
    <w:uiPriority w:val="99"/>
    <w:rsid w:val="00CA1B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CommentReference">
    <w:name w:val="annotation reference"/>
    <w:uiPriority w:val="99"/>
    <w:semiHidden/>
    <w:rsid w:val="00A21025"/>
    <w:rPr>
      <w:rFonts w:cs="Times New Roman"/>
      <w:sz w:val="16"/>
    </w:rPr>
  </w:style>
  <w:style w:type="paragraph" w:styleId="CommentText">
    <w:name w:val="annotation text"/>
    <w:basedOn w:val="Normal"/>
    <w:link w:val="CommentTextChar"/>
    <w:semiHidden/>
    <w:rsid w:val="00A210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21025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2102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A21025"/>
    <w:rPr>
      <w:rFonts w:cs="Times New Roman"/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rsid w:val="00F76A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F76A56"/>
    <w:rPr>
      <w:rFonts w:cs="Times New Roman"/>
      <w:sz w:val="20"/>
    </w:rPr>
  </w:style>
  <w:style w:type="character" w:styleId="FootnoteReference">
    <w:name w:val="footnote reference"/>
    <w:uiPriority w:val="99"/>
    <w:semiHidden/>
    <w:rsid w:val="00F76A56"/>
    <w:rPr>
      <w:rFonts w:cs="Times New Roman"/>
      <w:vertAlign w:val="superscript"/>
    </w:rPr>
  </w:style>
  <w:style w:type="character" w:styleId="FollowedHyperlink">
    <w:name w:val="FollowedHyperlink"/>
    <w:uiPriority w:val="99"/>
    <w:rsid w:val="0070277A"/>
    <w:rPr>
      <w:rFonts w:cs="Times New Roman"/>
      <w:color w:val="800080"/>
      <w:u w:val="single"/>
    </w:rPr>
  </w:style>
  <w:style w:type="character" w:customStyle="1" w:styleId="ListParagraphChar">
    <w:name w:val="List Paragraph Char"/>
    <w:link w:val="ListParagraph"/>
    <w:locked/>
    <w:rsid w:val="008D7F8E"/>
    <w:rPr>
      <w:rFonts w:ascii="Palatino Linotype" w:eastAsia="HGSMinchoE" w:hAnsi="Palatino Linotype"/>
      <w:sz w:val="22"/>
      <w:lang w:val="en-US" w:eastAsia="en-US"/>
    </w:rPr>
  </w:style>
  <w:style w:type="character" w:customStyle="1" w:styleId="detail">
    <w:name w:val="detail"/>
    <w:uiPriority w:val="99"/>
    <w:rsid w:val="00C21E4E"/>
  </w:style>
  <w:style w:type="character" w:customStyle="1" w:styleId="textexposedshow">
    <w:name w:val="text_exposed_show"/>
    <w:rsid w:val="00DE0F06"/>
    <w:rPr>
      <w:rFonts w:cs="Times New Roman"/>
    </w:rPr>
  </w:style>
  <w:style w:type="character" w:customStyle="1" w:styleId="58cl5afz">
    <w:name w:val="_58cl _5afz"/>
    <w:uiPriority w:val="99"/>
    <w:rsid w:val="00C949CF"/>
    <w:rPr>
      <w:rFonts w:cs="Times New Roman"/>
    </w:rPr>
  </w:style>
  <w:style w:type="character" w:customStyle="1" w:styleId="58cm">
    <w:name w:val="_58cm"/>
    <w:uiPriority w:val="99"/>
    <w:rsid w:val="00C949CF"/>
    <w:rPr>
      <w:rFonts w:cs="Times New Roman"/>
    </w:rPr>
  </w:style>
  <w:style w:type="table" w:styleId="TableGrid">
    <w:name w:val="Table Grid"/>
    <w:basedOn w:val="TableNormal"/>
    <w:uiPriority w:val="59"/>
    <w:locked/>
    <w:rsid w:val="00942AAF"/>
    <w:rPr>
      <w:rFonts w:ascii="Times New Roman" w:hAnsi="Times New Roman"/>
      <w:lang w:bidi="mr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leEmphasis1">
    <w:name w:val="Subtle Emphasis1"/>
    <w:unhideWhenUsed/>
    <w:qFormat/>
    <w:rsid w:val="0026401A"/>
    <w:rPr>
      <w:i/>
      <w:iCs/>
      <w:color w:val="auto"/>
    </w:rPr>
  </w:style>
  <w:style w:type="character" w:customStyle="1" w:styleId="5yl5">
    <w:name w:val="_5yl5"/>
    <w:rsid w:val="006A3D61"/>
  </w:style>
  <w:style w:type="paragraph" w:customStyle="1" w:styleId="norm">
    <w:name w:val="norm"/>
    <w:basedOn w:val="Normal"/>
    <w:link w:val="normChar"/>
    <w:rsid w:val="00271B9A"/>
    <w:pPr>
      <w:spacing w:after="0" w:line="480" w:lineRule="auto"/>
      <w:ind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normChar">
    <w:name w:val="norm Char"/>
    <w:basedOn w:val="DefaultParagraphFont"/>
    <w:link w:val="norm"/>
    <w:rsid w:val="00271B9A"/>
    <w:rPr>
      <w:rFonts w:ascii="Arial Armenian" w:eastAsia="Times New Roman" w:hAnsi="Arial Armenian"/>
      <w:sz w:val="22"/>
      <w:lang w:eastAsia="ru-RU"/>
    </w:rPr>
  </w:style>
  <w:style w:type="paragraph" w:styleId="Revision">
    <w:name w:val="Revision"/>
    <w:hidden/>
    <w:uiPriority w:val="99"/>
    <w:semiHidden/>
    <w:rsid w:val="0040154C"/>
    <w:rPr>
      <w:sz w:val="22"/>
      <w:szCs w:val="22"/>
    </w:rPr>
  </w:style>
  <w:style w:type="character" w:customStyle="1" w:styleId="fwb">
    <w:name w:val="fwb"/>
    <w:basedOn w:val="DefaultParagraphFont"/>
    <w:rsid w:val="007A1E7E"/>
  </w:style>
  <w:style w:type="character" w:customStyle="1" w:styleId="fsm">
    <w:name w:val="fsm"/>
    <w:basedOn w:val="DefaultParagraphFont"/>
    <w:rsid w:val="007A1E7E"/>
  </w:style>
  <w:style w:type="character" w:customStyle="1" w:styleId="timestampcontent">
    <w:name w:val="timestampcontent"/>
    <w:basedOn w:val="DefaultParagraphFont"/>
    <w:rsid w:val="007A1E7E"/>
  </w:style>
  <w:style w:type="character" w:customStyle="1" w:styleId="6spk">
    <w:name w:val="_6spk"/>
    <w:basedOn w:val="DefaultParagraphFont"/>
    <w:rsid w:val="007A1E7E"/>
  </w:style>
  <w:style w:type="table" w:styleId="LightList-Accent3">
    <w:name w:val="Light List Accent 3"/>
    <w:basedOn w:val="TableNormal"/>
    <w:uiPriority w:val="61"/>
    <w:rsid w:val="004934C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BD5D7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D5D7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17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1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14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8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759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76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hyperlink" Target="https://www.e-gov.am/decrees/item/20065/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ITIArmenia/" TargetMode="External"/><Relationship Id="rId13" Type="http://schemas.openxmlformats.org/officeDocument/2006/relationships/hyperlink" Target="http://parliament.am/committees.php?do=show&amp;ID=111207&amp;showdoc=2029&amp;cat_id=registers&amp;month=all&amp;year=2019&amp;lang=arm" TargetMode="External"/><Relationship Id="rId18" Type="http://schemas.openxmlformats.org/officeDocument/2006/relationships/hyperlink" Target="https://www.e-gov.am/decrees/item/20065/" TargetMode="External"/><Relationship Id="rId26" Type="http://schemas.openxmlformats.org/officeDocument/2006/relationships/hyperlink" Target="https://www.ecolur.org/hy/news/mining/--/11230/" TargetMode="External"/><Relationship Id="rId3" Type="http://schemas.openxmlformats.org/officeDocument/2006/relationships/hyperlink" Target="https://www.eiti.am/hy/%D4%B5%D5%BC%D5%A1%D5%B4%D5%BD%D5%B5%D5%A1%D5%AF%D5%A1%D5%B5%D5%AB%D5%B6-%D5%BF%D5%A1%D6%80%D5%A5%D5%AF%D5%A1%D5%B6-%D5%B0%D5%A1%D5%B7%D5%BE%D5%A5%D5%BF%D5%BE%D5%B8%D6%82%D5%A9%D5%B5%D5%B8%D6%82%D5%B6%D5%B6%D5%A5%D6%80" TargetMode="External"/><Relationship Id="rId21" Type="http://schemas.openxmlformats.org/officeDocument/2006/relationships/hyperlink" Target="https://www.eiti.am/hy/agenda-protocols-other-related-documents" TargetMode="External"/><Relationship Id="rId7" Type="http://schemas.openxmlformats.org/officeDocument/2006/relationships/hyperlink" Target="https://www.eiti.am/hy/%D5%86%D5%B8%D6%80%D5%B8%D6%82%D5%A9%D5%B5%D5%B8%D6%82%D5%B6%D5%B6%D5%A5%D6%80/2019/05/24/%D4%B1%D6%80%D5%A4%D5%B5%D5%B8%D6%82%D5%B6%D5%A1%D5%B0%D5%A1%D5%B6%D5%B8%D5%B2%20%D5%B3%D5%B5%D5%B8%D6%82%D5%B2%D5%A5%D6%80%D5%AB%20%D5%A9%D5%A1%D6%83%D5%A1%D5%B6%D6%81%D5%AB%D5%AF%D5%B8%D6%82%D5%A9%D5%B5%D5%A1%D5%B6%20%D5%B6%D5%A1%D5%AD%D5%A1%D5%B1%D5%A5%D5%BC%D5%B6%D5%B8%D6%82%D5%A9%D5%B5%D5%A1%D5%B6%20%D5%AB%D6%80%D5%A1%D5%A6%D5%A5%D5%AF%D5%B4%D5%A1%D5%B6%20%D5%B4%D5%AB%D5%BB%D5%B8%D6%81%D5%A1%D5%BC%D5%B8%D6%82%D5%B4%D5%B6%D5%A5%D6%80%20%D5%AB%D6%80%D5%A1%D5%AF%D5%A1%D5%B6%D6%81%D5%BE%D5%A5%D6%81%D5%AB%D5%B6%20%D5%8D%D5%B5%D5%B8%D6%82%D5%B6%D5%AB%D6%84%D5%AB%20%D5%B4%D5%A1%D6%80%D5%A6%D5%B8%D6%82%D5%B4/62/" TargetMode="External"/><Relationship Id="rId12" Type="http://schemas.openxmlformats.org/officeDocument/2006/relationships/hyperlink" Target="https://www.eiti.am/hy/%D5%86%D5%B8%D6%80%D5%B8%D6%82%D5%A9%D5%B5%D5%B8%D6%82%D5%B6%D5%B6%D5%A5%D6%80/2019/05/24/%D4%B1%D6%80%D5%A4%D5%B5%D5%B8%D6%82%D5%B6%D5%A1%D5%B0%D5%A1%D5%B6%D5%B8%D5%B2%20%D5%B3%D5%B5%D5%B8%D6%82%D5%B2%D5%A5%D6%80%D5%AB%20%D5%A9%D5%A1%D6%83%D5%A1%D5%B6%D6%81%D5%AB%D5%AF%D5%B8%D6%82%D5%A9%D5%B5%D5%A1%D5%B6%20%D5%B6%D5%A1%D5%AD%D5%A1%D5%B1%D5%A5%D5%BC%D5%B6%D5%B8%D6%82%D5%A9%D5%B5%D5%A1%D5%B6%20%D5%AB%D6%80%D5%A1%D5%A6%D5%A5%D5%AF%D5%B4%D5%A1%D5%B6%20%D5%B4%D5%AB%D5%BB%D5%B8%D6%81%D5%A1%D5%BC%D5%B8%D6%82%D5%B4%D5%B6%D5%A5%D6%80%20%D5%AB%D6%80%D5%A1%D5%AF%D5%A1%D5%B6%D6%81%D5%BE%D5%A5%D6%81%D5%AB%D5%B6%20%D5%8D%D5%B5%D5%B8%D6%82%D5%B6%D5%AB%D6%84%D5%AB%20%D5%B4%D5%A1%D6%80%D5%A6%D5%B8%D6%82%D5%B4/62/" TargetMode="External"/><Relationship Id="rId17" Type="http://schemas.openxmlformats.org/officeDocument/2006/relationships/hyperlink" Target="https://www.eiti.am/hy/%D5%86%D5%B8%D6%80%D5%B8%D6%82%D5%A9%D5%B5%D5%B8%D6%82%D5%B6%D5%B6%D5%A5%D6%80/2019/06/19/%D5%80%D5%A1%D5%B5%D5%A1%D5%BD%D5%BF%D5%A1%D5%B6%D5%B6-%20%D5%A1%D6%80%D5%AA%D5%A1%D5%B6%D5%A1%D6%81%D5%A1%D5%BE-%20%D4%B1%D5%83%D4%B9%D5%86-%D5%AB-%20%D5%B6%D5%A1%D5%AD%D5%A1%D5%A3%D5%A1%D5%B0%D5%B8%D6%82%D5%A9%D5%B5%D5%A1%D5%B6-%20%D5%B4%D6%80%D6%81%D5%A1%D5%B6%D5%A1%D5%AF%D5%AB%D5%B6/64" TargetMode="External"/><Relationship Id="rId25" Type="http://schemas.openxmlformats.org/officeDocument/2006/relationships/hyperlink" Target="https://ecolur.org/hy/news/mining/---/11165/" TargetMode="External"/><Relationship Id="rId2" Type="http://schemas.openxmlformats.org/officeDocument/2006/relationships/hyperlink" Target="https://www.eiti.am/hy/agenda-protocols-other-related-documents" TargetMode="External"/><Relationship Id="rId16" Type="http://schemas.openxmlformats.org/officeDocument/2006/relationships/hyperlink" Target="https://www.eiti.am/hy/%D5%86%D5%B8%D6%80%D5%B8%D6%82%D5%A9%D5%B5%D5%B8%D6%82%D5%B6%D5%B6%D5%A5%D6%80/2019/04/16/%D4%B1%D5%83%D4%B9%D5%86%20%D4%B2%D5%87%D4%BD-%D5%AB%20%D5%B6%D5%AB%D5%BD%D5%BF/58/" TargetMode="External"/><Relationship Id="rId20" Type="http://schemas.openxmlformats.org/officeDocument/2006/relationships/hyperlink" Target="https://www.eiti.am/hy/%D5%86%D5%B8%D6%80%D5%B8%D6%82%D5%A9%D5%B5%D5%B8%D6%82%D5%B6%D5%B6%D5%A5%D6%80/2019/05/17/%D4%B2%D5%A5%D5%BC%D5%AC%D5%AB%D5%B6%D5%B8%D6%82%D5%B4%20%D5%AF%D5%A1%D5%B5%D5%A1%D6%81%D5%A1%D5%BE%20%C2%AB%D4%BB%D6%80%D5%A1%D5%AF%D5%A1%D5%B6%20%D5%BD%D5%A5%D6%83%D5%A1%D5%AF%D5%A1%D5%B6%D5%A1%D5%BF%D5%A5%D6%80%D5%A5%D6%80%D5%AB%20%D5%A9%D5%A1%D6%83%D5%A1%D5%B6%D6%81%D5%AB%D5%AF%D5%B8%D6%82%D5%A9%D5%B5%D5%B8%D6%82%D5%B6%D5%A8%C2%BB%20%D5%AD%D5%B8%D6%80%D5%A1%D5%A3%D6%80%D5%B8%D5%BE%20%D5%A5%D5%BE%D6%80%D5%B8%D5%BA%D5%A1%D5%AF%D5%A1%D5%B6%20%D5%BF%D5%A1%D6%80%D5%A1%D5%AE%D5%A1%D5%B7%D6%80%D5%BB%D5%A1%D5%B6%D5%A1%D5%B5%D5%AB%D5%B6%20%D6%84%D5%B6%D5%B6%D5%A1%D6%80%D5%AF%D5%B8%D6%82%D5%B4/61/" TargetMode="External"/><Relationship Id="rId29" Type="http://schemas.openxmlformats.org/officeDocument/2006/relationships/hyperlink" Target="https://www.youtube.com/watch?v=JCXPxtX3bfQ" TargetMode="External"/><Relationship Id="rId1" Type="http://schemas.openxmlformats.org/officeDocument/2006/relationships/hyperlink" Target="https://www.eiti.am/hy/%D5%86%D5%B8%D6%80%D5%B8%D6%82%D5%A9%D5%B5%D5%B8%D6%82%D5%B6%D5%B6%D5%A5%D6%80" TargetMode="External"/><Relationship Id="rId6" Type="http://schemas.openxmlformats.org/officeDocument/2006/relationships/hyperlink" Target="https://www.eiti.am/hy/%D5%86%D5%B8%D6%80%D5%B8%D6%82%D5%A9%D5%B5%D5%B8%D6%82%D5%B6%D5%B6%D5%A5%D6%80/2019/05/07/%D5%B0%D5%A1%D5%B6%D5%A4%D5%AB%D5%BA%D5%B8%D6%82%D5%B4-%D6%84%D5%B6%D5%B6%D5%A1%D6%80%D5%AF%D5%B8%D6%82%D5%B4%D5%B6%D5%A5%D6%80/68/" TargetMode="External"/><Relationship Id="rId11" Type="http://schemas.openxmlformats.org/officeDocument/2006/relationships/hyperlink" Target="https://www.eiti.am/hy/%D5%86%D5%B8%D6%80%D5%B8%D6%82%D5%A9%D5%B5%D5%B8%D6%82%D5%B6%D5%B6%D5%A5%D6%80/2019/05/07/%D5%B0%D5%A1%D5%B6%D5%A4%D5%AB%D5%BA%D5%B8%D6%82%D5%B4-%D6%84%D5%B6%D5%B6%D5%A1%D6%80%D5%AF%D5%B8%D6%82%D5%B4%D5%B6%D5%A5%D6%80/68/" TargetMode="External"/><Relationship Id="rId24" Type="http://schemas.openxmlformats.org/officeDocument/2006/relationships/hyperlink" Target="https://ecolur.org/hy/news/mining/----/11131/" TargetMode="External"/><Relationship Id="rId32" Type="http://schemas.openxmlformats.org/officeDocument/2006/relationships/hyperlink" Target="https://www.ecolur.org/files/uploads/presentation3kapankapanminingandprocessingcompany.pdf" TargetMode="External"/><Relationship Id="rId5" Type="http://schemas.openxmlformats.org/officeDocument/2006/relationships/hyperlink" Target="https://www.youtube.com/watch?v=uZpdvY-TrpA&amp;feature=youtu.be&amp;fbclid=IwAR1GJ7dorFugpr0GK0z0wq9yO7kzDWw-9yO92_zrovpH1scRQnrlU4HKW2w" TargetMode="External"/><Relationship Id="rId15" Type="http://schemas.openxmlformats.org/officeDocument/2006/relationships/hyperlink" Target="http://parliament.am/agenda.php?AgendaID=516&amp;day=23&amp;month=04&amp;year=2019&amp;lang=" TargetMode="External"/><Relationship Id="rId23" Type="http://schemas.openxmlformats.org/officeDocument/2006/relationships/hyperlink" Target="https://ecolur.org/hy/news/mining/--/11105/" TargetMode="External"/><Relationship Id="rId28" Type="http://schemas.openxmlformats.org/officeDocument/2006/relationships/hyperlink" Target="https://www.ecolur.org/hy/news/mining/--100--/11199/" TargetMode="External"/><Relationship Id="rId10" Type="http://schemas.openxmlformats.org/officeDocument/2006/relationships/hyperlink" Target="https://twitter.com/EITI_Armenia" TargetMode="External"/><Relationship Id="rId19" Type="http://schemas.openxmlformats.org/officeDocument/2006/relationships/hyperlink" Target="https://www.eiti.am/hy/%D4%B5%D5%BC%D5%A1%D5%B4%D5%BD%D5%B5%D5%A1%D5%AF%D5%A1%D5%B5%D5%AB%D5%B6-%D5%BF%D5%A1%D6%80%D5%A5%D5%AF%D5%A1%D5%B6-%D5%B0%D5%A1%D5%B7%D5%BE%D5%A5%D5%BF%D5%BE%D5%B8%D6%82%D5%A9%D5%B5%D5%B8%D6%82%D5%B6%D5%B6%D5%A5%D6%80" TargetMode="External"/><Relationship Id="rId31" Type="http://schemas.openxmlformats.org/officeDocument/2006/relationships/hyperlink" Target="https://ecolur.org/files/uploads/presentationsotkgeopromininggoldllc.pdf?fbclid=IwAR3vt8qxo8omfgDlAU2WjIP-lVBJZsZSFvLi0Htnqsj3FbxB_FPM_wFZSg4" TargetMode="External"/><Relationship Id="rId4" Type="http://schemas.openxmlformats.org/officeDocument/2006/relationships/hyperlink" Target="http://vanadzor.am/%d5%b0%d5%b0-%d5%a1%d6%80%d5%a4%d5%b5%d5%b8%d6%82%d5%b6%d5%a1%d5%b0%d5%a1%d5%b6%d5%b8%d5%b2-%d5%b3%d5%b5%d5%b8%d6%82%d5%b2%d5%a5%d6%80%d5%ab-%d5%a9%d5%a1%d6%83%d5%a1%d5%b6%d6%81%d5%ab%d5%af%d5%b8/?fbclid=IwAR2LN-fLTNA2qdsGmuGFrIXIZRmQZP-spIoLaCfWHa8_NR3dfSTKftIHrpE" TargetMode="External"/><Relationship Id="rId9" Type="http://schemas.openxmlformats.org/officeDocument/2006/relationships/hyperlink" Target="https://www.youtube.com/channel/UCx_9yOLmQCj_rwy2wYgRh6A" TargetMode="External"/><Relationship Id="rId14" Type="http://schemas.openxmlformats.org/officeDocument/2006/relationships/hyperlink" Target="http://parliament.am/agenda.php?AgendaID=516&amp;day=16&amp;month=04&amp;year=2019&amp;lang=" TargetMode="External"/><Relationship Id="rId22" Type="http://schemas.openxmlformats.org/officeDocument/2006/relationships/hyperlink" Target="https://www.ecolur.org/files/uploads/2019/EITI%202019/Anahit%20Mkrtchyan%20hashvetvutyunner/kapanhashvetvutyun.pdf" TargetMode="External"/><Relationship Id="rId27" Type="http://schemas.openxmlformats.org/officeDocument/2006/relationships/hyperlink" Target="https://www.ecolur.org/hy/news/mining/--/11231/" TargetMode="External"/><Relationship Id="rId30" Type="http://schemas.openxmlformats.org/officeDocument/2006/relationships/hyperlink" Target="https://www.youtube.com/watch?v=Vpbsrqz3-Q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y\AppData\Roaming\Microsoft\Templates\Executive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70F9B-F537-4AD2-8C0F-9222BFBFE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ExecutiveReport</Template>
  <TotalTime>577</TotalTime>
  <Pages>40</Pages>
  <Words>7461</Words>
  <Characters>42531</Characters>
  <Application>Microsoft Office Word</Application>
  <DocSecurity>0</DocSecurity>
  <Lines>354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vt:lpstr>
      <vt:lpstr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vt:lpstr>
    </vt:vector>
  </TitlesOfParts>
  <Company/>
  <LinksUpToDate>false</LinksUpToDate>
  <CharactersWithSpaces>49893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dc:title>
  <dc:subject>ՀՈՒՆՎԱՐ-ՄԱՐՏ, 2017 ԹՎԱԿԱՆ</dc:subject>
  <dc:creator>Lucy</dc:creator>
  <cp:keywords/>
  <dc:description/>
  <cp:lastModifiedBy>Lusine Tovmasyan</cp:lastModifiedBy>
  <cp:revision>141</cp:revision>
  <cp:lastPrinted>2017-10-11T13:40:00Z</cp:lastPrinted>
  <dcterms:created xsi:type="dcterms:W3CDTF">2019-07-23T06:10:00Z</dcterms:created>
  <dcterms:modified xsi:type="dcterms:W3CDTF">2019-09-06T12:57:00Z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</Properties>
</file>